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Default Extension="jpg" ContentType="image/jpg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4.xml" ContentType="application/vnd.openxmlformats-officedocument.wordprocessingml.foot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footer6.xml" ContentType="application/vnd.openxmlformats-officedocument.wordprocessingml.footer+xml"/>
  <Override PartName="/word/header9.xml" ContentType="application/vnd.openxmlformats-officedocument.wordprocessingml.header+xml"/>
  <Override PartName="/word/footer7.xml" ContentType="application/vnd.openxmlformats-officedocument.wordprocessingml.footer+xml"/>
  <Override PartName="/word/header10.xml" ContentType="application/vnd.openxmlformats-officedocument.wordprocessingml.header+xml"/>
  <Override PartName="/word/footer8.xml" ContentType="application/vnd.openxmlformats-officedocument.wordprocessingml.footer+xml"/>
  <Override PartName="/word/header11.xml" ContentType="application/vnd.openxmlformats-officedocument.wordprocessingml.header+xml"/>
  <Override PartName="/word/footer9.xml" ContentType="application/vnd.openxmlformats-officedocument.wordprocessingml.footer+xml"/>
  <Override PartName="/word/header12.xml" ContentType="application/vnd.openxmlformats-officedocument.wordprocessingml.header+xml"/>
  <Override PartName="/word/footer10.xml" ContentType="application/vnd.openxmlformats-officedocument.wordprocessingml.footer+xml"/>
  <Override PartName="/word/header13.xml" ContentType="application/vnd.openxmlformats-officedocument.wordprocessingml.header+xml"/>
  <Override PartName="/word/footer11.xml" ContentType="application/vnd.openxmlformats-officedocument.wordprocessingml.footer+xml"/>
  <Override PartName="/word/header14.xml" ContentType="application/vnd.openxmlformats-officedocument.wordprocessingml.header+xml"/>
  <Override PartName="/word/footer12.xml" ContentType="application/vnd.openxmlformats-officedocument.wordprocessingml.foot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/>
        <w:pict>
          <v:group style="position:absolute;margin-left:108pt;margin-top:204.350006pt;width:468pt;height:5.85pt;mso-position-horizontal-relative:page;mso-position-vertical-relative:page;z-index:-2368" coordorigin="2160,4087" coordsize="9360,117">
            <v:shape style="position:absolute;left:2160;top:4087;width:9360;height:117" coordorigin="2160,4087" coordsize="9360,117" path="m2160,4204l11520,4204,11520,4087,2160,4087,2160,4204e" filled="t" fillcolor="#000000" stroked="f">
              <v:path arrowok="t"/>
              <v:fill/>
            </v:shape>
          </v:group>
          <w10:wrap type="none"/>
        </w:pict>
      </w:r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60.879365pt;height:45.3pt;mso-position-horizontal-relative:char;mso-position-vertical-relative:line" type="#_x0000_t75">
            <v:imagedata r:id="rId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6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7" w:after="0" w:line="254" w:lineRule="auto"/>
        <w:ind w:left="120" w:right="6057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36"/>
          <w:szCs w:val="36"/>
          <w:spacing w:val="8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A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97"/>
          <w:b/>
          <w:bCs/>
        </w:rPr>
        <w:t>C</w:t>
      </w:r>
      <w:r>
        <w:rPr>
          <w:rFonts w:ascii="Arial" w:hAnsi="Arial" w:cs="Arial" w:eastAsia="Arial"/>
          <w:sz w:val="36"/>
          <w:szCs w:val="36"/>
          <w:spacing w:val="-2"/>
          <w:w w:val="92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1"/>
          <w:w w:val="92"/>
          <w:b/>
          <w:bCs/>
        </w:rPr>
        <w:t>r</w:t>
      </w:r>
      <w:r>
        <w:rPr>
          <w:rFonts w:ascii="Arial" w:hAnsi="Arial" w:cs="Arial" w:eastAsia="Arial"/>
          <w:sz w:val="36"/>
          <w:szCs w:val="36"/>
          <w:spacing w:val="-2"/>
          <w:w w:val="91"/>
          <w:b/>
          <w:bCs/>
        </w:rPr>
        <w:t>ps</w:t>
      </w:r>
      <w:r>
        <w:rPr>
          <w:rFonts w:ascii="Arial" w:hAnsi="Arial" w:cs="Arial" w:eastAsia="Arial"/>
          <w:sz w:val="36"/>
          <w:szCs w:val="36"/>
          <w:spacing w:val="-2"/>
          <w:w w:val="91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36"/>
          <w:szCs w:val="36"/>
          <w:spacing w:val="16"/>
          <w:w w:val="100"/>
          <w:b/>
          <w:bCs/>
        </w:rPr>
        <w:t> 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ng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36"/>
          <w:szCs w:val="36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36"/>
          <w:szCs w:val="36"/>
          <w:spacing w:val="1"/>
          <w:w w:val="100"/>
          <w:b/>
          <w:bCs/>
        </w:rPr>
        <w:t>rs</w:t>
      </w:r>
      <w:r>
        <w:rPr>
          <w:rFonts w:ascii="Arial" w:hAnsi="Arial" w:cs="Arial" w:eastAsia="Arial"/>
          <w:sz w:val="36"/>
          <w:szCs w:val="36"/>
          <w:spacing w:val="0"/>
          <w:w w:val="100"/>
        </w:rPr>
      </w:r>
    </w:p>
    <w:p>
      <w:pPr>
        <w:spacing w:before="2" w:after="0" w:line="240" w:lineRule="auto"/>
        <w:ind w:left="120" w:right="-20"/>
        <w:jc w:val="left"/>
        <w:rPr>
          <w:rFonts w:ascii="Arial" w:hAnsi="Arial" w:cs="Arial" w:eastAsia="Arial"/>
          <w:sz w:val="32"/>
          <w:szCs w:val="32"/>
        </w:rPr>
      </w:pPr>
      <w:rPr/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f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gh</w:t>
      </w:r>
      <w:r>
        <w:rPr>
          <w:rFonts w:ascii="Arial" w:hAnsi="Arial" w:cs="Arial" w:eastAsia="Arial"/>
          <w:sz w:val="32"/>
          <w:szCs w:val="32"/>
          <w:spacing w:val="2"/>
          <w:w w:val="93"/>
          <w:b/>
          <w:bCs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-1"/>
          <w:w w:val="93"/>
          <w:b/>
          <w:bCs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t</w:t>
      </w:r>
      <w:r>
        <w:rPr>
          <w:rFonts w:ascii="Arial" w:hAnsi="Arial" w:cs="Arial" w:eastAsia="Arial"/>
          <w:sz w:val="32"/>
          <w:szCs w:val="32"/>
          <w:spacing w:val="2"/>
          <w:w w:val="93"/>
          <w:b/>
          <w:bCs/>
        </w:rPr>
        <w:t>a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71"/>
          <w:w w:val="93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E</w:t>
      </w:r>
      <w:r>
        <w:rPr>
          <w:rFonts w:ascii="Arial" w:hAnsi="Arial" w:cs="Arial" w:eastAsia="Arial"/>
          <w:sz w:val="32"/>
          <w:szCs w:val="32"/>
          <w:spacing w:val="2"/>
          <w:w w:val="93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2"/>
          <w:w w:val="93"/>
          <w:b/>
          <w:bCs/>
        </w:rPr>
        <w:t>g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n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ee</w:t>
      </w:r>
      <w:r>
        <w:rPr>
          <w:rFonts w:ascii="Arial" w:hAnsi="Arial" w:cs="Arial" w:eastAsia="Arial"/>
          <w:sz w:val="32"/>
          <w:szCs w:val="32"/>
          <w:spacing w:val="0"/>
          <w:w w:val="93"/>
          <w:b/>
          <w:bCs/>
        </w:rPr>
        <w:t>r</w:t>
      </w:r>
      <w:r>
        <w:rPr>
          <w:rFonts w:ascii="Arial" w:hAnsi="Arial" w:cs="Arial" w:eastAsia="Arial"/>
          <w:sz w:val="32"/>
          <w:szCs w:val="32"/>
          <w:spacing w:val="2"/>
          <w:w w:val="93"/>
          <w:b/>
          <w:bCs/>
        </w:rPr>
        <w:t> 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2"/>
          <w:szCs w:val="32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32"/>
          <w:szCs w:val="32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32"/>
          <w:szCs w:val="3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43" w:right="903"/>
        <w:jc w:val="center"/>
        <w:rPr>
          <w:rFonts w:ascii="Arial" w:hAnsi="Arial" w:cs="Arial" w:eastAsia="Arial"/>
          <w:sz w:val="56"/>
          <w:szCs w:val="56"/>
        </w:rPr>
      </w:pPr>
      <w:rPr/>
      <w:r>
        <w:rPr>
          <w:rFonts w:ascii="Arial" w:hAnsi="Arial" w:cs="Arial" w:eastAsia="Arial"/>
          <w:sz w:val="56"/>
          <w:szCs w:val="56"/>
          <w:spacing w:val="-1"/>
          <w:w w:val="100"/>
        </w:rPr>
        <w:t>A</w:t>
      </w:r>
      <w:r>
        <w:rPr>
          <w:rFonts w:ascii="Arial" w:hAnsi="Arial" w:cs="Arial" w:eastAsia="Arial"/>
          <w:sz w:val="56"/>
          <w:szCs w:val="56"/>
          <w:spacing w:val="2"/>
          <w:w w:val="100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-12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-1"/>
          <w:w w:val="100"/>
        </w:rPr>
        <w:t>D</w:t>
      </w:r>
      <w:r>
        <w:rPr>
          <w:rFonts w:ascii="Arial" w:hAnsi="Arial" w:cs="Arial" w:eastAsia="Arial"/>
          <w:sz w:val="56"/>
          <w:szCs w:val="56"/>
          <w:spacing w:val="1"/>
          <w:w w:val="100"/>
        </w:rPr>
        <w:t>esig</w:t>
      </w:r>
      <w:r>
        <w:rPr>
          <w:rFonts w:ascii="Arial" w:hAnsi="Arial" w:cs="Arial" w:eastAsia="Arial"/>
          <w:sz w:val="56"/>
          <w:szCs w:val="56"/>
          <w:spacing w:val="0"/>
          <w:w w:val="100"/>
        </w:rPr>
        <w:t>n</w:t>
      </w:r>
      <w:r>
        <w:rPr>
          <w:rFonts w:ascii="Arial" w:hAnsi="Arial" w:cs="Arial" w:eastAsia="Arial"/>
          <w:sz w:val="56"/>
          <w:szCs w:val="56"/>
          <w:spacing w:val="-17"/>
          <w:w w:val="100"/>
        </w:rPr>
        <w:t> </w:t>
      </w:r>
      <w:r>
        <w:rPr>
          <w:rFonts w:ascii="Arial" w:hAnsi="Arial" w:cs="Arial" w:eastAsia="Arial"/>
          <w:sz w:val="56"/>
          <w:szCs w:val="56"/>
          <w:spacing w:val="-1"/>
          <w:w w:val="99"/>
        </w:rPr>
        <w:t>R</w:t>
      </w:r>
      <w:r>
        <w:rPr>
          <w:rFonts w:ascii="Arial" w:hAnsi="Arial" w:cs="Arial" w:eastAsia="Arial"/>
          <w:sz w:val="56"/>
          <w:szCs w:val="56"/>
          <w:spacing w:val="1"/>
          <w:w w:val="99"/>
        </w:rPr>
        <w:t>equi</w:t>
      </w:r>
      <w:r>
        <w:rPr>
          <w:rFonts w:ascii="Arial" w:hAnsi="Arial" w:cs="Arial" w:eastAsia="Arial"/>
          <w:sz w:val="56"/>
          <w:szCs w:val="56"/>
          <w:spacing w:val="-2"/>
          <w:w w:val="99"/>
        </w:rPr>
        <w:t>r</w:t>
      </w:r>
      <w:r>
        <w:rPr>
          <w:rFonts w:ascii="Arial" w:hAnsi="Arial" w:cs="Arial" w:eastAsia="Arial"/>
          <w:sz w:val="56"/>
          <w:szCs w:val="56"/>
          <w:spacing w:val="1"/>
          <w:w w:val="99"/>
        </w:rPr>
        <w:t>e</w:t>
      </w:r>
      <w:r>
        <w:rPr>
          <w:rFonts w:ascii="Arial" w:hAnsi="Arial" w:cs="Arial" w:eastAsia="Arial"/>
          <w:sz w:val="56"/>
          <w:szCs w:val="56"/>
          <w:spacing w:val="0"/>
          <w:w w:val="99"/>
        </w:rPr>
        <w:t>m</w:t>
      </w:r>
      <w:r>
        <w:rPr>
          <w:rFonts w:ascii="Arial" w:hAnsi="Arial" w:cs="Arial" w:eastAsia="Arial"/>
          <w:sz w:val="56"/>
          <w:szCs w:val="56"/>
          <w:spacing w:val="1"/>
          <w:w w:val="99"/>
        </w:rPr>
        <w:t>ents:</w:t>
      </w:r>
      <w:r>
        <w:rPr>
          <w:rFonts w:ascii="Arial" w:hAnsi="Arial" w:cs="Arial" w:eastAsia="Arial"/>
          <w:sz w:val="56"/>
          <w:szCs w:val="56"/>
          <w:spacing w:val="0"/>
          <w:w w:val="100"/>
        </w:rPr>
      </w:r>
    </w:p>
    <w:p>
      <w:pPr>
        <w:spacing w:before="0" w:after="0" w:line="688" w:lineRule="exact"/>
        <w:ind w:left="120" w:right="-20"/>
        <w:jc w:val="left"/>
        <w:rPr>
          <w:rFonts w:ascii="Arial" w:hAnsi="Arial" w:cs="Arial" w:eastAsia="Arial"/>
          <w:sz w:val="60"/>
          <w:szCs w:val="60"/>
        </w:rPr>
      </w:pPr>
      <w:rPr/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an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60"/>
          <w:szCs w:val="6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a</w:t>
      </w:r>
      <w:r>
        <w:rPr>
          <w:rFonts w:ascii="Arial" w:hAnsi="Arial" w:cs="Arial" w:eastAsia="Arial"/>
          <w:sz w:val="60"/>
          <w:szCs w:val="60"/>
          <w:spacing w:val="-1"/>
          <w:w w:val="100"/>
          <w:position w:val="-1"/>
        </w:rPr>
        <w:t>r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y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e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w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er</w:t>
      </w:r>
      <w:r>
        <w:rPr>
          <w:rFonts w:ascii="Arial" w:hAnsi="Arial" w:cs="Arial" w:eastAsia="Arial"/>
          <w:sz w:val="60"/>
          <w:szCs w:val="6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&amp;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ep</w:t>
      </w:r>
      <w:r>
        <w:rPr>
          <w:rFonts w:ascii="Arial" w:hAnsi="Arial" w:cs="Arial" w:eastAsia="Arial"/>
          <w:sz w:val="60"/>
          <w:szCs w:val="6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i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c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60"/>
          <w:szCs w:val="60"/>
          <w:spacing w:val="1"/>
          <w:w w:val="100"/>
          <w:position w:val="-1"/>
        </w:rPr>
        <w:t>S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ys</w:t>
      </w:r>
      <w:r>
        <w:rPr>
          <w:rFonts w:ascii="Arial" w:hAnsi="Arial" w:cs="Arial" w:eastAsia="Arial"/>
          <w:sz w:val="60"/>
          <w:szCs w:val="60"/>
          <w:spacing w:val="-1"/>
          <w:w w:val="100"/>
          <w:position w:val="-1"/>
        </w:rPr>
        <w:t>t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-1"/>
        </w:rPr>
        <w:t>em</w:t>
      </w:r>
      <w:r>
        <w:rPr>
          <w:rFonts w:ascii="Arial" w:hAnsi="Arial" w:cs="Arial" w:eastAsia="Arial"/>
          <w:sz w:val="60"/>
          <w:szCs w:val="6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598" w:lineRule="exact"/>
        <w:ind w:left="120" w:right="4349"/>
        <w:jc w:val="left"/>
        <w:rPr>
          <w:rFonts w:ascii="Arial" w:hAnsi="Arial" w:cs="Arial" w:eastAsia="Arial"/>
          <w:sz w:val="52"/>
          <w:szCs w:val="52"/>
        </w:rPr>
      </w:pPr>
      <w:rPr/>
      <w:r>
        <w:rPr>
          <w:rFonts w:ascii="Arial" w:hAnsi="Arial" w:cs="Arial" w:eastAsia="Arial"/>
          <w:sz w:val="52"/>
          <w:szCs w:val="52"/>
          <w:spacing w:val="1"/>
          <w:w w:val="100"/>
        </w:rPr>
        <w:t>Va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r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i</w:t>
      </w:r>
      <w:r>
        <w:rPr>
          <w:rFonts w:ascii="Arial" w:hAnsi="Arial" w:cs="Arial" w:eastAsia="Arial"/>
          <w:sz w:val="52"/>
          <w:szCs w:val="52"/>
          <w:spacing w:val="-2"/>
          <w:w w:val="100"/>
        </w:rPr>
        <w:t>o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u</w:t>
      </w:r>
      <w:r>
        <w:rPr>
          <w:rFonts w:ascii="Arial" w:hAnsi="Arial" w:cs="Arial" w:eastAsia="Arial"/>
          <w:sz w:val="52"/>
          <w:szCs w:val="52"/>
          <w:spacing w:val="0"/>
          <w:w w:val="100"/>
        </w:rPr>
        <w:t>s</w:t>
      </w:r>
      <w:r>
        <w:rPr>
          <w:rFonts w:ascii="Arial" w:hAnsi="Arial" w:cs="Arial" w:eastAsia="Arial"/>
          <w:sz w:val="52"/>
          <w:szCs w:val="52"/>
          <w:spacing w:val="-2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-2"/>
          <w:w w:val="100"/>
        </w:rPr>
        <w:t>L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o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c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a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t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i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o</w:t>
      </w:r>
      <w:r>
        <w:rPr>
          <w:rFonts w:ascii="Arial" w:hAnsi="Arial" w:cs="Arial" w:eastAsia="Arial"/>
          <w:sz w:val="52"/>
          <w:szCs w:val="52"/>
          <w:spacing w:val="-2"/>
          <w:w w:val="100"/>
        </w:rPr>
        <w:t>n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s,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 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A</w:t>
      </w:r>
      <w:r>
        <w:rPr>
          <w:rFonts w:ascii="Arial" w:hAnsi="Arial" w:cs="Arial" w:eastAsia="Arial"/>
          <w:sz w:val="52"/>
          <w:szCs w:val="52"/>
          <w:spacing w:val="-1"/>
          <w:w w:val="100"/>
        </w:rPr>
        <w:t>f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g</w:t>
      </w:r>
      <w:r>
        <w:rPr>
          <w:rFonts w:ascii="Arial" w:hAnsi="Arial" w:cs="Arial" w:eastAsia="Arial"/>
          <w:sz w:val="52"/>
          <w:szCs w:val="52"/>
          <w:spacing w:val="-2"/>
          <w:w w:val="100"/>
        </w:rPr>
        <w:t>h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an</w:t>
      </w:r>
      <w:r>
        <w:rPr>
          <w:rFonts w:ascii="Arial" w:hAnsi="Arial" w:cs="Arial" w:eastAsia="Arial"/>
          <w:sz w:val="52"/>
          <w:szCs w:val="52"/>
          <w:spacing w:val="-3"/>
          <w:w w:val="100"/>
        </w:rPr>
        <w:t>i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s</w:t>
      </w:r>
      <w:r>
        <w:rPr>
          <w:rFonts w:ascii="Arial" w:hAnsi="Arial" w:cs="Arial" w:eastAsia="Arial"/>
          <w:sz w:val="52"/>
          <w:szCs w:val="52"/>
          <w:spacing w:val="-3"/>
          <w:w w:val="100"/>
        </w:rPr>
        <w:t>t</w:t>
      </w:r>
      <w:r>
        <w:rPr>
          <w:rFonts w:ascii="Arial" w:hAnsi="Arial" w:cs="Arial" w:eastAsia="Arial"/>
          <w:sz w:val="52"/>
          <w:szCs w:val="52"/>
          <w:spacing w:val="1"/>
          <w:w w:val="100"/>
        </w:rPr>
        <w:t>an</w:t>
      </w:r>
      <w:r>
        <w:rPr>
          <w:rFonts w:ascii="Arial" w:hAnsi="Arial" w:cs="Arial" w:eastAsia="Arial"/>
          <w:sz w:val="52"/>
          <w:szCs w:val="52"/>
          <w:spacing w:val="0"/>
          <w:w w:val="100"/>
        </w:rPr>
      </w:r>
    </w:p>
    <w:p>
      <w:pPr>
        <w:spacing w:before="2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</w:rPr>
        <w:t>S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ep</w:t>
      </w:r>
      <w:r>
        <w:rPr>
          <w:rFonts w:ascii="Arial" w:hAnsi="Arial" w:cs="Arial" w:eastAsia="Arial"/>
          <w:sz w:val="36"/>
          <w:szCs w:val="36"/>
          <w:spacing w:val="1"/>
          <w:w w:val="100"/>
        </w:rPr>
        <w:t>t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m</w:t>
      </w:r>
      <w:r>
        <w:rPr>
          <w:rFonts w:ascii="Arial" w:hAnsi="Arial" w:cs="Arial" w:eastAsia="Arial"/>
          <w:sz w:val="36"/>
          <w:szCs w:val="36"/>
          <w:spacing w:val="1"/>
          <w:w w:val="100"/>
        </w:rPr>
        <w:t>b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r</w:t>
      </w:r>
      <w:r>
        <w:rPr>
          <w:rFonts w:ascii="Arial" w:hAnsi="Arial" w:cs="Arial" w:eastAsia="Arial"/>
          <w:sz w:val="36"/>
          <w:szCs w:val="36"/>
          <w:spacing w:val="1"/>
          <w:w w:val="100"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2</w:t>
      </w:r>
      <w:r>
        <w:rPr>
          <w:rFonts w:ascii="Arial" w:hAnsi="Arial" w:cs="Arial" w:eastAsia="Arial"/>
          <w:sz w:val="36"/>
          <w:szCs w:val="36"/>
          <w:spacing w:val="1"/>
          <w:w w:val="100"/>
        </w:rPr>
        <w:t>0</w:t>
      </w:r>
      <w:r>
        <w:rPr>
          <w:rFonts w:ascii="Arial" w:hAnsi="Arial" w:cs="Arial" w:eastAsia="Arial"/>
          <w:sz w:val="36"/>
          <w:szCs w:val="36"/>
          <w:spacing w:val="-1"/>
          <w:w w:val="100"/>
        </w:rPr>
        <w:t>0</w:t>
      </w:r>
      <w:r>
        <w:rPr>
          <w:rFonts w:ascii="Arial" w:hAnsi="Arial" w:cs="Arial" w:eastAsia="Arial"/>
          <w:sz w:val="36"/>
          <w:szCs w:val="36"/>
          <w:spacing w:val="0"/>
          <w:w w:val="100"/>
        </w:rPr>
        <w:t>9</w:t>
      </w:r>
    </w:p>
    <w:p>
      <w:pPr>
        <w:spacing w:before="0" w:after="0" w:line="413" w:lineRule="exact"/>
        <w:ind w:left="12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V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-1"/>
        </w:rPr>
        <w:t>e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r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i</w:t>
      </w:r>
      <w:r>
        <w:rPr>
          <w:rFonts w:ascii="Arial" w:hAnsi="Arial" w:cs="Arial" w:eastAsia="Arial"/>
          <w:sz w:val="36"/>
          <w:szCs w:val="36"/>
          <w:spacing w:val="1"/>
          <w:w w:val="100"/>
          <w:position w:val="-1"/>
        </w:rPr>
        <w:t>o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n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36"/>
          <w:szCs w:val="36"/>
          <w:spacing w:val="-1"/>
          <w:w w:val="100"/>
          <w:position w:val="-1"/>
        </w:rPr>
        <w:t>1</w:t>
      </w:r>
      <w:r>
        <w:rPr>
          <w:rFonts w:ascii="Arial" w:hAnsi="Arial" w:cs="Arial" w:eastAsia="Arial"/>
          <w:sz w:val="36"/>
          <w:szCs w:val="36"/>
          <w:spacing w:val="1"/>
          <w:w w:val="100"/>
          <w:position w:val="-1"/>
        </w:rPr>
        <w:t>.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-1"/>
        </w:rPr>
        <w:t>5</w:t>
      </w:r>
      <w:r>
        <w:rPr>
          <w:rFonts w:ascii="Arial" w:hAnsi="Arial" w:cs="Arial" w:eastAsia="Arial"/>
          <w:sz w:val="36"/>
          <w:szCs w:val="36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680" w:right="170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40" w:lineRule="auto"/>
        <w:ind w:left="3088" w:right="304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CON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TE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2727" w:right="2687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AED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DE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EQ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EMENTS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</w:p>
    <w:p>
      <w:pPr>
        <w:spacing w:before="0" w:after="0" w:line="240" w:lineRule="auto"/>
        <w:ind w:left="2304" w:right="227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&amp;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6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ANKS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TAN</w:t>
      </w:r>
    </w:p>
    <w:p>
      <w:pPr>
        <w:spacing w:before="5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00" w:right="-20"/>
        <w:jc w:val="left"/>
        <w:tabs>
          <w:tab w:pos="786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ect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12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iga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439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m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319"/>
        <w:jc w:val="left"/>
        <w:tabs>
          <w:tab w:pos="820" w:val="left"/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6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uppli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Q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nhol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uilding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onn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nouts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cep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j)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Oil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ys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m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60" w:right="319"/>
        <w:jc w:val="both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2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8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                                                                                                   </w:t>
      </w:r>
      <w:r>
        <w:rPr>
          <w:rFonts w:ascii="Times New Roman" w:hAnsi="Times New Roman" w:cs="Times New Roman" w:eastAsia="Times New Roman"/>
          <w:sz w:val="24"/>
          <w:szCs w:val="24"/>
          <w:spacing w:val="4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Sub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30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00" w:right="-20"/>
        <w:jc w:val="left"/>
        <w:tabs>
          <w:tab w:pos="820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As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il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</w:rPr>
        <w:t>31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jc w:val="left"/>
        <w:spacing w:after="0"/>
        <w:sectPr>
          <w:pgNumType w:start="2"/>
          <w:pgMar w:header="741" w:footer="729" w:top="1160" w:bottom="920" w:left="1700" w:right="1720"/>
          <w:headerReference w:type="default" r:id="rId6"/>
          <w:footerReference w:type="default" r:id="rId7"/>
          <w:pgSz w:w="12240" w:h="15840"/>
        </w:sectPr>
      </w:pPr>
      <w:rPr/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29" w:after="0" w:line="271" w:lineRule="exact"/>
        <w:ind w:left="120" w:right="-20"/>
        <w:jc w:val="left"/>
        <w:tabs>
          <w:tab w:pos="8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Minimum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ope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rea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qu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-1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pipe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loss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ittin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Void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Volu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ious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ab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-6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rcu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</w:p>
    <w:p>
      <w:pPr>
        <w:spacing w:before="7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120" w:right="-20"/>
        <w:jc w:val="left"/>
        <w:tabs>
          <w:tab w:pos="804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re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age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sting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ipe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initions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11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7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19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vi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5.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low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lve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20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9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ing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23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7.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28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1220" w:val="left"/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8.</w:t>
        <w:tab/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ro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29</w:t>
      </w:r>
    </w:p>
    <w:p>
      <w:pPr>
        <w:spacing w:before="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71" w:lineRule="exact"/>
        <w:ind w:left="120" w:right="-20"/>
        <w:jc w:val="left"/>
        <w:tabs>
          <w:tab w:pos="798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xa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  <w:b/>
          <w:bCs/>
          <w:u w:val="thick" w:color="000000"/>
          <w:position w:val="-1"/>
        </w:rPr>
        <w:t>Pa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  <w:u w:val="thick" w:color="000000"/>
          <w:position w:val="-1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ul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ting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2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14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ld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16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mple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4: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ssu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Dist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ibution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two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22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8220" w:val="left"/>
        </w:tabs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5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: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z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it</w:t>
        <w:tab/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30</w:t>
      </w:r>
    </w:p>
    <w:p>
      <w:pPr>
        <w:jc w:val="left"/>
        <w:spacing w:after="0"/>
        <w:sectPr>
          <w:pgMar w:header="741" w:footer="729" w:top="1160" w:bottom="920" w:left="1680" w:right="1720"/>
          <w:pgSz w:w="12240" w:h="15840"/>
        </w:sectPr>
      </w:pPr>
      <w:rPr/>
    </w:p>
    <w:p>
      <w:pPr>
        <w:spacing w:before="9" w:after="0" w:line="180" w:lineRule="exact"/>
        <w:jc w:val="left"/>
        <w:rPr>
          <w:sz w:val="18"/>
          <w:szCs w:val="18"/>
        </w:rPr>
      </w:pPr>
      <w:rPr/>
      <w:r>
        <w:rPr>
          <w:sz w:val="18"/>
          <w:szCs w:val="18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9" w:after="0" w:line="271" w:lineRule="exact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  <w:b/>
          <w:bCs/>
          <w:u w:val="thick" w:color="000000"/>
          <w:position w:val="-1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u w:val="thick" w:color="000000"/>
          <w:position w:val="-1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b/>
          <w:bCs/>
          <w:position w:val="-1"/>
        </w:rPr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  <w:position w:val="0"/>
        </w:rPr>
      </w:r>
    </w:p>
    <w:p>
      <w:pPr>
        <w:spacing w:before="7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29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x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rav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i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cu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ti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App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ndix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–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wi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ch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90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out</w:t>
      </w:r>
    </w:p>
    <w:p>
      <w:pPr>
        <w:jc w:val="left"/>
        <w:spacing w:after="0"/>
        <w:sectPr>
          <w:pgMar w:header="741" w:footer="729" w:top="1160" w:bottom="920" w:left="168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1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5,8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68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18,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1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ield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ed;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/or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ug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out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80" w:right="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each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est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all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ely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lan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480" w:right="60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480" w:right="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480" w:right="18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480" w:right="2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479" w:right="3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eeps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tween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480" w:right="12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7" w:lineRule="auto"/>
        <w:ind w:left="120" w:right="2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/da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4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ed,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DD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te: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1: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alc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30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es,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level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15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ute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p/25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mm)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15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mm/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m)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53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50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25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00"/>
          <w:pgSz w:w="12240" w:h="15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0" w:footer="0" w:top="1120" w:bottom="280" w:left="640" w:right="480"/>
          <w:headerReference w:type="default" r:id="rId8"/>
          <w:footerReference w:type="default" r:id="rId9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9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06" w:lineRule="exact"/>
        <w:ind w:left="499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pict>
          <v:shape style="position:absolute;margin-left:149.759995pt;margin-top:9.362335pt;width:202.559998pt;height:416.640015pt;mso-position-horizontal-relative:page;mso-position-vertical-relative:paragraph;z-index:-2367" type="#_x0000_t75">
            <v:imagedata r:id="rId10" o:title=""/>
          </v:shape>
        </w:pic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\e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33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lbkln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(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2"/>
          <w:w w:val="8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1"/>
        </w:rPr>
        <w:t>f'1rcoti!IC1'1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3" w:lineRule="exact"/>
        <w:ind w:left="5005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51515"/>
          <w:spacing w:val="0"/>
          <w:w w:val="100"/>
        </w:rPr>
        <w:t>Tu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100"/>
        </w:rPr>
        <w:t>u</w:t>
      </w:r>
      <w:r>
        <w:rPr>
          <w:rFonts w:ascii="Arial" w:hAnsi="Arial" w:cs="Arial" w:eastAsia="Arial"/>
          <w:sz w:val="18"/>
          <w:szCs w:val="18"/>
          <w:color w:val="151515"/>
          <w:spacing w:val="-10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116"/>
        </w:rPr>
        <w:t>lbr</w:t>
      </w:r>
      <w:r>
        <w:rPr>
          <w:rFonts w:ascii="Arial" w:hAnsi="Arial" w:cs="Arial" w:eastAsia="Arial"/>
          <w:sz w:val="18"/>
          <w:szCs w:val="18"/>
          <w:color w:val="151515"/>
          <w:spacing w:val="-19"/>
          <w:w w:val="116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3"/>
        </w:rPr>
        <w:t>Line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4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5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67"/>
        </w:rPr>
        <w:t>Holn</w:t>
      </w:r>
      <w:r>
        <w:rPr>
          <w:rFonts w:ascii="Arial" w:hAnsi="Arial" w:cs="Arial" w:eastAsia="Arial"/>
          <w:sz w:val="18"/>
          <w:szCs w:val="18"/>
          <w:color w:val="151515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11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83" w:lineRule="exact"/>
        <w:ind w:left="5063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SJIH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45"/>
          <w:w w:val="100"/>
        </w:rPr>
        <w:t> </w:t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100"/>
        </w:rPr>
        <w:t>Ti</w:t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100"/>
        </w:rPr>
        <w:t>n</w:t>
      </w:r>
      <w:r>
        <w:rPr>
          <w:rFonts w:ascii="Arial" w:hAnsi="Arial" w:cs="Arial" w:eastAsia="Arial"/>
          <w:sz w:val="17"/>
          <w:szCs w:val="17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78"/>
        </w:rPr>
        <w:t>l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79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58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-31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81"/>
        </w:rPr>
        <w:t>erwah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6" w:lineRule="exact"/>
        <w:ind w:right="-20"/>
        <w:jc w:val="righ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282828"/>
          <w:w w:val="54"/>
        </w:rPr>
        <w:t>M</w:t>
      </w:r>
      <w:r>
        <w:rPr>
          <w:rFonts w:ascii="Arial" w:hAnsi="Arial" w:cs="Arial" w:eastAsia="Arial"/>
          <w:sz w:val="18"/>
          <w:szCs w:val="18"/>
          <w:color w:val="282828"/>
          <w:spacing w:val="4"/>
          <w:w w:val="53"/>
        </w:rPr>
        <w:t>O</w:t>
      </w:r>
      <w:r>
        <w:rPr>
          <w:rFonts w:ascii="Arial" w:hAnsi="Arial" w:cs="Arial" w:eastAsia="Arial"/>
          <w:sz w:val="18"/>
          <w:szCs w:val="18"/>
          <w:color w:val="010101"/>
          <w:spacing w:val="0"/>
          <w:w w:val="57"/>
        </w:rPr>
        <w:t>T</w:t>
      </w:r>
      <w:r>
        <w:rPr>
          <w:rFonts w:ascii="Arial" w:hAnsi="Arial" w:cs="Arial" w:eastAsia="Arial"/>
          <w:sz w:val="18"/>
          <w:szCs w:val="18"/>
          <w:color w:val="010101"/>
          <w:spacing w:val="12"/>
          <w:w w:val="57"/>
        </w:rPr>
        <w:t>E</w:t>
      </w:r>
      <w:r>
        <w:rPr>
          <w:rFonts w:ascii="Arial" w:hAnsi="Arial" w:cs="Arial" w:eastAsia="Arial"/>
          <w:sz w:val="18"/>
          <w:szCs w:val="18"/>
          <w:color w:val="595959"/>
          <w:spacing w:val="0"/>
          <w:w w:val="159"/>
        </w:rPr>
        <w:t>:</w:t>
      </w:r>
      <w:r>
        <w:rPr>
          <w:rFonts w:ascii="Arial" w:hAnsi="Arial" w:cs="Arial" w:eastAsia="Arial"/>
          <w:sz w:val="18"/>
          <w:szCs w:val="18"/>
          <w:color w:val="595959"/>
          <w:spacing w:val="-2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100"/>
        </w:rPr>
        <w:t>Kl.</w:t>
      </w:r>
      <w:r>
        <w:rPr>
          <w:rFonts w:ascii="Arial" w:hAnsi="Arial" w:cs="Arial" w:eastAsia="Arial"/>
          <w:sz w:val="18"/>
          <w:szCs w:val="18"/>
          <w:color w:val="151515"/>
          <w:spacing w:val="19"/>
          <w:w w:val="100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61"/>
        </w:rPr>
        <w:t>LEAVE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10"/>
          <w:w w:val="61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84"/>
        </w:rPr>
        <w:t>BHH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84"/>
        </w:rPr>
        <w:t>R</w:t>
      </w:r>
      <w:r>
        <w:rPr>
          <w:rFonts w:ascii="Arial" w:hAnsi="Arial" w:cs="Arial" w:eastAsia="Arial"/>
          <w:sz w:val="18"/>
          <w:szCs w:val="18"/>
          <w:color w:val="151515"/>
          <w:spacing w:val="27"/>
          <w:w w:val="84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56"/>
        </w:rPr>
        <w:t>SOAR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56"/>
        </w:rPr>
        <w:t>D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23"/>
          <w:w w:val="56"/>
        </w:rPr>
        <w:t> 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75"/>
        </w:rPr>
        <w:t>I</w:t>
      </w:r>
      <w:r>
        <w:rPr>
          <w:rFonts w:ascii="Arial" w:hAnsi="Arial" w:cs="Arial" w:eastAsia="Arial"/>
          <w:sz w:val="18"/>
          <w:szCs w:val="18"/>
          <w:color w:val="282828"/>
          <w:spacing w:val="0"/>
          <w:w w:val="75"/>
        </w:rPr>
        <w:t>N</w:t>
      </w:r>
      <w:r>
        <w:rPr>
          <w:rFonts w:ascii="Arial" w:hAnsi="Arial" w:cs="Arial" w:eastAsia="Arial"/>
          <w:sz w:val="18"/>
          <w:szCs w:val="18"/>
          <w:color w:val="282828"/>
          <w:spacing w:val="36"/>
          <w:w w:val="75"/>
        </w:rPr>
        <w:t> </w:t>
      </w:r>
      <w:r>
        <w:rPr>
          <w:rFonts w:ascii="Arial" w:hAnsi="Arial" w:cs="Arial" w:eastAsia="Arial"/>
          <w:sz w:val="18"/>
          <w:szCs w:val="18"/>
          <w:color w:val="151515"/>
          <w:spacing w:val="0"/>
          <w:w w:val="75"/>
        </w:rPr>
        <w:t>PUCE.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5" w:lineRule="exact"/>
        <w:ind w:right="170"/>
        <w:jc w:val="right"/>
        <w:rPr>
          <w:rFonts w:ascii="Courier New" w:hAnsi="Courier New" w:cs="Courier New" w:eastAsia="Courier New"/>
          <w:sz w:val="20"/>
          <w:szCs w:val="20"/>
        </w:rPr>
      </w:pPr>
      <w:rPr/>
      <w:r>
        <w:rPr>
          <w:rFonts w:ascii="Courier New" w:hAnsi="Courier New" w:cs="Courier New" w:eastAsia="Courier New"/>
          <w:sz w:val="20"/>
          <w:szCs w:val="20"/>
          <w:color w:val="151515"/>
          <w:w w:val="62"/>
          <w:position w:val="2"/>
        </w:rPr>
        <w:t>BE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-6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0"/>
          <w:w w:val="61"/>
          <w:position w:val="2"/>
        </w:rPr>
        <w:t>CAREFUL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-4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0"/>
          <w:w w:val="62"/>
          <w:position w:val="2"/>
        </w:rPr>
        <w:t>NOT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-52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0"/>
          <w:w w:val="62"/>
          <w:position w:val="2"/>
        </w:rPr>
        <w:t>TO</w:t>
      </w:r>
      <w:r>
        <w:rPr>
          <w:rFonts w:ascii="Courier New" w:hAnsi="Courier New" w:cs="Courier New" w:eastAsia="Courier New"/>
          <w:sz w:val="20"/>
          <w:szCs w:val="20"/>
          <w:color w:val="151515"/>
          <w:spacing w:val="-49"/>
          <w:w w:val="100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010101"/>
          <w:spacing w:val="0"/>
          <w:w w:val="57"/>
          <w:position w:val="2"/>
        </w:rPr>
        <w:t>MOVE</w:t>
      </w:r>
      <w:r>
        <w:rPr>
          <w:rFonts w:ascii="Courier New" w:hAnsi="Courier New" w:cs="Courier New" w:eastAsia="Courier New"/>
          <w:sz w:val="20"/>
          <w:szCs w:val="20"/>
          <w:color w:val="010101"/>
          <w:spacing w:val="26"/>
          <w:w w:val="57"/>
          <w:position w:val="2"/>
        </w:rPr>
        <w:t> </w:t>
      </w:r>
      <w:r>
        <w:rPr>
          <w:rFonts w:ascii="Courier New" w:hAnsi="Courier New" w:cs="Courier New" w:eastAsia="Courier New"/>
          <w:sz w:val="20"/>
          <w:szCs w:val="20"/>
          <w:color w:val="282828"/>
          <w:spacing w:val="0"/>
          <w:w w:val="57"/>
          <w:position w:val="2"/>
        </w:rPr>
        <w:t>IT</w:t>
      </w:r>
      <w:r>
        <w:rPr>
          <w:rFonts w:ascii="Courier New" w:hAnsi="Courier New" w:cs="Courier New" w:eastAsia="Courier New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193" w:lineRule="exact"/>
        <w:ind w:right="1181"/>
        <w:jc w:val="righ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56"/>
        </w:rPr>
        <w:t>OURIMC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5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23"/>
          <w:w w:val="56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57"/>
        </w:rPr>
        <w:t>US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56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84848"/>
          <w:spacing w:val="0"/>
          <w:w w:val="140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" w:after="0" w:line="170" w:lineRule="exact"/>
        <w:jc w:val="left"/>
        <w:rPr>
          <w:sz w:val="17"/>
          <w:szCs w:val="17"/>
        </w:rPr>
      </w:pPr>
      <w:rPr/>
      <w:r>
        <w:rPr/>
        <w:br w:type="column"/>
      </w:r>
      <w:r>
        <w:rPr>
          <w:sz w:val="17"/>
          <w:szCs w:val="17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16" w:lineRule="auto"/>
        <w:ind w:right="-53"/>
        <w:jc w:val="both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ltle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lbktn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77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4"/>
          <w:w w:val="77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Pmolllloo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91"/>
        </w:rPr>
        <w:t>Tut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91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5"/>
          <w:w w:val="91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100"/>
        </w:rPr>
        <w:t>lbrt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0"/>
          <w:w w:val="89"/>
        </w:rPr>
        <w:t>Unu</w:t>
      </w:r>
      <w:r>
        <w:rPr>
          <w:rFonts w:ascii="Times New Roman" w:hAnsi="Times New Roman" w:cs="Times New Roman" w:eastAsia="Times New Roman"/>
          <w:sz w:val="19"/>
          <w:szCs w:val="19"/>
          <w:color w:val="282828"/>
          <w:spacing w:val="18"/>
          <w:w w:val="89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89"/>
        </w:rPr>
        <w:t>H4u1t</w:t>
      </w:r>
      <w:r>
        <w:rPr>
          <w:rFonts w:ascii="Times New Roman" w:hAnsi="Times New Roman" w:cs="Times New Roman" w:eastAsia="Times New Roman"/>
          <w:sz w:val="19"/>
          <w:szCs w:val="19"/>
          <w:color w:val="151515"/>
          <w:spacing w:val="0"/>
          <w:w w:val="8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88"/>
        </w:rPr>
        <w:t>Rei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88"/>
        </w:rPr>
        <w:t>)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88"/>
        </w:rPr>
        <w:t>llll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6"/>
          <w:w w:val="88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49"/>
        </w:rPr>
        <w:t>111111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49"/>
        </w:rPr>
        <w:t>  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4"/>
          <w:w w:val="49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105"/>
        </w:rPr>
        <w:t>lntmals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</w:rPr>
      </w:r>
    </w:p>
    <w:p>
      <w:pPr>
        <w:spacing w:before="11" w:after="0" w:line="374" w:lineRule="exact"/>
        <w:ind w:left="784" w:right="-20"/>
        <w:jc w:val="left"/>
        <w:rPr>
          <w:rFonts w:ascii="Arial" w:hAnsi="Arial" w:cs="Arial" w:eastAsia="Arial"/>
          <w:sz w:val="38"/>
          <w:szCs w:val="38"/>
        </w:rPr>
      </w:pPr>
      <w:rPr/>
      <w:r>
        <w:rPr/>
        <w:br w:type="column"/>
      </w:r>
      <w:r>
        <w:rPr>
          <w:rFonts w:ascii="Arial" w:hAnsi="Arial" w:cs="Arial" w:eastAsia="Arial"/>
          <w:sz w:val="38"/>
          <w:szCs w:val="38"/>
          <w:color w:val="010101"/>
          <w:spacing w:val="0"/>
          <w:w w:val="107"/>
          <w:position w:val="-6"/>
        </w:rPr>
        <w:t>.,</w:t>
      </w:r>
      <w:r>
        <w:rPr>
          <w:rFonts w:ascii="Arial" w:hAnsi="Arial" w:cs="Arial" w:eastAsia="Arial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0" w:after="0" w:line="208" w:lineRule="exact"/>
        <w:ind w:left="701" w:right="1369"/>
        <w:jc w:val="center"/>
        <w:rPr>
          <w:rFonts w:ascii="Times New Roman" w:hAnsi="Times New Roman" w:cs="Times New Roman" w:eastAsia="Times New Roman"/>
          <w:sz w:val="32"/>
          <w:szCs w:val="32"/>
        </w:rPr>
      </w:pPr>
      <w:rPr/>
      <w:r>
        <w:rPr>
          <w:rFonts w:ascii="Times New Roman" w:hAnsi="Times New Roman" w:cs="Times New Roman" w:eastAsia="Times New Roman"/>
          <w:sz w:val="32"/>
          <w:szCs w:val="32"/>
          <w:color w:val="010101"/>
          <w:spacing w:val="0"/>
          <w:w w:val="55"/>
          <w:position w:val="-3"/>
        </w:rPr>
        <w:t>ce·</w:t>
      </w:r>
      <w:r>
        <w:rPr>
          <w:rFonts w:ascii="Times New Roman" w:hAnsi="Times New Roman" w:cs="Times New Roman" w:eastAsia="Times New Roman"/>
          <w:sz w:val="32"/>
          <w:szCs w:val="32"/>
          <w:color w:val="000000"/>
          <w:spacing w:val="0"/>
          <w:w w:val="100"/>
          <w:position w:val="0"/>
        </w:rPr>
      </w:r>
    </w:p>
    <w:p>
      <w:pPr>
        <w:spacing w:before="0" w:after="0" w:line="328" w:lineRule="exact"/>
        <w:ind w:left="563" w:right="1407"/>
        <w:jc w:val="center"/>
        <w:rPr>
          <w:rFonts w:ascii="Times New Roman" w:hAnsi="Times New Roman" w:cs="Times New Roman" w:eastAsia="Times New Roman"/>
          <w:sz w:val="23"/>
          <w:szCs w:val="23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10101"/>
          <w:spacing w:val="-134"/>
          <w:w w:val="290"/>
          <w:position w:val="-1"/>
        </w:rPr>
        <w:t>;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14"/>
          <w:w w:val="82"/>
          <w:position w:val="13"/>
        </w:rPr>
        <w:t>c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82"/>
          <w:position w:val="13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473" w:lineRule="exact"/>
        <w:ind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/>
        <w:pict>
          <v:shape style="position:absolute;margin-left:480.959991pt;margin-top:.639862pt;width:204.479996pt;height:402.23999pt;mso-position-horizontal-relative:page;mso-position-vertical-relative:paragraph;z-index:-2366" type="#_x0000_t75">
            <v:imagedata r:id="rId11" o:title=""/>
          </v:shape>
        </w:pict>
      </w:r>
      <w:r>
        <w:rPr>
          <w:rFonts w:ascii="Arial" w:hAnsi="Arial" w:cs="Arial" w:eastAsia="Arial"/>
          <w:sz w:val="44"/>
          <w:szCs w:val="44"/>
          <w:color w:val="010101"/>
          <w:spacing w:val="-360"/>
          <w:w w:val="327"/>
          <w:position w:val="-1"/>
        </w:rPr>
        <w:t>,</w:t>
      </w:r>
      <w:r>
        <w:rPr>
          <w:rFonts w:ascii="Arial" w:hAnsi="Arial" w:cs="Arial" w:eastAsia="Arial"/>
          <w:sz w:val="21"/>
          <w:szCs w:val="21"/>
          <w:color w:val="010101"/>
          <w:spacing w:val="-18"/>
          <w:w w:val="54"/>
          <w:position w:val="12"/>
        </w:rPr>
        <w:t>"</w: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54"/>
          <w:position w:val="12"/>
        </w:rPr>
        <w:t>"""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96" w:lineRule="exact"/>
        <w:ind w:left="744" w:right="1425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10101"/>
          <w:w w:val="136"/>
        </w:rPr>
        <w:t>(</w:t>
      </w:r>
      <w:r>
        <w:rPr>
          <w:rFonts w:ascii="Arial" w:hAnsi="Arial" w:cs="Arial" w:eastAsia="Arial"/>
          <w:sz w:val="10"/>
          <w:szCs w:val="10"/>
          <w:color w:val="010101"/>
          <w:w w:val="135"/>
        </w:rPr>
        <w:t>I</w:t>
      </w:r>
      <w:r>
        <w:rPr>
          <w:rFonts w:ascii="Arial" w:hAnsi="Arial" w:cs="Arial" w:eastAsia="Arial"/>
          <w:sz w:val="10"/>
          <w:szCs w:val="10"/>
          <w:color w:val="010101"/>
          <w:w w:val="136"/>
        </w:rPr>
        <w:t>)</w:t>
      </w:r>
      <w:r>
        <w:rPr>
          <w:rFonts w:ascii="Arial" w:hAnsi="Arial" w:cs="Arial" w:eastAsia="Arial"/>
          <w:sz w:val="10"/>
          <w:szCs w:val="10"/>
          <w:color w:val="000000"/>
          <w:w w:val="100"/>
        </w:rPr>
      </w:r>
    </w:p>
    <w:p>
      <w:pPr>
        <w:spacing w:before="0" w:after="0" w:line="206" w:lineRule="exact"/>
        <w:ind w:left="746" w:right="1404"/>
        <w:jc w:val="center"/>
        <w:rPr>
          <w:rFonts w:ascii="Arial" w:hAnsi="Arial" w:cs="Arial" w:eastAsia="Arial"/>
          <w:sz w:val="23"/>
          <w:szCs w:val="23"/>
        </w:rPr>
      </w:pPr>
      <w:rPr/>
      <w:r>
        <w:rPr>
          <w:rFonts w:ascii="Arial" w:hAnsi="Arial" w:cs="Arial" w:eastAsia="Arial"/>
          <w:sz w:val="23"/>
          <w:szCs w:val="23"/>
          <w:color w:val="010101"/>
          <w:spacing w:val="0"/>
          <w:w w:val="119"/>
          <w:position w:val="-2"/>
        </w:rPr>
        <w:t>ri</w:t>
      </w:r>
      <w:r>
        <w:rPr>
          <w:rFonts w:ascii="Arial" w:hAnsi="Arial" w:cs="Arial" w:eastAsia="Arial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198" w:lineRule="exact"/>
        <w:ind w:left="784" w:right="-20"/>
        <w:jc w:val="left"/>
        <w:rPr>
          <w:rFonts w:ascii="Times New Roman" w:hAnsi="Times New Roman" w:cs="Times New Roman" w:eastAsia="Times New Roman"/>
          <w:sz w:val="22"/>
          <w:szCs w:val="22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010101"/>
          <w:spacing w:val="0"/>
          <w:w w:val="61"/>
          <w:position w:val="1"/>
        </w:rPr>
        <w:t>!2..</w:t>
      </w:r>
      <w:r>
        <w:rPr>
          <w:rFonts w:ascii="Times New Roman" w:hAnsi="Times New Roman" w:cs="Times New Roman" w:eastAsia="Times New Roman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8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65" w:lineRule="exact"/>
        <w:ind w:left="752" w:right="1426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68"/>
          <w:position w:val="-2"/>
        </w:rPr>
        <w:t>0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752" w:right="1429"/>
        <w:jc w:val="center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2"/>
          <w:position w:val="1"/>
        </w:rPr>
        <w:t>::I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left="784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43"/>
          <w:position w:val="-1"/>
        </w:rPr>
        <w:t>-1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56" w:lineRule="exact"/>
        <w:ind w:left="756" w:right="1437"/>
        <w:jc w:val="center"/>
        <w:rPr>
          <w:rFonts w:ascii="Arial" w:hAnsi="Arial" w:cs="Arial" w:eastAsia="Arial"/>
          <w:sz w:val="10"/>
          <w:szCs w:val="10"/>
        </w:rPr>
      </w:pPr>
      <w:rPr/>
      <w:r>
        <w:rPr>
          <w:rFonts w:ascii="Arial" w:hAnsi="Arial" w:cs="Arial" w:eastAsia="Arial"/>
          <w:sz w:val="10"/>
          <w:szCs w:val="10"/>
          <w:color w:val="010101"/>
          <w:w w:val="136"/>
          <w:position w:val="-3"/>
        </w:rPr>
        <w:t>(</w:t>
      </w:r>
      <w:r>
        <w:rPr>
          <w:rFonts w:ascii="Arial" w:hAnsi="Arial" w:cs="Arial" w:eastAsia="Arial"/>
          <w:sz w:val="10"/>
          <w:szCs w:val="10"/>
          <w:color w:val="010101"/>
          <w:w w:val="135"/>
          <w:position w:val="-3"/>
        </w:rPr>
        <w:t>I</w:t>
      </w:r>
      <w:r>
        <w:rPr>
          <w:rFonts w:ascii="Arial" w:hAnsi="Arial" w:cs="Arial" w:eastAsia="Arial"/>
          <w:sz w:val="10"/>
          <w:szCs w:val="10"/>
          <w:color w:val="010101"/>
          <w:w w:val="136"/>
          <w:position w:val="-3"/>
        </w:rPr>
        <w:t>)</w:t>
      </w:r>
      <w:r>
        <w:rPr>
          <w:rFonts w:ascii="Arial" w:hAnsi="Arial" w:cs="Arial" w:eastAsia="Arial"/>
          <w:sz w:val="10"/>
          <w:szCs w:val="10"/>
          <w:color w:val="00000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640" w:right="480"/>
          <w:cols w:num="3" w:equalWidth="0">
            <w:col w:w="8855" w:space="480"/>
            <w:col w:w="1445" w:space="1544"/>
            <w:col w:w="2396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18" w:right="-78"/>
        <w:jc w:val="left"/>
        <w:rPr>
          <w:rFonts w:ascii="Times New Roman" w:hAnsi="Times New Roman" w:cs="Times New Roman" w:eastAsia="Times New Roman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0"/>
          <w:w w:val="55"/>
        </w:rPr>
        <w:t>.....</w:t>
      </w:r>
      <w:r>
        <w:rPr>
          <w:rFonts w:ascii="Times New Roman" w:hAnsi="Times New Roman" w:cs="Times New Roman" w:eastAsia="Times New Roman"/>
          <w:sz w:val="25"/>
          <w:szCs w:val="25"/>
          <w:color w:val="000000"/>
          <w:spacing w:val="0"/>
          <w:w w:val="100"/>
        </w:rPr>
      </w:r>
    </w:p>
    <w:p>
      <w:pPr>
        <w:spacing w:before="0" w:after="0" w:line="210" w:lineRule="exact"/>
        <w:ind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75"/>
          <w:i/>
        </w:rPr>
        <w:t>HOlE:</w:t>
      </w:r>
      <w:r>
        <w:rPr>
          <w:rFonts w:ascii="Arial" w:hAnsi="Arial" w:cs="Arial" w:eastAsia="Arial"/>
          <w:sz w:val="17"/>
          <w:szCs w:val="17"/>
          <w:color w:val="151515"/>
          <w:spacing w:val="27"/>
          <w:w w:val="75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75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27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Jolt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lflm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91"/>
        </w:rPr>
        <w:t>stCII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9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In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10"/>
          <w:w w:val="100"/>
        </w:rPr>
        <w:t>s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la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u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151515"/>
          <w:spacing w:val="0"/>
          <w:w w:val="100"/>
          <w:i/>
        </w:rPr>
        <w:t>au</w:t>
      </w:r>
      <w:r>
        <w:rPr>
          <w:rFonts w:ascii="Times New Roman" w:hAnsi="Times New Roman" w:cs="Times New Roman" w:eastAsia="Times New Roman"/>
          <w:sz w:val="21"/>
          <w:szCs w:val="21"/>
          <w:color w:val="151515"/>
          <w:spacing w:val="-6"/>
          <w:w w:val="100"/>
          <w:i/>
        </w:rPr>
        <w:t> </w:t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100"/>
          <w:i/>
        </w:rPr>
        <w:t>mel</w:t>
      </w:r>
      <w:r>
        <w:rPr>
          <w:rFonts w:ascii="Arial" w:hAnsi="Arial" w:cs="Arial" w:eastAsia="Arial"/>
          <w:sz w:val="17"/>
          <w:szCs w:val="17"/>
          <w:color w:val="151515"/>
          <w:spacing w:val="0"/>
          <w:w w:val="100"/>
          <w:i/>
        </w:rPr>
        <w:t>t</w:t>
      </w:r>
      <w:r>
        <w:rPr>
          <w:rFonts w:ascii="Arial" w:hAnsi="Arial" w:cs="Arial" w:eastAsia="Arial"/>
          <w:sz w:val="17"/>
          <w:szCs w:val="17"/>
          <w:color w:val="151515"/>
          <w:spacing w:val="47"/>
          <w:w w:val="100"/>
          <w:i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5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5"/>
        </w:rPr>
        <w:t>o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31"/>
          <w:w w:val="75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75"/>
        </w:rPr>
        <w:t>ocOJr,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150" w:lineRule="exact"/>
        <w:ind w:left="394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80"/>
          <w:position w:val="-1"/>
        </w:rPr>
        <w:t>the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31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-1"/>
        </w:rPr>
        <w:t>uu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100"/>
          <w:position w:val="-1"/>
        </w:rPr>
        <w:t>l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68"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6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"/>
          <w:w w:val="68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138"/>
          <w:position w:val="-1"/>
        </w:rPr>
        <w:t>•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86"/>
          <w:position w:val="-1"/>
        </w:rPr>
        <w:t>Ir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85"/>
          <w:position w:val="-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1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69"/>
          <w:position w:val="-1"/>
        </w:rPr>
        <w:t>C19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69"/>
          <w:position w:val="-1"/>
        </w:rPr>
        <w:t>1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3"/>
          <w:w w:val="69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-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-1"/>
        </w:rPr>
        <w:t>o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  <w:position w:val="-1"/>
        </w:rPr>
        <w:t>tn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5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100"/>
          <w:position w:val="-1"/>
        </w:rPr>
        <w:t>totter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-1"/>
        </w:rPr>
        <w:t>a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00"/>
          <w:position w:val="-1"/>
        </w:rPr>
        <w:t>r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2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80"/>
          <w:position w:val="-1"/>
        </w:rPr>
        <w:t>tne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30"/>
          <w:w w:val="80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91"/>
          <w:position w:val="-1"/>
        </w:rPr>
        <w:t>holl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29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282828"/>
          <w:spacing w:val="-4"/>
          <w:w w:val="107"/>
          <w:position w:val="-1"/>
        </w:rPr>
        <w:t>.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07"/>
          <w:position w:val="-1"/>
        </w:rPr>
        <w:t>•1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12"/>
          <w:w w:val="107"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282828"/>
          <w:spacing w:val="0"/>
          <w:w w:val="66"/>
          <w:position w:val="-1"/>
        </w:rPr>
        <w:t>Ill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4" w:lineRule="exact"/>
        <w:ind w:left="394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8"/>
          <w:position w:val="1"/>
        </w:rPr>
        <w:t>a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14"/>
          <w:w w:val="78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1"/>
        </w:rPr>
        <w:t>•lni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1"/>
        </w:rPr>
        <w:t>M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  <w:position w:val="1"/>
        </w:rPr>
        <w:t>at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-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85"/>
          <w:position w:val="1"/>
        </w:rPr>
        <w:t>1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26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85"/>
          <w:position w:val="1"/>
        </w:rPr>
        <w:t>Ina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85"/>
          <w:position w:val="1"/>
        </w:rPr>
        <w:t>or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18"/>
          <w:w w:val="85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00"/>
          <w:position w:val="1"/>
        </w:rPr>
        <w:t>rruel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39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4"/>
          <w:position w:val="1"/>
        </w:rPr>
        <w:t>UIUl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4"/>
          <w:position w:val="1"/>
        </w:rPr>
        <w:t>d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4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76"/>
          <w:position w:val="1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77"/>
          <w:position w:val="1"/>
        </w:rPr>
        <w:t>n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-33"/>
          <w:w w:val="100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62"/>
          <w:position w:val="1"/>
        </w:rPr>
        <w:t>e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28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62"/>
          <w:position w:val="1"/>
        </w:rPr>
        <w:t>ear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62"/>
          <w:position w:val="1"/>
        </w:rPr>
        <w:t>w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62"/>
          <w:position w:val="1"/>
        </w:rPr>
        <w:t> 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62"/>
          <w:position w:val="1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010101"/>
          <w:spacing w:val="0"/>
          <w:w w:val="131"/>
          <w:position w:val="1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  <w:position w:val="1"/>
        </w:rPr>
        <w:t>Ill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183" w:lineRule="exact"/>
        <w:ind w:left="384" w:right="-67"/>
        <w:jc w:val="left"/>
        <w:tabs>
          <w:tab w:pos="3640" w:val="left"/>
        </w:tabs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Arial" w:hAnsi="Arial" w:cs="Arial" w:eastAsia="Arial"/>
          <w:sz w:val="16"/>
          <w:szCs w:val="16"/>
          <w:color w:val="151515"/>
          <w:spacing w:val="0"/>
          <w:w w:val="122"/>
        </w:rPr>
        <w:t>rhld</w:t>
      </w:r>
      <w:r>
        <w:rPr>
          <w:rFonts w:ascii="Arial" w:hAnsi="Arial" w:cs="Arial" w:eastAsia="Arial"/>
          <w:sz w:val="16"/>
          <w:szCs w:val="16"/>
          <w:color w:val="151515"/>
          <w:spacing w:val="3"/>
          <w:w w:val="12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100"/>
        </w:rPr>
        <w:t>rurlslic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37"/>
          <w:w w:val="100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>rtsults,</w:t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8"/>
          <w:szCs w:val="18"/>
          <w:color w:val="282828"/>
          <w:spacing w:val="0"/>
          <w:w w:val="100"/>
        </w:rPr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2"/>
        </w:rPr>
        <w:t>QJiae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14"/>
          <w:w w:val="72"/>
        </w:rPr>
        <w:t> </w:t>
      </w:r>
      <w:r>
        <w:rPr>
          <w:rFonts w:ascii="Times New Roman" w:hAnsi="Times New Roman" w:cs="Times New Roman" w:eastAsia="Times New Roman"/>
          <w:sz w:val="18"/>
          <w:szCs w:val="18"/>
          <w:color w:val="151515"/>
          <w:spacing w:val="0"/>
          <w:w w:val="72"/>
        </w:rPr>
        <w:t>Line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24" w:lineRule="auto"/>
        <w:ind w:left="422" w:right="2369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74"/>
        </w:rPr>
        <w:t>FlosNIQhl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74"/>
        </w:rPr>
        <w:t> 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5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74"/>
        </w:rPr>
        <w:t>rntJ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74"/>
        </w:rPr>
        <w:t>y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21"/>
          <w:w w:val="74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</w:rPr>
        <w:t>b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287"/>
        </w:rPr>
        <w:t>u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287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151515"/>
          <w:spacing w:val="0"/>
          <w:w w:val="71"/>
        </w:rPr>
        <w:t>IO</w:t>
      </w:r>
      <w:r>
        <w:rPr>
          <w:rFonts w:ascii="Times New Roman" w:hAnsi="Times New Roman" w:cs="Times New Roman" w:eastAsia="Times New Roman"/>
          <w:sz w:val="15"/>
          <w:szCs w:val="15"/>
          <w:color w:val="151515"/>
          <w:spacing w:val="16"/>
          <w:w w:val="10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70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1"/>
          <w:w w:val="170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0"/>
          <w:w w:val="170"/>
        </w:rPr>
        <w:t>ly</w:t>
      </w:r>
      <w:r>
        <w:rPr>
          <w:rFonts w:ascii="Times New Roman" w:hAnsi="Times New Roman" w:cs="Times New Roman" w:eastAsia="Times New Roman"/>
          <w:sz w:val="17"/>
          <w:szCs w:val="17"/>
          <w:color w:val="151515"/>
          <w:spacing w:val="-3"/>
          <w:w w:val="170"/>
        </w:rPr>
        <w:t> </w:t>
      </w:r>
      <w:r>
        <w:rPr>
          <w:rFonts w:ascii="Arial" w:hAnsi="Arial" w:cs="Arial" w:eastAsia="Arial"/>
          <w:sz w:val="11"/>
          <w:szCs w:val="11"/>
          <w:color w:val="151515"/>
          <w:spacing w:val="0"/>
          <w:w w:val="100"/>
        </w:rPr>
        <w:t>Mol</w:t>
      </w:r>
      <w:r>
        <w:rPr>
          <w:rFonts w:ascii="Arial" w:hAnsi="Arial" w:cs="Arial" w:eastAsia="Arial"/>
          <w:sz w:val="11"/>
          <w:szCs w:val="11"/>
          <w:color w:val="151515"/>
          <w:spacing w:val="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151515"/>
          <w:spacing w:val="0"/>
          <w:w w:val="87"/>
        </w:rPr>
        <w:t>111101</w:t>
      </w:r>
      <w:r>
        <w:rPr>
          <w:rFonts w:ascii="Times New Roman" w:hAnsi="Times New Roman" w:cs="Times New Roman" w:eastAsia="Times New Roman"/>
          <w:sz w:val="12"/>
          <w:szCs w:val="12"/>
          <w:color w:val="151515"/>
          <w:spacing w:val="0"/>
          <w:w w:val="86"/>
        </w:rPr>
        <w:t>\Kii"Q</w:t>
      </w:r>
      <w:r>
        <w:rPr>
          <w:rFonts w:ascii="Times New Roman" w:hAnsi="Times New Roman" w:cs="Times New Roman" w:eastAsia="Times New Roman"/>
          <w:sz w:val="12"/>
          <w:szCs w:val="12"/>
          <w:color w:val="151515"/>
          <w:spacing w:val="0"/>
          <w:w w:val="86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</w:rPr>
        <w:t>slle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0"/>
        </w:rPr>
        <w:t>o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0"/>
          <w:w w:val="90"/>
        </w:rPr>
        <w:t>l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2"/>
          <w:w w:val="9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79"/>
        </w:rPr>
        <w:t>.,.o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6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282828"/>
          <w:spacing w:val="-1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32"/>
          <w:w w:val="100"/>
        </w:rPr>
        <w:t> </w:t>
      </w:r>
      <w:r>
        <w:rPr>
          <w:rFonts w:ascii="Times New Roman" w:hAnsi="Times New Roman" w:cs="Times New Roman" w:eastAsia="Times New Roman"/>
          <w:sz w:val="16"/>
          <w:szCs w:val="16"/>
          <w:color w:val="151515"/>
          <w:spacing w:val="0"/>
          <w:w w:val="100"/>
        </w:rPr>
        <w:t>swfoee,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</w:rPr>
      </w:r>
    </w:p>
    <w:p>
      <w:pPr>
        <w:spacing w:before="0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85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48"/>
          <w:w w:val="75"/>
          <w:position w:val="-12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2"/>
          <w:w w:val="92"/>
          <w:position w:val="0"/>
        </w:rPr>
        <w:t>:</w:t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-111"/>
          <w:w w:val="76"/>
          <w:position w:val="-12"/>
        </w:rPr>
        <w:t>p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92"/>
          <w:position w:val="0"/>
        </w:rPr>
        <w:t>:I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69" w:after="0" w:line="262" w:lineRule="exact"/>
        <w:ind w:left="38" w:right="-20"/>
        <w:jc w:val="left"/>
        <w:rPr>
          <w:rFonts w:ascii="Times New Roman" w:hAnsi="Times New Roman" w:cs="Times New Roman" w:eastAsia="Times New Roman"/>
          <w:sz w:val="23"/>
          <w:szCs w:val="2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3"/>
          <w:szCs w:val="23"/>
          <w:color w:val="010101"/>
          <w:spacing w:val="0"/>
          <w:w w:val="52"/>
          <w:i/>
          <w:position w:val="-1"/>
        </w:rPr>
        <w:t>fU</w:t>
      </w:r>
      <w:r>
        <w:rPr>
          <w:rFonts w:ascii="Times New Roman" w:hAnsi="Times New Roman" w:cs="Times New Roman" w:eastAsia="Times New Roman"/>
          <w:sz w:val="23"/>
          <w:szCs w:val="23"/>
          <w:color w:val="000000"/>
          <w:spacing w:val="0"/>
          <w:w w:val="100"/>
          <w:position w:val="0"/>
        </w:rPr>
      </w:r>
    </w:p>
    <w:p>
      <w:pPr>
        <w:spacing w:before="0" w:after="0" w:line="215" w:lineRule="exact"/>
        <w:ind w:left="38"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010101"/>
          <w:w w:val="109"/>
          <w:position w:val="-4"/>
        </w:rPr>
        <w:t>: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30"/>
          <w:w w:val="109"/>
          <w:position w:val="-4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17"/>
          <w:w w:val="93"/>
          <w:position w:val="5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9"/>
          <w:position w:val="-4"/>
        </w:rPr>
        <w:t>;:l&gt;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145" w:lineRule="exact"/>
        <w:ind w:left="131" w:right="-20"/>
        <w:jc w:val="left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010101"/>
          <w:spacing w:val="0"/>
          <w:w w:val="160"/>
          <w:position w:val="-2"/>
        </w:rPr>
        <w:t>»m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21" w:lineRule="exact"/>
        <w:ind w:left="198" w:right="167"/>
        <w:jc w:val="center"/>
        <w:rPr>
          <w:rFonts w:ascii="Courier New" w:hAnsi="Courier New" w:cs="Courier New" w:eastAsia="Courier New"/>
          <w:sz w:val="26"/>
          <w:szCs w:val="26"/>
        </w:rPr>
      </w:pPr>
      <w:rPr/>
      <w:r>
        <w:rPr>
          <w:rFonts w:ascii="Courier New" w:hAnsi="Courier New" w:cs="Courier New" w:eastAsia="Courier New"/>
          <w:sz w:val="26"/>
          <w:szCs w:val="26"/>
          <w:color w:val="010101"/>
          <w:spacing w:val="0"/>
          <w:w w:val="152"/>
          <w:position w:val="2"/>
        </w:rPr>
        <w:t>c</w:t>
      </w:r>
      <w:r>
        <w:rPr>
          <w:rFonts w:ascii="Courier New" w:hAnsi="Courier New" w:cs="Courier New" w:eastAsia="Courier New"/>
          <w:sz w:val="26"/>
          <w:szCs w:val="26"/>
          <w:color w:val="000000"/>
          <w:spacing w:val="0"/>
          <w:w w:val="100"/>
          <w:position w:val="0"/>
        </w:rPr>
      </w:r>
    </w:p>
    <w:p>
      <w:pPr>
        <w:spacing w:before="0" w:after="0" w:line="146" w:lineRule="exact"/>
        <w:ind w:left="3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Times New Roman" w:hAnsi="Times New Roman" w:cs="Times New Roman" w:eastAsia="Times New Roman"/>
          <w:sz w:val="16"/>
          <w:szCs w:val="16"/>
          <w:color w:val="010101"/>
          <w:w w:val="146"/>
          <w:position w:val="1"/>
        </w:rPr>
        <w:t>(J)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w w:val="145"/>
          <w:position w:val="1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w w:val="100"/>
          <w:position w:val="0"/>
        </w:rPr>
      </w:r>
    </w:p>
    <w:p>
      <w:pPr>
        <w:spacing w:before="0" w:after="0" w:line="96" w:lineRule="exact"/>
        <w:ind w:left="38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34.880005pt;margin-top:1.261313pt;width:6.859755pt;height:13.5pt;mso-position-horizontal-relative:page;mso-position-vertical-relative:paragraph;z-index:-2364" type="#_x0000_t202" filled="f" stroked="f">
            <v:textbox inset="0,0,0,0">
              <w:txbxContent>
                <w:p>
                  <w:pPr>
                    <w:spacing w:before="0" w:after="0" w:line="270" w:lineRule="exact"/>
                    <w:ind w:right="-80"/>
                    <w:jc w:val="left"/>
                    <w:rPr>
                      <w:rFonts w:ascii="Arial" w:hAnsi="Arial" w:cs="Arial" w:eastAsia="Arial"/>
                      <w:sz w:val="27"/>
                      <w:szCs w:val="27"/>
                    </w:rPr>
                  </w:pPr>
                  <w:rPr/>
                  <w:r>
                    <w:rPr>
                      <w:rFonts w:ascii="Arial" w:hAnsi="Arial" w:cs="Arial" w:eastAsia="Arial"/>
                      <w:sz w:val="27"/>
                      <w:szCs w:val="27"/>
                      <w:color w:val="010101"/>
                      <w:spacing w:val="0"/>
                      <w:w w:val="60"/>
                    </w:rPr>
                    <w:t>:e</w:t>
                  </w:r>
                  <w:r>
                    <w:rPr>
                      <w:rFonts w:ascii="Arial" w:hAnsi="Arial" w:cs="Arial" w:eastAsia="Arial"/>
                      <w:sz w:val="27"/>
                      <w:szCs w:val="27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5"/>
        </w:rPr>
        <w:t>(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5"/>
        </w:rPr>
        <w:t>I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5"/>
        </w:rPr>
        <w:t>)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5"/>
        </w:rPr>
        <w:t> </w:t>
      </w:r>
      <w:r>
        <w:rPr>
          <w:rFonts w:ascii="Arial" w:hAnsi="Arial" w:cs="Arial" w:eastAsia="Arial"/>
          <w:sz w:val="10"/>
          <w:szCs w:val="10"/>
          <w:color w:val="010101"/>
          <w:spacing w:val="28"/>
          <w:w w:val="135"/>
        </w:rPr>
        <w:t> 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6"/>
        </w:rPr>
        <w:t>(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5"/>
        </w:rPr>
        <w:t>I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36"/>
        </w:rPr>
        <w:t>)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69" w:lineRule="exact"/>
        <w:ind w:left="228" w:right="190"/>
        <w:jc w:val="center"/>
        <w:rPr>
          <w:rFonts w:ascii="Arial" w:hAnsi="Arial" w:cs="Arial" w:eastAsia="Arial"/>
          <w:sz w:val="19"/>
          <w:szCs w:val="19"/>
        </w:rPr>
      </w:pPr>
      <w:rPr/>
      <w:r>
        <w:rPr>
          <w:rFonts w:ascii="Arial" w:hAnsi="Arial" w:cs="Arial" w:eastAsia="Arial"/>
          <w:sz w:val="19"/>
          <w:szCs w:val="19"/>
          <w:color w:val="010101"/>
          <w:spacing w:val="0"/>
          <w:w w:val="85"/>
          <w:position w:val="-1"/>
        </w:rPr>
        <w:t>!!!.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0" w:after="0" w:line="234" w:lineRule="exact"/>
        <w:ind w:left="38" w:right="-20"/>
        <w:jc w:val="left"/>
        <w:rPr>
          <w:rFonts w:ascii="Times New Roman" w:hAnsi="Times New Roman" w:cs="Times New Roman" w:eastAsia="Times New Roman"/>
          <w:sz w:val="16"/>
          <w:szCs w:val="16"/>
        </w:rPr>
      </w:pPr>
      <w:rPr/>
      <w:r>
        <w:rPr>
          <w:rFonts w:ascii="Courier New" w:hAnsi="Courier New" w:cs="Courier New" w:eastAsia="Courier New"/>
          <w:sz w:val="18"/>
          <w:szCs w:val="18"/>
          <w:color w:val="010101"/>
          <w:spacing w:val="-105"/>
          <w:w w:val="100"/>
          <w:position w:val="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  <w:position w:val="-1"/>
        </w:rPr>
        <w:t>..</w:t>
      </w:r>
      <w:r>
        <w:rPr>
          <w:rFonts w:ascii="Courier New" w:hAnsi="Courier New" w:cs="Courier New" w:eastAsia="Courier New"/>
          <w:sz w:val="18"/>
          <w:szCs w:val="18"/>
          <w:color w:val="010101"/>
          <w:spacing w:val="-105"/>
          <w:w w:val="100"/>
          <w:position w:val="7"/>
        </w:rPr>
        <w:t>D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  <w:position w:val="-1"/>
        </w:rPr>
        <w:t>,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16"/>
          <w:w w:val="100"/>
          <w:position w:val="-1"/>
        </w:rPr>
        <w:t> </w:t>
      </w:r>
      <w:r>
        <w:rPr>
          <w:rFonts w:ascii="Courier New" w:hAnsi="Courier New" w:cs="Courier New" w:eastAsia="Courier New"/>
          <w:sz w:val="18"/>
          <w:szCs w:val="18"/>
          <w:color w:val="010101"/>
          <w:spacing w:val="-51"/>
          <w:w w:val="100"/>
          <w:position w:val="7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  <w:position w:val="-1"/>
        </w:rPr>
        <w:t>: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-41"/>
          <w:w w:val="100"/>
          <w:position w:val="-1"/>
        </w:rPr>
        <w:t>:</w:t>
      </w:r>
      <w:r>
        <w:rPr>
          <w:rFonts w:ascii="Courier New" w:hAnsi="Courier New" w:cs="Courier New" w:eastAsia="Courier New"/>
          <w:sz w:val="18"/>
          <w:szCs w:val="18"/>
          <w:color w:val="010101"/>
          <w:spacing w:val="-61"/>
          <w:w w:val="100"/>
          <w:position w:val="7"/>
        </w:rPr>
        <w:t>C</w:t>
      </w:r>
      <w:r>
        <w:rPr>
          <w:rFonts w:ascii="Times New Roman" w:hAnsi="Times New Roman" w:cs="Times New Roman" w:eastAsia="Times New Roman"/>
          <w:sz w:val="16"/>
          <w:szCs w:val="16"/>
          <w:color w:val="010101"/>
          <w:spacing w:val="0"/>
          <w:w w:val="100"/>
          <w:position w:val="-1"/>
        </w:rPr>
        <w:t>I</w:t>
      </w:r>
      <w:r>
        <w:rPr>
          <w:rFonts w:ascii="Times New Roman" w:hAnsi="Times New Roman" w:cs="Times New Roman" w:eastAsia="Times New Roman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17" w:after="0" w:line="151" w:lineRule="exact"/>
        <w:ind w:left="38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0"/>
          <w:w w:val="121"/>
          <w:position w:val="-1"/>
        </w:rPr>
        <w:t>Qo:;u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63" w:lineRule="exact"/>
        <w:ind w:left="70" w:right="227"/>
        <w:jc w:val="center"/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96"/>
          <w:position w:val="-3"/>
        </w:rPr>
        <w:t>_g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0" w:after="0" w:line="163" w:lineRule="exact"/>
        <w:ind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0"/>
          <w:w w:val="100"/>
          <w:position w:val="-3"/>
        </w:rPr>
        <w:t>'S</w:t>
      </w:r>
      <w:r>
        <w:rPr>
          <w:rFonts w:ascii="Times New Roman" w:hAnsi="Times New Roman" w:cs="Times New Roman" w:eastAsia="Times New Roman"/>
          <w:sz w:val="25"/>
          <w:szCs w:val="25"/>
          <w:color w:val="010101"/>
          <w:spacing w:val="22"/>
          <w:w w:val="100"/>
          <w:position w:val="-3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37"/>
          <w:position w:val="-3"/>
        </w:rPr>
        <w:t>!;,</w:t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12" w:lineRule="exact"/>
        <w:ind w:left="38" w:right="-20"/>
        <w:jc w:val="left"/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10101"/>
          <w:spacing w:val="0"/>
          <w:w w:val="103"/>
        </w:rPr>
        <w:t>c;·;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0" w:after="0" w:line="374" w:lineRule="exact"/>
        <w:ind w:left="171" w:right="170"/>
        <w:jc w:val="center"/>
        <w:rPr>
          <w:rFonts w:ascii="Times New Roman" w:hAnsi="Times New Roman" w:cs="Times New Roman" w:eastAsia="Times New Roman"/>
          <w:sz w:val="38"/>
          <w:szCs w:val="38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42.361267pt;margin-top:9.622516pt;width:13.256776pt;height:17.5pt;mso-position-horizontal-relative:page;mso-position-vertical-relative:paragraph;z-index:-2365" type="#_x0000_t202" filled="f" stroked="f">
            <v:textbox inset="0,0,0,0">
              <w:txbxContent>
                <w:p>
                  <w:pPr>
                    <w:spacing w:before="0" w:after="0" w:line="350" w:lineRule="exact"/>
                    <w:ind w:right="-93"/>
                    <w:jc w:val="left"/>
                    <w:rPr>
                      <w:rFonts w:ascii="Times New Roman" w:hAnsi="Times New Roman" w:cs="Times New Roman" w:eastAsia="Times New Roman"/>
                      <w:sz w:val="35"/>
                      <w:szCs w:val="35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10101"/>
                      <w:spacing w:val="0"/>
                      <w:w w:val="170"/>
                    </w:rPr>
                    <w:t>a</w:t>
                  </w:r>
                  <w:r>
                    <w:rPr>
                      <w:rFonts w:ascii="Times New Roman" w:hAnsi="Times New Roman" w:cs="Times New Roman" w:eastAsia="Times New Roman"/>
                      <w:sz w:val="35"/>
                      <w:szCs w:val="35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38"/>
          <w:szCs w:val="38"/>
          <w:color w:val="010101"/>
          <w:spacing w:val="0"/>
          <w:w w:val="230"/>
          <w:position w:val="1"/>
        </w:rPr>
        <w:t>i</w:t>
      </w:r>
      <w:r>
        <w:rPr>
          <w:rFonts w:ascii="Times New Roman" w:hAnsi="Times New Roman" w:cs="Times New Roman" w:eastAsia="Times New Roman"/>
          <w:sz w:val="38"/>
          <w:szCs w:val="38"/>
          <w:color w:val="000000"/>
          <w:spacing w:val="0"/>
          <w:w w:val="100"/>
          <w:position w:val="0"/>
        </w:rPr>
      </w:r>
    </w:p>
    <w:p>
      <w:pPr>
        <w:spacing w:before="74" w:after="0" w:line="150" w:lineRule="exact"/>
        <w:ind w:left="3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0"/>
          <w:szCs w:val="10"/>
          <w:color w:val="010101"/>
          <w:spacing w:val="0"/>
          <w:w w:val="146"/>
          <w:position w:val="-1"/>
        </w:rPr>
        <w:t>(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46"/>
          <w:position w:val="-1"/>
        </w:rPr>
        <w:t>I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46"/>
          <w:position w:val="-1"/>
        </w:rPr>
        <w:t>)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46"/>
          <w:position w:val="-1"/>
        </w:rPr>
        <w:t> </w:t>
      </w:r>
      <w:r>
        <w:rPr>
          <w:rFonts w:ascii="Arial" w:hAnsi="Arial" w:cs="Arial" w:eastAsia="Arial"/>
          <w:sz w:val="10"/>
          <w:szCs w:val="10"/>
          <w:color w:val="010101"/>
          <w:spacing w:val="11"/>
          <w:w w:val="146"/>
          <w:position w:val="-1"/>
        </w:rPr>
        <w:t> 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46"/>
          <w:position w:val="-1"/>
        </w:rPr>
        <w:t>Ill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spacing w:before="0" w:after="0" w:line="209" w:lineRule="exact"/>
        <w:ind w:left="38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27"/>
          <w:position w:val="-1"/>
        </w:rPr>
        <w:t>3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118" w:lineRule="exact"/>
        <w:ind w:left="38" w:right="-20"/>
        <w:jc w:val="left"/>
        <w:rPr>
          <w:rFonts w:ascii="Arial" w:hAnsi="Arial" w:cs="Arial" w:eastAsia="Arial"/>
          <w:sz w:val="14"/>
          <w:szCs w:val="14"/>
        </w:rPr>
      </w:pPr>
      <w:rPr/>
      <w:r>
        <w:rPr>
          <w:rFonts w:ascii="Arial" w:hAnsi="Arial" w:cs="Arial" w:eastAsia="Arial"/>
          <w:sz w:val="14"/>
          <w:szCs w:val="14"/>
          <w:color w:val="010101"/>
          <w:spacing w:val="0"/>
          <w:w w:val="146"/>
          <w:position w:val="1"/>
        </w:rPr>
        <w:t>Ill</w:t>
      </w:r>
      <w:r>
        <w:rPr>
          <w:rFonts w:ascii="Arial" w:hAnsi="Arial" w:cs="Arial" w:eastAsia="Arial"/>
          <w:sz w:val="14"/>
          <w:szCs w:val="14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640" w:right="480"/>
          <w:cols w:num="4" w:equalWidth="0">
            <w:col w:w="291" w:space="6058"/>
            <w:col w:w="4264" w:space="2456"/>
            <w:col w:w="171" w:space="780"/>
            <w:col w:w="700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.a.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79" w:right="56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2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3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800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5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79" w:right="1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deep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ended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27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8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NumType w:start="8"/>
          <w:pgMar w:footer="729" w:header="0" w:top="1160" w:bottom="920" w:left="1680" w:right="1700"/>
          <w:footerReference w:type="default" r:id="rId12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480" w:right="2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1.83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480" w:right="1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120" w:right="6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68" w:firstLine="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0.8*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09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114,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160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2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19" w:right="436" w:firstLine="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puted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1" w:lineRule="exact"/>
        <w:ind w:left="3579" w:right="3856"/>
        <w:jc w:val="center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298.390015pt;margin-top:10.409882pt;width:49.18pt;height:.952041pt;mso-position-horizontal-relative:page;mso-position-vertical-relative:paragraph;z-index:-2363" coordorigin="5968,208" coordsize="984,19">
            <v:group style="position:absolute;left:5976;top:216;width:967;height:2" coordorigin="5976,216" coordsize="967,2">
              <v:shape style="position:absolute;left:5976;top:216;width:967;height:2" coordorigin="5976,216" coordsize="967,0" path="m5976,216l6943,216e" filled="f" stroked="t" strokeweight=".82pt" strokecolor="#000000">
                <v:path arrowok="t"/>
              </v:shape>
            </v:group>
            <v:group style="position:absolute;left:6609;top:221;width:333;height:2" coordorigin="6609,221" coordsize="333,2">
              <v:shape style="position:absolute;left:6609;top:221;width:333;height:2" coordorigin="6609,221" coordsize="333,0" path="m6609,221l6943,221e" filled="f" stroked="t" strokeweight=".627480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50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  <w:position w:val="-1"/>
        </w:rPr>
        <w:t>_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_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_C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4327" w:right="3825"/>
        <w:jc w:val="center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99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99"/>
          <w:position w:val="-1"/>
        </w:rPr>
        <w:t>Q</w:t>
      </w:r>
      <w:r>
        <w:rPr>
          <w:rFonts w:ascii="Arial" w:hAnsi="Arial" w:cs="Arial" w:eastAsia="Arial"/>
          <w:sz w:val="13"/>
          <w:szCs w:val="13"/>
          <w:spacing w:val="0"/>
          <w:w w:val="99"/>
          <w:position w:val="9"/>
        </w:rPr>
        <w:t>0.167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784" w:right="171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8.2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1" w:lineRule="auto"/>
        <w:ind w:left="120" w:right="23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pound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38.2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30,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0.167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89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027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2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3" w:lineRule="auto"/>
        <w:ind w:left="120" w:right="8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39" w:right="16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59" w:right="125" w:firstLine="-4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on)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2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39" w:lineRule="auto"/>
        <w:ind w:left="840" w:right="275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3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339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10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80%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7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[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12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0/80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/80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7" w:lineRule="exact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/80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.]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170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19" w:right="153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1%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19" w:right="85" w:firstLine="5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on)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12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1%.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0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8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3" w:lineRule="exact"/>
        <w:ind w:left="184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28.999939" w:type="dxa"/>
      </w:tblPr>
      <w:tblGrid/>
      <w:tr>
        <w:trPr>
          <w:trHeight w:val="634" w:hRule="exact"/>
        </w:trPr>
        <w:tc>
          <w:tcPr>
            <w:tcW w:w="2376" w:type="dxa"/>
            <w:tcBorders>
              <w:top w:val="single" w:sz="7.52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688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ze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59" w:after="0" w:line="240" w:lineRule="exact"/>
              <w:ind w:left="729" w:right="167" w:firstLine="-499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2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ope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</w:p>
        </w:tc>
      </w:tr>
      <w:tr>
        <w:trPr>
          <w:trHeight w:val="398" w:hRule="exact"/>
        </w:trPr>
        <w:tc>
          <w:tcPr>
            <w:tcW w:w="2376" w:type="dxa"/>
            <w:tcBorders>
              <w:top w:val="single" w:sz="11.36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11.36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2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1.00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0.62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0.40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0.28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0.22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0.17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375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0.15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0.14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450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0.12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525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0.10</w:t>
            </w:r>
          </w:p>
        </w:tc>
      </w:tr>
      <w:tr>
        <w:trPr>
          <w:trHeight w:val="379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67" w:right="1142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0.08</w:t>
            </w:r>
          </w:p>
        </w:tc>
      </w:tr>
    </w:tbl>
    <w:p>
      <w:pPr>
        <w:spacing w:before="0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20" w:right="16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“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0303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qua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0303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30303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0303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ount</w:t>
      </w:r>
      <w:r>
        <w:rPr>
          <w:rFonts w:ascii="Arial" w:hAnsi="Arial" w:cs="Arial" w:eastAsia="Arial"/>
          <w:sz w:val="20"/>
          <w:szCs w:val="20"/>
          <w:color w:val="30303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30303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30303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color w:val="30303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color w:val="30303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30303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30303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30303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30303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30303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color w:val="30303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”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color w:val="00000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color w:val="00000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color w:val="00000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color w:val="00000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color w:val="00000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color w:val="00000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color w:val="00000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color w:val="00000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354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04.392021pt;height:238.395pt;mso-position-horizontal-relative:char;mso-position-vertical-relative:line" type="#_x0000_t75">
            <v:imagedata r:id="rId13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58" w:after="0" w:line="240" w:lineRule="auto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20"/>
          <w:pgSz w:w="12240" w:h="15840"/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1" w:lineRule="auto"/>
        <w:ind w:left="120" w:right="12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e,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25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illi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1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62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and/or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18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ed: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ooth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ded;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117" w:firstLine="1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" w:right="131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ice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8" w:right="1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Clea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out.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7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i)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4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tewater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not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14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28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epo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mend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25/1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012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tewater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DI-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101,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2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007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3.2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120" w:right="6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j)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ICC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07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.4.2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19" w:right="3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ield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4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79" w:right="14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79" w:right="34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1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l.</w:t>
      </w:r>
      <w:r>
        <w:rPr>
          <w:rFonts w:ascii="Arial" w:hAnsi="Arial" w:cs="Arial" w:eastAsia="Arial"/>
          <w:sz w:val="20"/>
          <w:szCs w:val="20"/>
          <w:spacing w:val="4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ethods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13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k.</w:t>
      </w:r>
      <w:r>
        <w:rPr>
          <w:rFonts w:ascii="Arial" w:hAnsi="Arial" w:cs="Arial" w:eastAsia="Arial"/>
          <w:sz w:val="20"/>
          <w:szCs w:val="20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2:1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00%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0.8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enter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33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106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2: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ic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k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ic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120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ivi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ment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5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19" w:lineRule="exact"/>
        <w:ind w:left="983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*0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120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99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99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9"/>
          <w:i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9"/>
          <w:i/>
          <w:position w:val="-1"/>
        </w:rPr>
        <w:t>dge</w:t>
      </w:r>
      <w:r>
        <w:rPr>
          <w:rFonts w:ascii="Arial" w:hAnsi="Arial" w:cs="Arial" w:eastAsia="Arial"/>
          <w:sz w:val="20"/>
          <w:szCs w:val="20"/>
          <w:spacing w:val="3"/>
          <w:w w:val="99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1.5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ty</w:t>
      </w:r>
      <w:r>
        <w:rPr>
          <w:rFonts w:ascii="Arial" w:hAnsi="Arial" w:cs="Arial" w:eastAsia="Arial"/>
          <w:sz w:val="20"/>
          <w:szCs w:val="20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to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3" w:lineRule="exact"/>
        <w:ind w:left="98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4,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72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13"/>
          <w:szCs w:val="13"/>
          <w:spacing w:val="2"/>
          <w:w w:val="100"/>
          <w:b/>
          <w:bCs/>
          <w:i/>
          <w:u w:val="thick" w:color="000000"/>
          <w:position w:val="9"/>
        </w:rPr>
        <w:t>3</w:t>
      </w:r>
      <w:r>
        <w:rPr>
          <w:rFonts w:ascii="Arial" w:hAnsi="Arial" w:cs="Arial" w:eastAsia="Arial"/>
          <w:sz w:val="13"/>
          <w:szCs w:val="13"/>
          <w:spacing w:val="2"/>
          <w:w w:val="100"/>
          <w:b/>
          <w:bCs/>
          <w:i/>
          <w:u w:val="thick" w:color="000000"/>
          <w:position w:val="9"/>
        </w:rPr>
      </w:r>
      <w:r>
        <w:rPr>
          <w:rFonts w:ascii="Arial" w:hAnsi="Arial" w:cs="Arial" w:eastAsia="Arial"/>
          <w:sz w:val="13"/>
          <w:szCs w:val="13"/>
          <w:spacing w:val="2"/>
          <w:w w:val="100"/>
          <w:b/>
          <w:bCs/>
          <w:i/>
          <w:u w:val="thick" w:color="000000"/>
          <w:position w:val="9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ater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ow)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120" w:right="46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0.8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7" w:lineRule="exact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ents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0%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eak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ty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tor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09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tewater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eat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8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qu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epth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gth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1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2:1.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1.8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pth)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54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72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/1.8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30.4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21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LW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3" w:after="0" w:line="230" w:lineRule="exact"/>
        <w:ind w:left="120" w:right="69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*(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30.4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  <w:position w:val="0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30.4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/2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4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15.2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1/2</w:t>
      </w:r>
      <w:r>
        <w:rPr>
          <w:rFonts w:ascii="Arial" w:hAnsi="Arial" w:cs="Arial" w:eastAsia="Arial"/>
          <w:sz w:val="13"/>
          <w:szCs w:val="13"/>
          <w:spacing w:val="16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3900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*3.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7.80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7800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ons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55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78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00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00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63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gth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dth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100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tank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men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2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c)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iel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Ma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  <w:t>x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um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dept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1)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-2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120" w:right="3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1.0%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0.5%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1.8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610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120" w:right="1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0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one,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80" w:right="11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300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150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9" w:lineRule="auto"/>
        <w:ind w:left="479" w:right="1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38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479" w:right="10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39" w:lineRule="auto"/>
        <w:ind w:left="120" w:right="534" w:firstLine="-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/d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4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ed,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un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hes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0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40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3: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ield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ield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(t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ch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e)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ty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aily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27,3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0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s/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1" w:lineRule="exact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ater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9" w:lineRule="exact"/>
        <w:ind w:left="552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,3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54</w:t>
      </w:r>
      <w:r>
        <w:rPr>
          <w:rFonts w:ascii="Arial" w:hAnsi="Arial" w:cs="Arial" w:eastAsia="Arial"/>
          <w:sz w:val="20"/>
          <w:szCs w:val="20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/da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  <w:t>1,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  <w:t>77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  <w:t>44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b/>
          <w:bCs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120" w:right="3862" w:firstLine="5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otp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nt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ded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8" w:after="0" w:line="212" w:lineRule="auto"/>
        <w:ind w:left="120" w:right="23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ater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2,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utes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in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6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60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054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spacing w:val="-1"/>
          <w:w w:val="100"/>
        </w:rPr>
        <w:t>m</w:t>
      </w:r>
      <w:r>
        <w:rPr>
          <w:rFonts w:ascii="Times New Roman" w:hAnsi="Times New Roman" w:cs="Times New Roman" w:eastAsia="Times New Roman"/>
          <w:sz w:val="14"/>
          <w:szCs w:val="14"/>
          <w:spacing w:val="0"/>
          <w:w w:val="100"/>
          <w:position w:val="10"/>
        </w:rPr>
        <w:t>2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/lit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e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r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s</w:t>
      </w:r>
      <w:r>
        <w:rPr>
          <w:rFonts w:ascii="Times New Roman" w:hAnsi="Times New Roman" w:cs="Times New Roman" w:eastAsia="Times New Roman"/>
          <w:sz w:val="22"/>
          <w:szCs w:val="22"/>
          <w:spacing w:val="1"/>
          <w:w w:val="100"/>
          <w:position w:val="0"/>
        </w:rPr>
        <w:t>/</w:t>
      </w:r>
      <w:r>
        <w:rPr>
          <w:rFonts w:ascii="Times New Roman" w:hAnsi="Times New Roman" w:cs="Times New Roman" w:eastAsia="Times New Roman"/>
          <w:sz w:val="22"/>
          <w:szCs w:val="22"/>
          <w:spacing w:val="-2"/>
          <w:w w:val="100"/>
          <w:position w:val="0"/>
        </w:rPr>
        <w:t>d</w:t>
      </w:r>
      <w:r>
        <w:rPr>
          <w:rFonts w:ascii="Times New Roman" w:hAnsi="Times New Roman" w:cs="Times New Roman" w:eastAsia="Times New Roman"/>
          <w:sz w:val="22"/>
          <w:szCs w:val="22"/>
          <w:spacing w:val="0"/>
          <w:w w:val="100"/>
          <w:position w:val="0"/>
        </w:rPr>
        <w:t>a</w:t>
      </w:r>
      <w:r>
        <w:rPr>
          <w:rFonts w:ascii="Times New Roman" w:hAnsi="Times New Roman" w:cs="Times New Roman" w:eastAsia="Times New Roman"/>
          <w:sz w:val="22"/>
          <w:szCs w:val="22"/>
          <w:spacing w:val="-3"/>
          <w:w w:val="100"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ns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144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um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eng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2" w:lineRule="auto"/>
        <w:ind w:left="120" w:right="194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1.040001pt;margin-top:7.405972pt;width:52.56288pt;height:6.48pt;mso-position-horizontal-relative:page;mso-position-vertical-relative:paragraph;z-index:-2362" type="#_x0000_t202" filled="f" stroked="f">
            <v:textbox inset="0,0,0,0">
              <w:txbxContent>
                <w:p>
                  <w:pPr>
                    <w:spacing w:before="0" w:after="0" w:line="130" w:lineRule="exact"/>
                    <w:ind w:right="-59"/>
                    <w:jc w:val="left"/>
                    <w:tabs>
                      <w:tab w:pos="680" w:val="left"/>
                      <w:tab w:pos="960" w:val="left"/>
                    </w:tabs>
                    <w:rPr>
                      <w:rFonts w:ascii="Arial" w:hAnsi="Arial" w:cs="Arial" w:eastAsia="Arial"/>
                      <w:sz w:val="13"/>
                      <w:szCs w:val="13"/>
                    </w:rPr>
                  </w:pPr>
                  <w:rPr/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  <w:i/>
                    </w:rPr>
                    <w:t>T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  <w:i/>
                    </w:rPr>
                    <w:tab/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  <w:i/>
                    </w:rPr>
                    <w:t>w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  <w:i/>
                    </w:rPr>
                    <w:tab/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  <w:i/>
                    </w:rPr>
                    <w:t>L</w:t>
                  </w:r>
                  <w:r>
                    <w:rPr>
                      <w:rFonts w:ascii="Arial" w:hAnsi="Arial" w:cs="Arial" w:eastAsia="Arial"/>
                      <w:sz w:val="13"/>
                      <w:szCs w:val="13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3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1,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77.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144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m)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53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6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: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54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91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2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24" w:lineRule="auto"/>
        <w:ind w:left="120" w:right="61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T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hes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w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 </w:t>
      </w:r>
      <w:r>
        <w:rPr>
          <w:rFonts w:ascii="Arial" w:hAnsi="Arial" w:cs="Arial" w:eastAsia="Arial"/>
          <w:sz w:val="13"/>
          <w:szCs w:val="13"/>
          <w:spacing w:val="-17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dth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-3"/>
        </w:rPr>
        <w:t>L</w:t>
      </w:r>
      <w:r>
        <w:rPr>
          <w:rFonts w:ascii="Arial" w:hAnsi="Arial" w:cs="Arial" w:eastAsia="Arial"/>
          <w:sz w:val="13"/>
          <w:szCs w:val="13"/>
          <w:spacing w:val="17"/>
          <w:w w:val="100"/>
          <w:i/>
          <w:position w:val="-3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ngth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11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: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bot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ea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ent,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05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ent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457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0%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mum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eep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added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but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dds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ge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e,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150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al</w:t>
      </w:r>
      <w:r>
        <w:rPr>
          <w:rFonts w:ascii="Arial" w:hAnsi="Arial" w:cs="Arial" w:eastAsia="Arial"/>
          <w:sz w:val="20"/>
          <w:szCs w:val="20"/>
          <w:spacing w:val="5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300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one.</w:t>
      </w:r>
      <w:r>
        <w:rPr>
          <w:rFonts w:ascii="Arial" w:hAnsi="Arial" w:cs="Arial" w:eastAsia="Arial"/>
          <w:sz w:val="20"/>
          <w:szCs w:val="20"/>
          <w:spacing w:val="5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05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55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ow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pe;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100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e;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120" w:right="19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ns</w:t>
      </w:r>
      <w:r>
        <w:rPr>
          <w:rFonts w:ascii="Arial" w:hAnsi="Arial" w:cs="Arial" w:eastAsia="Arial"/>
          <w:sz w:val="20"/>
          <w:szCs w:val="20"/>
          <w:spacing w:val="-10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ed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u w:val="single" w:color="000000"/>
        </w:rPr>
        <w:t>: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ec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ed</w:t>
      </w:r>
      <w:r>
        <w:rPr>
          <w:rFonts w:ascii="Arial" w:hAnsi="Arial" w:cs="Arial" w:eastAsia="Arial"/>
          <w:sz w:val="20"/>
          <w:szCs w:val="20"/>
          <w:spacing w:val="-1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sys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otto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ive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ili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ain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at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21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ow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90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1.5</w:t>
      </w:r>
      <w:r>
        <w:rPr>
          <w:rFonts w:ascii="Arial" w:hAnsi="Arial" w:cs="Arial" w:eastAsia="Arial"/>
          <w:sz w:val="20"/>
          <w:szCs w:val="20"/>
          <w:spacing w:val="-1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,7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pd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1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ea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36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54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/day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4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0" w:after="0" w:line="239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1</w:t>
      </w:r>
      <w:r>
        <w:rPr>
          <w:rFonts w:ascii="Arial" w:hAnsi="Arial" w:cs="Arial" w:eastAsia="Arial"/>
          <w:sz w:val="13"/>
          <w:szCs w:val="13"/>
          <w:spacing w:val="2"/>
          <w:w w:val="100"/>
          <w:i/>
          <w:position w:val="10"/>
        </w:rPr>
        <w:t>/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6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147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74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)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1/2</w:t>
      </w:r>
      <w:r>
        <w:rPr>
          <w:rFonts w:ascii="Arial" w:hAnsi="Arial" w:cs="Arial" w:eastAsia="Arial"/>
          <w:sz w:val="13"/>
          <w:szCs w:val="13"/>
          <w:spacing w:val="16"/>
          <w:w w:val="100"/>
          <w:i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2.15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: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mete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per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13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13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  <w:u w:val="thick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  <w:u w:val="thick" w:color="000000"/>
        </w:rPr>
        <w:t>rs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0" w:footer="729" w:top="1160" w:bottom="920" w:left="1680" w:right="1720"/>
          <w:pgSz w:w="12240" w:h="15840"/>
        </w:sectPr>
      </w:pPr>
      <w:rPr/>
    </w:p>
    <w:p>
      <w:pPr>
        <w:spacing w:before="2" w:after="0" w:line="225" w:lineRule="exact"/>
        <w:ind w:left="1858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le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2.</w:t>
      </w:r>
      <w:r>
        <w:rPr>
          <w:rFonts w:ascii="Arial" w:hAnsi="Arial" w:cs="Arial" w:eastAsia="Arial"/>
          <w:sz w:val="20"/>
          <w:szCs w:val="20"/>
          <w:spacing w:val="5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il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eas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q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1828.999939" w:type="dxa"/>
      </w:tblPr>
      <w:tblGrid/>
      <w:tr>
        <w:trPr>
          <w:trHeight w:val="1116" w:hRule="exact"/>
        </w:trPr>
        <w:tc>
          <w:tcPr>
            <w:tcW w:w="2376" w:type="dxa"/>
            <w:tcBorders>
              <w:top w:val="single" w:sz="7.52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exact"/>
              <w:ind w:left="234" w:right="212" w:firstLine="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Pe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e,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u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25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m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11.36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8" w:after="0" w:line="280" w:lineRule="exact"/>
              <w:jc w:val="left"/>
              <w:rPr>
                <w:sz w:val="28"/>
                <w:szCs w:val="28"/>
              </w:rPr>
            </w:pPr>
            <w:rPr/>
            <w:r>
              <w:rPr>
                <w:sz w:val="28"/>
                <w:szCs w:val="28"/>
              </w:rPr>
            </w:r>
          </w:p>
          <w:p>
            <w:pPr>
              <w:spacing w:before="0" w:after="0" w:line="243" w:lineRule="exact"/>
              <w:ind w:left="239" w:right="21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Wa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position w:val="-1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  <w:position w:val="-1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b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-1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-1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-1"/>
              </w:rPr>
              <w:t>p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-1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-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of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-1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  <w:position w:val="-1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-1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-1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  <w:p>
            <w:pPr>
              <w:spacing w:before="0" w:after="0" w:line="250" w:lineRule="exact"/>
              <w:ind w:left="723" w:right="701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</w:rPr>
              <w:t>(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</w:rPr>
              <w:t>m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spacing w:val="0"/>
                <w:w w:val="99"/>
                <w:position w:val="10"/>
              </w:rPr>
              <w:t>2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0"/>
              </w:rPr>
              <w:t>/lit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  <w:position w:val="0"/>
              </w:rPr>
              <w:t>/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0"/>
              </w:rPr>
              <w:t>d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  <w:position w:val="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  <w:position w:val="0"/>
              </w:rPr>
              <w:t>y)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  <w:position w:val="0"/>
              </w:rPr>
            </w:r>
          </w:p>
        </w:tc>
      </w:tr>
      <w:tr>
        <w:trPr>
          <w:trHeight w:val="636" w:hRule="exact"/>
        </w:trPr>
        <w:tc>
          <w:tcPr>
            <w:tcW w:w="2376" w:type="dxa"/>
            <w:tcBorders>
              <w:top w:val="single" w:sz="11.36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0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Fas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han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</w:t>
            </w:r>
          </w:p>
        </w:tc>
        <w:tc>
          <w:tcPr>
            <w:tcW w:w="2808" w:type="dxa"/>
            <w:tcBorders>
              <w:top w:val="single" w:sz="11.36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3" w:after="0" w:line="130" w:lineRule="exact"/>
              <w:jc w:val="left"/>
              <w:rPr>
                <w:sz w:val="13"/>
                <w:szCs w:val="13"/>
              </w:rPr>
            </w:pPr>
            <w:rPr/>
            <w:r>
              <w:rPr>
                <w:sz w:val="13"/>
                <w:szCs w:val="13"/>
              </w:rPr>
            </w:r>
          </w:p>
          <w:p>
            <w:pPr>
              <w:spacing w:before="0" w:after="0" w:line="240" w:lineRule="exact"/>
              <w:ind w:left="981" w:right="174" w:firstLine="-74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co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ent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4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2" w:right="10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0.020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15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2" w:right="10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0.031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16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30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2" w:right="10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0.041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31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5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2" w:right="10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0.049</w:t>
            </w:r>
          </w:p>
        </w:tc>
      </w:tr>
      <w:tr>
        <w:trPr>
          <w:trHeight w:val="377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46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6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6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52" w:lineRule="exact"/>
              <w:ind w:left="1112" w:right="1087"/>
              <w:jc w:val="center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0.054</w:t>
            </w:r>
          </w:p>
        </w:tc>
      </w:tr>
      <w:tr>
        <w:trPr>
          <w:trHeight w:val="619" w:hRule="exact"/>
        </w:trPr>
        <w:tc>
          <w:tcPr>
            <w:tcW w:w="2376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8" w:after="0" w:line="100" w:lineRule="exact"/>
              <w:jc w:val="left"/>
              <w:rPr>
                <w:sz w:val="10"/>
                <w:szCs w:val="10"/>
              </w:rPr>
            </w:pPr>
            <w:rPr/>
            <w:r>
              <w:rPr>
                <w:sz w:val="10"/>
                <w:szCs w:val="10"/>
              </w:rPr>
            </w:r>
          </w:p>
          <w:p>
            <w:pPr>
              <w:spacing w:before="0" w:after="0" w:line="240" w:lineRule="auto"/>
              <w:ind w:left="167" w:right="-2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h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60</w:t>
            </w:r>
          </w:p>
        </w:tc>
        <w:tc>
          <w:tcPr>
            <w:tcW w:w="2808" w:type="dxa"/>
            <w:tcBorders>
              <w:top w:val="single" w:sz="7.52" w:space="0" w:color="000000"/>
              <w:bottom w:val="single" w:sz="7.52" w:space="0" w:color="000000"/>
              <w:left w:val="single" w:sz="7.52" w:space="0" w:color="000000"/>
              <w:right w:val="single" w:sz="7.52" w:space="0" w:color="000000"/>
            </w:tcBorders>
          </w:tcPr>
          <w:p>
            <w:pPr>
              <w:spacing w:before="1" w:after="0" w:line="120" w:lineRule="exact"/>
              <w:jc w:val="left"/>
              <w:rPr>
                <w:sz w:val="12"/>
                <w:szCs w:val="12"/>
              </w:rPr>
            </w:pPr>
            <w:rPr/>
            <w:r>
              <w:rPr>
                <w:sz w:val="12"/>
                <w:szCs w:val="12"/>
              </w:rPr>
            </w:r>
          </w:p>
          <w:p>
            <w:pPr>
              <w:spacing w:before="0" w:after="0" w:line="240" w:lineRule="exact"/>
              <w:ind w:left="981" w:right="284" w:firstLine="-636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  <w:rPr/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l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oo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3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i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n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3"/>
                <w:w w:val="100"/>
              </w:rPr>
              <w:t>f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o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se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1"/>
                <w:w w:val="100"/>
              </w:rPr>
              <w:t>w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r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2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1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-4"/>
                <w:w w:val="100"/>
              </w:rPr>
              <w:t>m</w:t>
            </w:r>
            <w:r>
              <w:rPr>
                <w:rFonts w:ascii="Times New Roman" w:hAnsi="Times New Roman" w:cs="Times New Roman" w:eastAsia="Times New Roman"/>
                <w:sz w:val="22"/>
                <w:szCs w:val="22"/>
                <w:spacing w:val="0"/>
                <w:w w:val="100"/>
              </w:rPr>
              <w:t>ent</w:t>
            </w:r>
          </w:p>
        </w:tc>
      </w:tr>
    </w:tbl>
    <w:p>
      <w:pPr>
        <w:spacing w:before="2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13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ach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iel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ended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popu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6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enhan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7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5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w w:val="99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YS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EM</w:t>
      </w:r>
      <w:r>
        <w:rPr>
          <w:rFonts w:ascii="Arial" w:hAnsi="Arial" w:cs="Arial" w:eastAsia="Arial"/>
          <w:sz w:val="20"/>
          <w:szCs w:val="20"/>
          <w:spacing w:val="-6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840" w:right="5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18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ntenan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660" w:bottom="920" w:left="1680" w:right="1720"/>
          <w:headerReference w:type="default" r:id="rId14"/>
          <w:pgSz w:w="12240" w:h="15840"/>
        </w:sectPr>
      </w:pPr>
      <w:rPr/>
    </w:p>
    <w:p>
      <w:pPr>
        <w:spacing w:before="5" w:after="0" w:line="239" w:lineRule="auto"/>
        <w:ind w:left="800" w:right="15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175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0.125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21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ewage.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800" w:right="17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52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0" w:right="12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199" w:firstLine="-360"/>
        <w:jc w:val="both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5%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41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8)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00" w:right="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41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00" w:right="99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9)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ewage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31" w:lineRule="exact"/>
        <w:ind w:left="8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0.73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4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geo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al.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800" w:right="6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0.5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660" w:bottom="920" w:left="1720" w:right="1720"/>
          <w:headerReference w:type="default" r:id="rId15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em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e: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gto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Heal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5.588445pt;height:308.032500pt;mso-position-horizontal-relative:char;mso-position-vertical-relative:line" type="#_x0000_t75">
            <v:imagedata r:id="rId1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120" w:right="2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box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pe.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5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thus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deg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00"/>
          <w:headerReference w:type="default" r:id="rId16"/>
          <w:pgSz w:w="12240" w:h="15840"/>
        </w:sectPr>
      </w:pPr>
      <w:rPr/>
    </w:p>
    <w:p>
      <w:pPr>
        <w:spacing w:before="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4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80.234036pt;height:248.25pt;mso-position-horizontal-relative:char;mso-position-vertical-relative:line" type="#_x0000_t75">
            <v:imagedata r:id="rId18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4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25" w:lineRule="exact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4.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ic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Dis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ice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43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2.809884pt;height:155.25pt;mso-position-horizontal-relative:char;mso-position-vertical-relative:line" type="#_x0000_t75">
            <v:imagedata r:id="rId19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4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Dis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11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402.972756pt;height:447.5625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104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8" w:lineRule="exact"/>
        <w:ind w:left="840" w:right="422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7" w:lineRule="exact"/>
        <w:ind w:left="8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0" w:after="0" w:line="228" w:lineRule="exact"/>
        <w:ind w:left="840" w:right="425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4" w:after="0" w:line="225" w:lineRule="exact"/>
        <w:ind w:left="4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b)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YS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EM</w:t>
      </w:r>
      <w:r>
        <w:rPr>
          <w:rFonts w:ascii="Arial" w:hAnsi="Arial" w:cs="Arial" w:eastAsia="Arial"/>
          <w:sz w:val="20"/>
          <w:szCs w:val="20"/>
          <w:spacing w:val="-7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u w:val="single" w:color="0000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9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34" w:after="0" w:line="240" w:lineRule="auto"/>
        <w:ind w:left="120" w:right="9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ended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2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88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5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59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4: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k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iven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nfo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(u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ial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s)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120" w:right="63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381" w:right="305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te.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80" w:right="5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/2)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0.5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393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113/2)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2280" w:right="8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2" w:lineRule="exact"/>
        <w:ind w:left="840" w:right="-20"/>
        <w:jc w:val="left"/>
        <w:tabs>
          <w:tab w:pos="22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aci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position w:val="-1"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-1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5" w:after="0" w:line="230" w:lineRule="exact"/>
        <w:ind w:left="2280" w:right="8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/o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not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:</w:t>
      </w:r>
      <w:r>
        <w:rPr>
          <w:rFonts w:ascii="Arial" w:hAnsi="Arial" w:cs="Arial" w:eastAsia="Arial"/>
          <w:sz w:val="20"/>
          <w:szCs w:val="20"/>
          <w:spacing w:val="49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ue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ed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thu</w:t>
      </w:r>
      <w:r>
        <w:rPr>
          <w:rFonts w:ascii="Arial" w:hAnsi="Arial" w:cs="Arial" w:eastAsia="Arial"/>
          <w:sz w:val="20"/>
          <w:szCs w:val="20"/>
          <w:spacing w:val="4"/>
          <w:w w:val="100"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-7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30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36”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ea/o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24" w:lineRule="exact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42" w:lineRule="auto"/>
        <w:ind w:left="2280" w:right="43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a/o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10"/>
        </w:rPr>
        <w:t>2</w:t>
      </w:r>
      <w:r>
        <w:rPr>
          <w:rFonts w:ascii="Arial" w:hAnsi="Arial" w:cs="Arial" w:eastAsia="Arial"/>
          <w:sz w:val="13"/>
          <w:szCs w:val="13"/>
          <w:spacing w:val="16"/>
          <w:w w:val="100"/>
          <w:position w:val="1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2/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5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12/4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position w:val="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jc w:val="left"/>
        <w:spacing w:after="0"/>
        <w:sectPr>
          <w:pgMar w:header="741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240" w:right="5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¼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/16”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een,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eet”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16”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44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40" w:lineRule="auto"/>
        <w:ind w:left="80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67.267561pt;height:318.720pt;mso-position-horizontal-relative:char;mso-position-vertical-relative:line" type="#_x0000_t75">
            <v:imagedata r:id="rId21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3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/4”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1/2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838" w:firstLine="-144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1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460" w:lineRule="atLeast"/>
        <w:ind w:left="2240" w:right="79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^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13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^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72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2240" w:right="37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pond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two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40" w:right="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3/16”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nute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54.859985pt;margin-top:11.581397pt;width:260.895015pt;height:215.849pt;mso-position-horizontal-relative:page;mso-position-vertical-relative:paragraph;z-index:-2361" type="#_x0000_t75">
            <v:imagedata r:id="rId22" o:title=""/>
          </v:shape>
        </w:pic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Note: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6”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LDR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78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19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14.8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4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0" w:right="52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0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Calc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41" w:right="1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41" w:right="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“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01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isc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).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480" w:lineRule="auto"/>
        <w:ind w:left="2241" w:right="3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NDR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.8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59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Round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2" w:after="0" w:line="240" w:lineRule="auto"/>
        <w:ind w:left="801" w:right="-20"/>
        <w:jc w:val="left"/>
        <w:tabs>
          <w:tab w:pos="22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41" w:right="21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ntenan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720" w:right="170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5" w:right="986"/>
        <w:jc w:val="center"/>
        <w:tabs>
          <w:tab w:pos="9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1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,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nt</w:t>
      </w:r>
      <w:r>
        <w:rPr>
          <w:rFonts w:ascii="Arial" w:hAnsi="Arial" w:cs="Arial" w:eastAsia="Arial"/>
          <w:sz w:val="20"/>
          <w:szCs w:val="20"/>
          <w:spacing w:val="-1"/>
          <w:w w:val="99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ls.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52" w:right="-20"/>
        <w:jc w:val="left"/>
        <w:tabs>
          <w:tab w:pos="1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DH)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480" w:lineRule="auto"/>
        <w:ind w:left="1849" w:right="23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40" w:lineRule="auto"/>
        <w:ind w:left="228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1.3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3.5)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.55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ote: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Step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1" w:right="41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hut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1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2281" w:right="24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2281" w:right="36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ent)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8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9" w:lineRule="auto"/>
        <w:ind w:left="2280" w:right="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gpm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7.</w:t>
      </w:r>
      <w:r>
        <w:rPr>
          <w:rFonts w:ascii="Arial" w:hAnsi="Arial" w:cs="Arial" w:eastAsia="Arial"/>
          <w:sz w:val="20"/>
          <w:szCs w:val="20"/>
          <w:spacing w:val="5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80" w:right="56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tanda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20"/>
          <w:pgSz w:w="12240" w:h="15840"/>
        </w:sectPr>
      </w:pPr>
      <w:rPr/>
    </w:p>
    <w:p>
      <w:pPr>
        <w:spacing w:before="17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43" w:after="0" w:line="147" w:lineRule="exact"/>
        <w:ind w:left="2334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v:group style="position:absolute;margin-left:203.08696pt;margin-top:18.587917pt;width:262.173913pt;height:.1pt;mso-position-horizontal-relative:page;mso-position-vertical-relative:paragraph;z-index:-2360" coordorigin="4062,372" coordsize="5243,2">
            <v:shape style="position:absolute;left:4062;top:372;width:5243;height:2" coordorigin="4062,372" coordsize="5243,0" path="m4062,372l9305,372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Ta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</w:rPr>
        <w:t>le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7"/>
          <w:w w:val="120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0"/>
          <w:w w:val="119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124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7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3"/>
          <w:w w:val="117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7"/>
        </w:rPr>
        <w:t>ctio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7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5"/>
          <w:w w:val="117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7"/>
        </w:rPr>
        <w:t>ss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2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9"/>
        </w:rPr>
        <w:t>pl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19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19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5"/>
          <w:w w:val="119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1"/>
          <w:w w:val="119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9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"/>
          <w:w w:val="11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3"/>
          <w:w w:val="13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15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7"/>
          <w:w w:val="12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140" w:lineRule="exact"/>
        <w:jc w:val="left"/>
        <w:rPr>
          <w:sz w:val="14"/>
          <w:szCs w:val="14"/>
        </w:rPr>
      </w:pPr>
      <w:rPr/>
      <w:r>
        <w:rPr>
          <w:sz w:val="14"/>
          <w:szCs w:val="14"/>
        </w:rPr>
      </w:r>
    </w:p>
    <w:p>
      <w:pPr>
        <w:jc w:val="left"/>
        <w:spacing w:after="0"/>
        <w:sectPr>
          <w:pgMar w:header="741" w:footer="729" w:top="1160" w:bottom="920" w:left="1720" w:right="1720"/>
          <w:pgSz w:w="12240" w:h="15840"/>
        </w:sectPr>
      </w:pPr>
      <w:rPr/>
    </w:p>
    <w:p>
      <w:pPr>
        <w:spacing w:before="43" w:after="0" w:line="147" w:lineRule="exact"/>
        <w:ind w:right="-20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2"/>
        </w:rPr>
        <w:t>Flow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43" w:after="0" w:line="147" w:lineRule="exact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16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5"/>
          <w:w w:val="11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nal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3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2"/>
          <w:w w:val="11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5"/>
          <w:w w:val="11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2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Size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2848" w:space="2069"/>
            <w:col w:w="3883"/>
          </w:cols>
        </w:sectPr>
      </w:pPr>
      <w:rPr/>
    </w:p>
    <w:p>
      <w:pPr>
        <w:spacing w:before="6" w:after="0" w:line="100" w:lineRule="exact"/>
        <w:jc w:val="left"/>
        <w:rPr>
          <w:sz w:val="10"/>
          <w:szCs w:val="10"/>
        </w:rPr>
      </w:pPr>
      <w:rPr/>
      <w:r>
        <w:rPr>
          <w:sz w:val="10"/>
          <w:szCs w:val="1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2513.043518" w:type="dxa"/>
      </w:tblPr>
      <w:tblGrid/>
      <w:tr>
        <w:trPr>
          <w:trHeight w:val="240" w:hRule="exact"/>
        </w:trPr>
        <w:tc>
          <w:tcPr>
            <w:tcW w:w="690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1" w:after="0" w:line="240" w:lineRule="auto"/>
              <w:ind w:left="40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7C7C7C"/>
                <w:spacing w:val="-10"/>
                <w:w w:val="134"/>
              </w:rPr>
              <w:t>(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A3A3A"/>
                <w:spacing w:val="0"/>
                <w:w w:val="111"/>
              </w:rPr>
              <w:t>gp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A3A3A"/>
                <w:spacing w:val="-11"/>
                <w:w w:val="110"/>
              </w:rPr>
              <w:t>m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0"/>
                <w:w w:val="156"/>
              </w:rPr>
              <w:t>)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9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289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-16"/>
                <w:w w:val="128"/>
              </w:rPr>
              <w:t>3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9A9A9A"/>
                <w:spacing w:val="-9"/>
                <w:w w:val="150"/>
              </w:rPr>
              <w:t>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F4F4F"/>
                <w:spacing w:val="0"/>
                <w:w w:val="121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9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left="519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4F4F4F"/>
                <w:spacing w:val="-2"/>
                <w:w w:val="115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10101"/>
                <w:spacing w:val="1"/>
                <w:w w:val="119"/>
              </w:rPr>
              <w:t>-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3A3A3A"/>
                <w:spacing w:val="-13"/>
                <w:w w:val="115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9A9A9A"/>
                <w:spacing w:val="-9"/>
                <w:w w:val="128"/>
              </w:rPr>
              <w:t>/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F4F4F"/>
                <w:spacing w:val="0"/>
                <w:w w:val="134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6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91" w:after="0" w:line="240" w:lineRule="auto"/>
              <w:ind w:left="165" w:right="-2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010101"/>
                <w:w w:val="124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10101"/>
                <w:spacing w:val="-9"/>
                <w:w w:val="124"/>
              </w:rPr>
              <w:t>-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0"/>
                <w:w w:val="103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696969"/>
                <w:spacing w:val="-27"/>
                <w:w w:val="103"/>
              </w:rPr>
              <w:t>1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4F4F4F"/>
                <w:spacing w:val="0"/>
                <w:w w:val="110"/>
              </w:rPr>
              <w:t>2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  <w:tc>
          <w:tcPr>
            <w:tcW w:w="54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170" w:right="223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4F4F4F"/>
                <w:spacing w:val="0"/>
                <w:w w:val="102"/>
              </w:rPr>
              <w:t>2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63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2" w:after="0" w:line="240" w:lineRule="auto"/>
              <w:ind w:left="243" w:right="229"/>
              <w:jc w:val="center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  <w:rPr/>
            <w:r>
              <w:rPr>
                <w:rFonts w:ascii="Times New Roman" w:hAnsi="Times New Roman" w:cs="Times New Roman" w:eastAsia="Times New Roman"/>
                <w:sz w:val="14"/>
                <w:szCs w:val="14"/>
                <w:color w:val="4F4F4F"/>
                <w:spacing w:val="0"/>
                <w:w w:val="119"/>
              </w:rPr>
              <w:t>3</w:t>
            </w:r>
            <w:r>
              <w:rPr>
                <w:rFonts w:ascii="Times New Roman" w:hAnsi="Times New Roman" w:cs="Times New Roman" w:eastAsia="Times New Roman"/>
                <w:sz w:val="14"/>
                <w:szCs w:val="14"/>
                <w:color w:val="000000"/>
                <w:spacing w:val="0"/>
                <w:w w:val="100"/>
              </w:rPr>
            </w:r>
          </w:p>
        </w:tc>
        <w:tc>
          <w:tcPr>
            <w:tcW w:w="398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83" w:after="0" w:line="240" w:lineRule="auto"/>
              <w:ind w:right="20"/>
              <w:jc w:val="righ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  <w:rPr/>
            <w:r>
              <w:rPr>
                <w:rFonts w:ascii="Times New Roman" w:hAnsi="Times New Roman" w:cs="Times New Roman" w:eastAsia="Times New Roman"/>
                <w:sz w:val="13"/>
                <w:szCs w:val="13"/>
                <w:color w:val="3A3A3A"/>
                <w:spacing w:val="0"/>
                <w:w w:val="121"/>
              </w:rPr>
              <w:t>4</w:t>
            </w:r>
            <w:r>
              <w:rPr>
                <w:rFonts w:ascii="Times New Roman" w:hAnsi="Times New Roman" w:cs="Times New Roman" w:eastAsia="Times New Roman"/>
                <w:sz w:val="13"/>
                <w:szCs w:val="13"/>
                <w:color w:val="000000"/>
                <w:spacing w:val="0"/>
                <w:w w:val="100"/>
              </w:rPr>
            </w:r>
          </w:p>
        </w:tc>
      </w:tr>
    </w:tbl>
    <w:p>
      <w:pPr>
        <w:jc w:val="righ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20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2545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24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638"/>
        <w:jc w:val="righ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3.24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45"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4"/>
          <w:w w:val="140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2"/>
        </w:rPr>
        <w:t>52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240" w:lineRule="auto"/>
        <w:ind w:left="2561" w:right="-20"/>
        <w:jc w:val="left"/>
        <w:tabs>
          <w:tab w:pos="34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  <w:i/>
        </w:rPr>
        <w:t>5</w:t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  <w:i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3A3A3A"/>
          <w:spacing w:val="0"/>
          <w:w w:val="100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  <w:position w:val="1"/>
        </w:rPr>
        <w:t>8.34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spacing w:before="12" w:after="0" w:line="240" w:lineRule="auto"/>
        <w:ind w:left="2553" w:right="-45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3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4"/>
          <w:w w:val="11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9"/>
        </w:rPr>
        <w:t>68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0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9"/>
        </w:rPr>
        <w:t>2.88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159" w:lineRule="exact"/>
        <w:ind w:left="2561" w:right="-53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  <w:t>7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24"/>
          <w:w w:val="13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9"/>
          <w:w w:val="134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34"/>
        </w:rPr>
        <w:t>53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32"/>
          <w:w w:val="1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34"/>
        </w:rPr>
        <w:t>3.83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1" w:after="0" w:line="240" w:lineRule="auto"/>
        <w:ind w:left="2553" w:right="-48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  <w:t>8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4"/>
          <w:szCs w:val="14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23"/>
          <w:w w:val="134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4"/>
          <w:w w:val="134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3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34"/>
        </w:rPr>
        <w:t>89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42"/>
          <w:w w:val="134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91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8" w:after="0" w:line="240" w:lineRule="auto"/>
        <w:ind w:left="2553" w:right="-55"/>
        <w:jc w:val="left"/>
        <w:tabs>
          <w:tab w:pos="340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21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5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1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73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3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1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50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4"/>
          <w:w w:val="115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5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3"/>
          <w:w w:val="115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05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0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7.41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2561" w:right="-47"/>
        <w:jc w:val="left"/>
        <w:tabs>
          <w:tab w:pos="3420" w:val="left"/>
          <w:tab w:pos="41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Arial" w:hAnsi="Arial" w:cs="Arial" w:eastAsia="Arial"/>
          <w:sz w:val="13"/>
          <w:szCs w:val="13"/>
          <w:color w:val="3A3A3A"/>
          <w:spacing w:val="0"/>
          <w:w w:val="242"/>
        </w:rPr>
        <w:t>II</w:t>
      </w:r>
      <w:r>
        <w:rPr>
          <w:rFonts w:ascii="Arial" w:hAnsi="Arial" w:cs="Arial" w:eastAsia="Arial"/>
          <w:sz w:val="13"/>
          <w:szCs w:val="13"/>
          <w:color w:val="3A3A3A"/>
          <w:spacing w:val="0"/>
          <w:w w:val="100"/>
        </w:rPr>
        <w:tab/>
      </w:r>
      <w:r>
        <w:rPr>
          <w:rFonts w:ascii="Arial" w:hAnsi="Arial" w:cs="Arial" w:eastAsia="Arial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1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9"/>
          <w:w w:val="121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4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84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5"/>
          <w:w w:val="14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84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54"/>
        <w:jc w:val="left"/>
        <w:tabs>
          <w:tab w:pos="340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5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15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6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9"/>
        </w:rPr>
        <w:t>10.39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54"/>
        <w:jc w:val="left"/>
        <w:tabs>
          <w:tab w:pos="340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3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7"/>
          <w:w w:val="123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4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82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9"/>
        </w:rPr>
        <w:t>12.04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2561" w:right="-60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14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2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8"/>
          <w:w w:val="112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1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00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3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81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2561" w:right="-54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15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7"/>
          <w:w w:val="117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63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9"/>
        </w:rPr>
        <w:t>15.69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57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16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71.69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1"/>
          <w:w w:val="115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68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61" w:right="-57"/>
        <w:jc w:val="left"/>
        <w:tabs>
          <w:tab w:pos="3420" w:val="left"/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17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80.20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19.78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42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18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21.99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61" w:right="-49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19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15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30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left="2545" w:right="-42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20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26.72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88" w:after="0" w:line="240" w:lineRule="auto"/>
        <w:ind w:left="14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0"/>
          <w:w w:val="127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5"/>
          <w:w w:val="127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4"/>
          <w:w w:val="12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9"/>
          <w:w w:val="127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27"/>
        </w:rPr>
        <w:t>/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7"/>
        </w:rPr>
        <w:t>100f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7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1"/>
          <w:w w:val="12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"/>
          <w:w w:val="100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24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9"/>
        </w:rPr>
        <w:t>pip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9"/>
          <w:w w:val="109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56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352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09"/>
          <w:b/>
          <w:bCs/>
        </w:rPr>
        <w:t>Velo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2"/>
          <w:w w:val="109"/>
          <w:b/>
          <w:bCs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3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4"/>
          <w:w w:val="104"/>
          <w:b/>
          <w:bCs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7"/>
          <w:w w:val="12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0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54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7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8"/>
          <w:b/>
          <w:bCs/>
        </w:rPr>
        <w:t>th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08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8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08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00"/>
          <w:b/>
          <w:bCs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1"/>
          <w:w w:val="100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are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4"/>
          <w:w w:val="112"/>
          <w:b/>
          <w:bCs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2"/>
          <w:w w:val="112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8"/>
          <w:w w:val="112"/>
          <w:b/>
          <w:bCs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2"/>
          <w:b/>
          <w:bCs/>
        </w:rPr>
        <w:t>ow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2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1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4"/>
          <w:b/>
          <w:bCs/>
        </w:rPr>
        <w:t>fp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4"/>
          <w:w w:val="104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  <w:b/>
          <w:bCs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6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2"/>
        </w:rPr>
        <w:t>50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99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.51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31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8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07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30" w:after="0" w:line="240" w:lineRule="auto"/>
        <w:ind w:left="31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66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1.92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" w:after="0" w:line="240" w:lineRule="auto"/>
        <w:ind w:left="39"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5.30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0"/>
          <w:w w:val="119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6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4"/>
          <w:w w:val="125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97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2.46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6.68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75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7.42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06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3"/>
          <w:w w:val="141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2"/>
        </w:rPr>
        <w:t>21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38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147" w:lineRule="exact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9.02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4404" w:space="380"/>
            <w:col w:w="4016"/>
          </w:cols>
        </w:sectPr>
      </w:pPr>
      <w:rPr/>
    </w:p>
    <w:p>
      <w:pPr>
        <w:spacing w:before="25" w:after="0" w:line="240" w:lineRule="auto"/>
        <w:ind w:left="2553" w:right="-49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25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</w:rPr>
        <w:t>40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9"/>
          <w:w w:val="114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5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6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53" w:right="-60"/>
        <w:jc w:val="left"/>
        <w:tabs>
          <w:tab w:pos="406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30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9"/>
        </w:rPr>
        <w:t>56.57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23" w:right="163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1"/>
        </w:rPr>
        <w:t>35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15" w:right="1638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1"/>
        </w:rPr>
        <w:t>40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15" w:right="1633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5"/>
        </w:rPr>
        <w:t>45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2531" w:right="163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2"/>
        </w:rPr>
        <w:t>50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23" w:right="1634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60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2531" w:right="1637"/>
        <w:jc w:val="center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0"/>
        </w:rPr>
        <w:t>70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6" w:right="-52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0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7"/>
          <w:w w:val="12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2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0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3"/>
          <w:w w:val="109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2"/>
        </w:rPr>
        <w:t>62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16" w:right="-51"/>
        <w:jc w:val="left"/>
        <w:tabs>
          <w:tab w:pos="72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19.10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5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3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87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59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25.41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7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0.46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right="-59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8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1"/>
          <w:w w:val="109"/>
        </w:rPr>
        <w:t>5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7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3.40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6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</w:rPr>
        <w:t>40.45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8"/>
          <w:w w:val="138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30"/>
        </w:rPr>
        <w:t>6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66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46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</w:rPr>
        <w:t>49.15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5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6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24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650" w:right="-44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8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5"/>
          <w:w w:val="118"/>
        </w:rPr>
        <w:t>8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36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650" w:right="-48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8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1"/>
          <w:w w:val="118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72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5" w:after="0" w:line="240" w:lineRule="auto"/>
        <w:ind w:left="1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1.39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left="16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w w:val="116"/>
        </w:rPr>
        <w:t>1.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1"/>
          <w:w w:val="116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21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2"/>
          <w:w w:val="96"/>
        </w:rPr>
        <w:t>2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</w:rPr>
        <w:t>58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8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6"/>
          <w:w w:val="112"/>
        </w:rPr>
        <w:t>3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6"/>
        </w:rPr>
        <w:t>.30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6"/>
          <w:w w:val="134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3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1"/>
        </w:rPr>
        <w:t>11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5" w:after="0" w:line="240" w:lineRule="auto"/>
        <w:ind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6"/>
          <w:w w:val="134"/>
        </w:rPr>
        <w:t>4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4"/>
          <w:w w:val="130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30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22" w:after="0" w:line="240" w:lineRule="auto"/>
        <w:ind w:left="8" w:right="-20"/>
        <w:jc w:val="left"/>
        <w:tabs>
          <w:tab w:pos="5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5"/>
        </w:rPr>
        <w:t>7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8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00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27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1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</w:rPr>
        <w:t>97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2" w:after="0" w:line="157" w:lineRule="exact"/>
        <w:ind w:left="8" w:right="-20"/>
        <w:jc w:val="left"/>
        <w:tabs>
          <w:tab w:pos="60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</w:rPr>
        <w:t>9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9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31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7"/>
          <w:position w:val="-1"/>
        </w:rPr>
        <w:t>1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6"/>
          <w:w w:val="107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  <w:position w:val="-1"/>
        </w:rPr>
        <w:t>29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3" w:equalWidth="0">
            <w:col w:w="4391" w:space="315"/>
            <w:col w:w="984" w:space="378"/>
            <w:col w:w="2732"/>
          </w:cols>
        </w:sectPr>
      </w:pPr>
      <w:rPr/>
    </w:p>
    <w:p>
      <w:pPr>
        <w:spacing w:before="17" w:after="0" w:line="147" w:lineRule="exact"/>
        <w:ind w:left="2553" w:right="-60"/>
        <w:jc w:val="left"/>
        <w:tabs>
          <w:tab w:pos="318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06.189713pt;margin-top:8.187981pt;width:280.592899pt;height:51.556464pt;mso-position-horizontal-relative:page;mso-position-vertical-relative:paragraph;z-index:-2357" type="#_x0000_t202" filled="f" stroked="f">
            <v:textbox inset="0,0,0,0">
              <w:txbxContent>
                <w:tbl>
                  <w:tblPr>
                    <w:tblW w:w="0" w:type="auto"/>
                    <w:tblLook w:val="01E0"/>
                    <w:tblLayout w:type="fixed"/>
                    <w:tblCellMar>
                      <w:left w:w="0" w:type="dxa"/>
                      <w:right w:w="0" w:type="dxa"/>
                      <w:bottom w:w="0" w:type="dxa"/>
                      <w:top w:w="0" w:type="dxa"/>
                    </w:tblCellMar>
                    <w:jc w:val="left"/>
                  </w:tblPr>
                  <w:tblGrid/>
                  <w:tr>
                    <w:trPr>
                      <w:trHeight w:val="189" w:hRule="exact"/>
                    </w:trPr>
                    <w:tc>
                      <w:tcPr>
                        <w:tcW w:w="5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 w:after="0" w:line="240" w:lineRule="auto"/>
                          <w:ind w:left="14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7"/>
                          </w:rPr>
                          <w:t>90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 w:after="0" w:line="240" w:lineRule="auto"/>
                          <w:ind w:left="2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-9"/>
                            <w:w w:val="1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22"/>
                          </w:rPr>
                          <w:t>xc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-1"/>
                            <w:w w:val="1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-12"/>
                            <w:w w:val="122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22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5"/>
                            <w:w w:val="1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7"/>
                            <w:w w:val="122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9"/>
                            <w:w w:val="1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00"/>
                          </w:rPr>
                          <w:t>fps.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2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00"/>
                          </w:rPr>
                          <w:t>whic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00"/>
                          </w:rPr>
                          <w:t>h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2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2"/>
                            <w:w w:val="151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0"/>
                            <w:w w:val="151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9"/>
                            <w:w w:val="151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10101"/>
                            <w:spacing w:val="-4"/>
                            <w:w w:val="100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00"/>
                          </w:rPr>
                          <w:t>oo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22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12"/>
                          </w:rPr>
                          <w:t>g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-4"/>
                            <w:w w:val="112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-10"/>
                            <w:w w:val="126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6"/>
                            <w:w w:val="103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0"/>
                            <w:w w:val="133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 w:after="0" w:line="240" w:lineRule="auto"/>
                          <w:ind w:left="3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1"/>
                          </w:rPr>
                          <w:t>14.81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25" w:after="0" w:line="240" w:lineRule="auto"/>
                          <w:ind w:left="1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4"/>
                          </w:rPr>
                          <w:t>2.06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</w:tr>
                  <w:tr>
                    <w:trPr>
                      <w:trHeight w:val="169" w:hRule="exact"/>
                    </w:trPr>
                    <w:tc>
                      <w:tcPr>
                        <w:tcW w:w="5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40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Arial" w:hAnsi="Arial" w:cs="Arial" w:eastAsia="Arial"/>
                            <w:sz w:val="13"/>
                            <w:szCs w:val="13"/>
                            <w:color w:val="4F4F4F"/>
                            <w:spacing w:val="3"/>
                            <w:w w:val="378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7"/>
                          </w:rPr>
                          <w:t>00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20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00"/>
                          </w:rPr>
                          <w:t>for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31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1"/>
                          </w:rPr>
                          <w:t>variou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2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5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0"/>
                            <w:w w:val="122"/>
                          </w:rPr>
                          <w:t>f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-11"/>
                            <w:w w:val="122"/>
                          </w:rPr>
                          <w:t>l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22"/>
                          </w:rPr>
                          <w:t>o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0"/>
                            <w:w w:val="122"/>
                          </w:rPr>
                          <w:t>w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0"/>
                            <w:w w:val="122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9"/>
                            <w:w w:val="1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00"/>
                          </w:rPr>
                          <w:t>an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00"/>
                          </w:rPr>
                          <w:t>d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26"/>
                            <w:w w:val="100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"/>
                            <w:w w:val="117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10101"/>
                            <w:spacing w:val="6"/>
                            <w:w w:val="117"/>
                          </w:rPr>
                          <w:t>i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2"/>
                            <w:w w:val="117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0"/>
                            <w:w w:val="117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-8"/>
                            <w:w w:val="117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0"/>
                          </w:rPr>
                          <w:t>diamete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6"/>
                            <w:w w:val="111"/>
                          </w:rPr>
                          <w:t>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0"/>
                            <w:w w:val="138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359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w w:val="113"/>
                          </w:rPr>
                          <w:t>18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8"/>
                            <w:w w:val="113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2"/>
                            <w:w w:val="12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2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155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14"/>
                          </w:rPr>
                          <w:t>2.50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1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w w:val="122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9"/>
                            <w:w w:val="122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18"/>
                          </w:rPr>
                          <w:t>62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72" w:hRule="exact"/>
                    </w:trPr>
                    <w:tc>
                      <w:tcPr>
                        <w:tcW w:w="5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4"/>
                          </w:rPr>
                          <w:t>125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344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w w:val="116"/>
                          </w:rPr>
                          <w:t>2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9"/>
                            <w:w w:val="116"/>
                          </w:rPr>
                          <w:t>7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16"/>
                            <w:w w:val="167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5"/>
                          </w:rPr>
                          <w:t>20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6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3"/>
                          </w:rPr>
                          <w:t>3.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13"/>
                          </w:rPr>
                          <w:t>78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9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696969"/>
                            <w:spacing w:val="-9"/>
                            <w:w w:val="127"/>
                          </w:rPr>
                          <w:t>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5"/>
                          </w:rPr>
                          <w:t>.93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168" w:hRule="exact"/>
                    </w:trPr>
                    <w:tc>
                      <w:tcPr>
                        <w:tcW w:w="5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6"/>
                          </w:rPr>
                          <w:t>150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16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3A3A3A"/>
                            <w:spacing w:val="0"/>
                            <w:w w:val="112"/>
                          </w:rPr>
                          <w:t>5.30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4" w:after="0" w:line="240" w:lineRule="auto"/>
                          <w:ind w:left="20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w w:val="115"/>
                          </w:rPr>
                          <w:t>1.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-15"/>
                            <w:w w:val="115"/>
                          </w:rPr>
                          <w:t>3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1F1F1F"/>
                            <w:spacing w:val="0"/>
                            <w:w w:val="138"/>
                          </w:rPr>
                          <w:t>1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  <w:tr>
                    <w:trPr>
                      <w:trHeight w:val="325" w:hRule="exact"/>
                    </w:trPr>
                    <w:tc>
                      <w:tcPr>
                        <w:tcW w:w="587" w:type="dxa"/>
                        <w:tcBorders>
                          <w:top w:val="nil" w:sz="6" w:space="0" w:color="auto"/>
                          <w:bottom w:val="nil" w:sz="6" w:space="0" w:color="auto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157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4"/>
                          </w:rPr>
                          <w:t>175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2662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839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  <w:rPr/>
                      </w:p>
                    </w:tc>
                    <w:tc>
                      <w:tcPr>
                        <w:tcW w:w="612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162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3"/>
                          </w:rPr>
                          <w:t>7.05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  <w:tc>
                      <w:tcPr>
                        <w:tcW w:w="912" w:type="dxa"/>
                        <w:tcBorders>
                          <w:top w:val="nil" w:sz="6" w:space="0" w:color="auto"/>
                          <w:bottom w:val="single" w:sz="3.130432" w:space="0" w:color="000000"/>
                          <w:left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spacing w:before="0" w:after="0" w:line="240" w:lineRule="auto"/>
                          <w:ind w:left="208" w:right="-20"/>
                          <w:jc w:val="left"/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</w:rPr>
                        </w:pPr>
                        <w:rPr/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4F4F4F"/>
                            <w:spacing w:val="0"/>
                            <w:w w:val="113"/>
                          </w:rPr>
                          <w:t>1.74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13"/>
                            <w:szCs w:val="13"/>
                            <w:color w:val="000000"/>
                            <w:spacing w:val="0"/>
                            <w:w w:val="100"/>
                          </w:rPr>
                        </w:r>
                      </w:p>
                    </w:tc>
                  </w:tr>
                </w:tbl>
                <w:p>
                  <w:pPr>
                    <w:spacing w:before="0" w:after="0" w:line="240" w:lineRule="auto"/>
                    <w:jc w:val="left"/>
                  </w:pPr>
                  <w:rPr/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80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0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  <w:b/>
          <w:bCs/>
        </w:rPr>
        <w:t>Velo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"/>
          <w:w w:val="115"/>
          <w:b/>
          <w:bCs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5"/>
          <w:w w:val="115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  <w:b/>
          <w:bCs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15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1"/>
          <w:w w:val="11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5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15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4"/>
          <w:w w:val="100"/>
          <w:b/>
          <w:bCs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b/>
          <w:bCs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4"/>
          <w:w w:val="100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5"/>
          <w:b/>
          <w:bCs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3"/>
          <w:w w:val="125"/>
          <w:b/>
          <w:bCs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3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25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3"/>
          <w:w w:val="125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5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25"/>
          <w:b/>
          <w:bCs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10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6"/>
          <w:w w:val="91"/>
          <w:b/>
          <w:bCs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7"/>
          <w:b/>
          <w:bCs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6"/>
          <w:w w:val="108"/>
          <w:b/>
          <w:bCs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54"/>
          <w:b/>
          <w:bCs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17" w:after="0" w:line="147" w:lineRule="exact"/>
        <w:ind w:right="-20"/>
        <w:jc w:val="left"/>
        <w:tabs>
          <w:tab w:pos="640" w:val="left"/>
        </w:tabs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11.91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2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1.66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4652" w:space="1571"/>
            <w:col w:w="2577"/>
          </w:cols>
        </w:sectPr>
      </w:pPr>
      <w:rPr/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53" w:after="0" w:line="159" w:lineRule="exact"/>
        <w:ind w:left="2545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75.82608pt;margin-top:5.730141pt;width:2.330955pt;height:4.5pt;mso-position-horizontal-relative:page;mso-position-vertical-relative:paragraph;z-index:-2356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9A9A9A"/>
                      <w:spacing w:val="0"/>
                      <w:w w:val="186"/>
                    </w:rPr>
                    <w:t>/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3A3A3A"/>
          <w:w w:val="115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8"/>
          <w:w w:val="115"/>
          <w:position w:val="-1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4"/>
          <w:position w:val="-1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9"/>
          <w:w w:val="114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220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00"/>
          <w:position w:val="-1"/>
        </w:rPr>
        <w:t> 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  <w:position w:val="-1"/>
        </w:rPr>
        <w:t>Table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22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22"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3"/>
          <w:w w:val="122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22"/>
          <w:position w:val="-1"/>
        </w:rPr>
        <w:t>b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22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6"/>
          <w:w w:val="122"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22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22"/>
          <w:position w:val="-1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3"/>
          <w:w w:val="122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position w:val="-1"/>
        </w:rPr>
        <w:t>on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7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43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7"/>
          <w:w w:val="143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5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3"/>
          <w:w w:val="114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4"/>
          <w:position w:val="-1"/>
        </w:rPr>
        <w:t>z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7"/>
          <w:w w:val="114"/>
          <w:position w:val="-1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6"/>
          <w:w w:val="111"/>
          <w:position w:val="-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1"/>
          <w:w w:val="143"/>
          <w:position w:val="-1"/>
        </w:rPr>
        <w:t>-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3"/>
          <w:w w:val="110"/>
          <w:position w:val="-1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7"/>
          <w:position w:val="-1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0"/>
          <w:position w:val="-1"/>
        </w:rPr>
        <w:t>llia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5"/>
          <w:w w:val="110"/>
          <w:position w:val="-1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78"/>
          <w:position w:val="-1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  <w:position w:val="-1"/>
        </w:rPr>
        <w:t>fonuul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4"/>
          <w:w w:val="113"/>
          <w:position w:val="-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65"/>
          <w:position w:val="-1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  <w:position w:val="-1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  <w:position w:val="-1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16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8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21"/>
          <w:w w:val="118"/>
          <w:position w:val="-1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4"/>
          <w:w w:val="118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18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  <w:position w:val="-1"/>
        </w:rPr>
        <w:t>2082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8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1"/>
          <w:w w:val="118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  <w:position w:val="-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34"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  <w:position w:val="-1"/>
        </w:rPr>
        <w:t>10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5"/>
          <w:w w:val="116"/>
          <w:position w:val="-1"/>
        </w:rPr>
        <w:t>0</w:t>
      </w:r>
      <w:r>
        <w:rPr>
          <w:rFonts w:ascii="Times New Roman" w:hAnsi="Times New Roman" w:cs="Times New Roman" w:eastAsia="Times New Roman"/>
          <w:sz w:val="13"/>
          <w:szCs w:val="13"/>
          <w:color w:val="9A9A9A"/>
          <w:spacing w:val="-4"/>
          <w:w w:val="128"/>
          <w:position w:val="-1"/>
        </w:rPr>
        <w:t>/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  <w:position w:val="-1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"/>
          <w:w w:val="118"/>
          <w:position w:val="-1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7C7C7C"/>
          <w:spacing w:val="-10"/>
          <w:w w:val="73"/>
          <w:position w:val="-1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6"/>
          <w:w w:val="237"/>
          <w:position w:val="-1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  <w:position w:val="-1"/>
        </w:rPr>
        <w:t>x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0"/>
          <w:w w:val="134"/>
          <w:position w:val="-1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8"/>
          <w:position w:val="-1"/>
        </w:rPr>
        <w:t>gpml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108"/>
          <w:position w:val="-1"/>
        </w:rPr>
        <w:t>.</w:t>
      </w:r>
      <w:r>
        <w:rPr>
          <w:rFonts w:ascii="Times New Roman" w:hAnsi="Times New Roman" w:cs="Times New Roman" w:eastAsia="Times New Roman"/>
          <w:sz w:val="9"/>
          <w:szCs w:val="9"/>
          <w:color w:val="696969"/>
          <w:spacing w:val="0"/>
          <w:w w:val="119"/>
          <w:position w:val="5"/>
        </w:rPr>
        <w:t>85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25" w:after="0" w:line="276" w:lineRule="auto"/>
        <w:ind w:left="2983" w:right="1122" w:firstLine="297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235.17392pt;margin-top:.566895pt;width:15.678781pt;height:8.021085pt;mso-position-horizontal-relative:page;mso-position-vertical-relative:paragraph;z-index:-2355" type="#_x0000_t202" filled="f" stroked="f">
            <v:textbox inset="0,0,0,0">
              <w:txbxContent>
                <w:p>
                  <w:pPr>
                    <w:spacing w:before="0" w:after="0" w:line="160" w:lineRule="exact"/>
                    <w:ind w:right="-64"/>
                    <w:jc w:val="left"/>
                    <w:rPr>
                      <w:rFonts w:ascii="Times New Roman" w:hAnsi="Times New Roman" w:cs="Times New Roman" w:eastAsia="Times New Roman"/>
                      <w:sz w:val="9"/>
                      <w:szCs w:val="9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3"/>
                      <w:szCs w:val="13"/>
                      <w:color w:val="4F4F4F"/>
                      <w:spacing w:val="-12"/>
                      <w:w w:val="115"/>
                      <w:position w:val="-1"/>
                    </w:rPr>
                    <w:t>d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4F4F4F"/>
                      <w:spacing w:val="0"/>
                      <w:w w:val="120"/>
                      <w:position w:val="6"/>
                    </w:rPr>
                    <w:t>48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4F4F4F"/>
                      <w:spacing w:val="-8"/>
                      <w:w w:val="120"/>
                      <w:position w:val="6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696969"/>
                      <w:spacing w:val="0"/>
                      <w:w w:val="108"/>
                      <w:position w:val="6"/>
                    </w:rPr>
                    <w:t>55</w:t>
                  </w:r>
                  <w:r>
                    <w:rPr>
                      <w:rFonts w:ascii="Times New Roman" w:hAnsi="Times New Roman" w:cs="Times New Roman" w:eastAsia="Times New Roman"/>
                      <w:sz w:val="9"/>
                      <w:szCs w:val="9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0"/>
          <w:w w:val="225"/>
        </w:rPr>
        <w:t>)</w:t>
      </w:r>
      <w:r>
        <w:rPr>
          <w:rFonts w:ascii="Times New Roman" w:hAnsi="Times New Roman" w:cs="Times New Roman" w:eastAsia="Times New Roman"/>
          <w:sz w:val="9"/>
          <w:szCs w:val="9"/>
          <w:color w:val="4F4F4F"/>
          <w:spacing w:val="-24"/>
          <w:w w:val="22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4"/>
        </w:rPr>
        <w:t>w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6"/>
          <w:w w:val="114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7"/>
          <w:w w:val="12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4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9"/>
          <w:w w:val="113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65"/>
        </w:rPr>
        <w:t>: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3"/>
          <w:w w:val="11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8"/>
          <w:w w:val="115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"/>
          <w:w w:val="115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1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1"/>
        </w:rPr>
        <w:t>hea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7"/>
          <w:w w:val="112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1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4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gt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15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feet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00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21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3"/>
          <w:w w:val="116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12"/>
          <w:w w:val="116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1"/>
          <w:w w:val="116"/>
        </w:rPr>
        <w:t>c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3"/>
          <w:w w:val="116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io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facto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6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3"/>
          <w:w w:val="116"/>
        </w:rPr>
        <w:t>f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4"/>
          <w:w w:val="116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6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0"/>
        </w:rPr>
        <w:t>H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4"/>
          <w:w w:val="109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4"/>
        </w:rPr>
        <w:t>z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7"/>
          <w:w w:val="114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6"/>
          <w:w w:val="111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­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19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3"/>
        </w:rPr>
        <w:t>Will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9"/>
          <w:w w:val="113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3"/>
          <w:w w:val="113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2"/>
          <w:w w:val="11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6"/>
          <w:w w:val="113"/>
        </w:rPr>
        <w:t>(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3"/>
        </w:rPr>
        <w:t>145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3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for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1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118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1"/>
          <w:w w:val="118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18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12"/>
          <w:w w:val="118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8"/>
        </w:rPr>
        <w:t>tic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18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3"/>
        </w:rPr>
        <w:t>pip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9"/>
          <w:w w:val="113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7"/>
          <w:w w:val="134"/>
        </w:rPr>
        <w:t>)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65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gp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27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g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3"/>
          <w:w w:val="116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6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9"/>
          <w:w w:val="116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6"/>
        </w:rPr>
        <w:t>o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8"/>
          <w:w w:val="11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0"/>
          <w:w w:val="116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9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2"/>
          <w:w w:val="116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3"/>
          <w:w w:val="11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r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4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mi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"/>
          <w:w w:val="116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6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5"/>
          <w:w w:val="116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16"/>
        </w:rPr>
        <w:t>,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18"/>
          <w:w w:val="116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2"/>
          <w:w w:val="100"/>
        </w:rPr>
        <w:t>d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00"/>
        </w:rPr>
        <w:t>=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0"/>
          <w:w w:val="117"/>
        </w:rPr>
        <w:t>nom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-19"/>
          <w:w w:val="117"/>
        </w:rPr>
        <w:t>i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5"/>
          <w:w w:val="117"/>
        </w:rPr>
        <w:t>n</w:t>
      </w:r>
      <w:r>
        <w:rPr>
          <w:rFonts w:ascii="Times New Roman" w:hAnsi="Times New Roman" w:cs="Times New Roman" w:eastAsia="Times New Roman"/>
          <w:sz w:val="13"/>
          <w:szCs w:val="13"/>
          <w:color w:val="4F4F4F"/>
          <w:spacing w:val="3"/>
          <w:w w:val="117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17"/>
        </w:rPr>
        <w:t>l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-10"/>
          <w:w w:val="117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0"/>
          <w:w w:val="100"/>
        </w:rPr>
        <w:t>pi</w:t>
      </w:r>
      <w:r>
        <w:rPr>
          <w:rFonts w:ascii="Times New Roman" w:hAnsi="Times New Roman" w:cs="Times New Roman" w:eastAsia="Times New Roman"/>
          <w:sz w:val="13"/>
          <w:szCs w:val="13"/>
          <w:color w:val="3A3A3A"/>
          <w:spacing w:val="-2"/>
          <w:w w:val="10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96969"/>
          <w:spacing w:val="-5"/>
          <w:w w:val="138"/>
        </w:rPr>
        <w:t>s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0"/>
          <w:w w:val="108"/>
        </w:rPr>
        <w:t>iz</w:t>
      </w:r>
      <w:r>
        <w:rPr>
          <w:rFonts w:ascii="Times New Roman" w:hAnsi="Times New Roman" w:cs="Times New Roman" w:eastAsia="Times New Roman"/>
          <w:sz w:val="13"/>
          <w:szCs w:val="13"/>
          <w:color w:val="1F1F1F"/>
          <w:spacing w:val="2"/>
          <w:w w:val="108"/>
        </w:rPr>
        <w:t>e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167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4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66" w:lineRule="auto"/>
        <w:ind w:left="1457" w:right="1079" w:firstLine="-1229"/>
        <w:jc w:val="left"/>
        <w:tabs>
          <w:tab w:pos="144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pict>
          <v:group style="position:absolute;margin-left:97.826088pt;margin-top:34.890877pt;width:396.391304pt;height:.1pt;mso-position-horizontal-relative:page;mso-position-vertical-relative:paragraph;z-index:-2359" coordorigin="1957,698" coordsize="7928,2">
            <v:shape style="position:absolute;left:1957;top:698;width:7928;height:2" coordorigin="1957,698" coordsize="7928,0" path="m1957,698l9884,698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Table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2"/>
          <w:w w:val="12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14"/>
          <w:w w:val="12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20"/>
        </w:rPr>
        <w:t>3.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56"/>
          <w:w w:val="12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</w:rPr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Frictio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5"/>
          <w:w w:val="118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18"/>
        </w:rPr>
        <w:t>os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20"/>
          <w:w w:val="11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2"/>
          <w:w w:val="118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18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12"/>
          <w:w w:val="118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throug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3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3"/>
          <w:w w:val="10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tic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fittin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6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i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1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tenn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of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6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equi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1"/>
          <w:w w:val="100"/>
        </w:rPr>
        <w:t>v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2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lent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10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0"/>
        </w:rPr>
        <w:t>lengt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21"/>
          <w:w w:val="110"/>
        </w:rPr>
        <w:t>h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9"/>
          <w:w w:val="100"/>
        </w:rPr>
        <w:t>o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f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8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3"/>
        </w:rPr>
        <w:t>pip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4"/>
          <w:w w:val="103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53"/>
        </w:rPr>
        <w:t>.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5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15"/>
          <w:w w:val="113"/>
        </w:rPr>
        <w:t>(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3"/>
        </w:rPr>
        <w:t>Sum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3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3"/>
          <w:w w:val="11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9"/>
          <w:w w:val="10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25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4"/>
          <w:w w:val="100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00"/>
        </w:rPr>
        <w:t>e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1"/>
          <w:w w:val="100"/>
        </w:rPr>
        <w:t>w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age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44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Pum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</w:rPr>
        <w:t>p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7"/>
        </w:rPr>
        <w:t>Manufacture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8"/>
          <w:w w:val="108"/>
        </w:rPr>
        <w:t>r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13"/>
          <w:w w:val="122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9A9A9A"/>
          <w:spacing w:val="0"/>
          <w:w w:val="141"/>
        </w:rPr>
        <w:t>,</w:t>
      </w:r>
      <w:r>
        <w:rPr>
          <w:rFonts w:ascii="Times New Roman" w:hAnsi="Times New Roman" w:cs="Times New Roman" w:eastAsia="Times New Roman"/>
          <w:sz w:val="19"/>
          <w:szCs w:val="19"/>
          <w:color w:val="9A9A9A"/>
          <w:spacing w:val="-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20"/>
          <w:w w:val="126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10"/>
        </w:rPr>
        <w:t>998)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186" w:lineRule="exact"/>
        <w:ind w:left="542" w:right="-69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0"/>
          <w:position w:val="-3"/>
        </w:rPr>
        <w:t>Type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1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5"/>
          <w:position w:val="-3"/>
        </w:rPr>
        <w:t>ofFittiug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spacing w:before="35" w:after="0" w:line="240" w:lineRule="auto"/>
        <w:ind w:right="-20"/>
        <w:jc w:val="left"/>
        <w:rPr>
          <w:rFonts w:ascii="Times New Roman" w:hAnsi="Times New Roman" w:cs="Times New Roman" w:eastAsia="Times New Roman"/>
          <w:sz w:val="19"/>
          <w:szCs w:val="19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1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0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4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10"/>
        </w:rPr>
        <w:t>---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3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0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1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2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16"/>
          <w:w w:val="110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10"/>
          <w:w w:val="11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0"/>
        </w:rPr>
        <w:t>omi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1"/>
          <w:w w:val="110"/>
        </w:rPr>
        <w:t>a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8"/>
          <w:w w:val="11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10"/>
          <w:w w:val="149"/>
        </w:rPr>
        <w:t>s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0"/>
          <w:w w:val="107"/>
        </w:rPr>
        <w:t>ize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1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fittin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g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3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an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13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</w:rPr>
        <w:t>pipe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29"/>
          <w:w w:val="100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"/>
          <w:w w:val="105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0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0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10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20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12"/>
        </w:rPr>
        <w:t>----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2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10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2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2"/>
        </w:rPr>
        <w:t>--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12"/>
          <w:w w:val="112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0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0"/>
          <w:w w:val="114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</w:rPr>
      </w:r>
    </w:p>
    <w:p>
      <w:pPr>
        <w:spacing w:before="16" w:after="0" w:line="186" w:lineRule="exact"/>
        <w:ind w:left="16" w:right="-20"/>
        <w:jc w:val="left"/>
        <w:tabs>
          <w:tab w:pos="920" w:val="left"/>
          <w:tab w:pos="1820" w:val="left"/>
          <w:tab w:pos="2740" w:val="left"/>
          <w:tab w:pos="3960" w:val="left"/>
          <w:tab w:pos="4860" w:val="left"/>
        </w:tabs>
        <w:rPr>
          <w:rFonts w:ascii="Times New Roman" w:hAnsi="Times New Roman" w:cs="Times New Roman" w:eastAsia="Times New Roman"/>
          <w:sz w:val="19"/>
          <w:szCs w:val="19"/>
        </w:rPr>
      </w:pPr>
      <w:rPr/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5"/>
          <w:w w:val="114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0"/>
          <w:w w:val="114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14"/>
          <w:w w:val="114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-11"/>
          <w:w w:val="114"/>
          <w:position w:val="-3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4"/>
          <w:position w:val="-3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52"/>
          <w:w w:val="114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26"/>
          <w:position w:val="-3"/>
        </w:rPr>
        <w:t>l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30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010101"/>
          <w:spacing w:val="-8"/>
          <w:w w:val="114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3A3A3A"/>
          <w:spacing w:val="-20"/>
          <w:w w:val="126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B1B1B1"/>
          <w:spacing w:val="5"/>
          <w:w w:val="117"/>
          <w:position w:val="-3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94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-44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1"/>
          <w:w w:val="94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1F1F1F"/>
          <w:spacing w:val="-10"/>
          <w:w w:val="130"/>
          <w:position w:val="-3"/>
        </w:rPr>
        <w:t>-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0"/>
          <w:w w:val="118"/>
          <w:position w:val="-3"/>
        </w:rPr>
        <w:t>1</w:t>
      </w:r>
      <w:r>
        <w:rPr>
          <w:rFonts w:ascii="Times New Roman" w:hAnsi="Times New Roman" w:cs="Times New Roman" w:eastAsia="Times New Roman"/>
          <w:sz w:val="19"/>
          <w:szCs w:val="19"/>
          <w:color w:val="7C7C7C"/>
          <w:spacing w:val="-15"/>
          <w:w w:val="117"/>
          <w:position w:val="-3"/>
        </w:rPr>
        <w:t>/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3"/>
          <w:position w:val="-3"/>
        </w:rPr>
        <w:t>2</w:t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  <w:position w:val="-3"/>
        </w:rPr>
        <w:t>3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-28"/>
          <w:w w:val="100"/>
          <w:position w:val="-3"/>
        </w:rPr>
        <w:t> </w:t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  <w:position w:val="-3"/>
        </w:rPr>
        <w:tab/>
      </w:r>
      <w:r>
        <w:rPr>
          <w:rFonts w:ascii="Times New Roman" w:hAnsi="Times New Roman" w:cs="Times New Roman" w:eastAsia="Times New Roman"/>
          <w:sz w:val="19"/>
          <w:szCs w:val="19"/>
          <w:color w:val="696969"/>
          <w:spacing w:val="0"/>
          <w:w w:val="100"/>
          <w:position w:val="-3"/>
        </w:rPr>
      </w:r>
      <w:r>
        <w:rPr>
          <w:rFonts w:ascii="Times New Roman" w:hAnsi="Times New Roman" w:cs="Times New Roman" w:eastAsia="Times New Roman"/>
          <w:sz w:val="19"/>
          <w:szCs w:val="19"/>
          <w:color w:val="4F4F4F"/>
          <w:spacing w:val="0"/>
          <w:w w:val="119"/>
          <w:position w:val="-3"/>
        </w:rPr>
        <w:t>4</w:t>
      </w:r>
      <w:r>
        <w:rPr>
          <w:rFonts w:ascii="Times New Roman" w:hAnsi="Times New Roman" w:cs="Times New Roman" w:eastAsia="Times New Roman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2240" w:h="15840"/>
          <w:pgMar w:top="1480" w:bottom="280" w:left="1720" w:right="1720"/>
          <w:cols w:num="2" w:equalWidth="0">
            <w:col w:w="1772" w:space="601"/>
            <w:col w:w="6427"/>
          </w:cols>
        </w:sectPr>
      </w:pPr>
      <w:rPr/>
    </w:p>
    <w:p>
      <w:pPr>
        <w:spacing w:before="0" w:after="0" w:line="317" w:lineRule="exact"/>
        <w:ind w:left="237" w:right="-20"/>
        <w:jc w:val="left"/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pict>
          <v:group style="position:absolute;margin-left:97.826088pt;margin-top:680.673889pt;width:396.391304pt;height:.1pt;mso-position-horizontal-relative:page;mso-position-vertical-relative:page;z-index:-2358" coordorigin="1957,13613" coordsize="7928,2">
            <v:shape style="position:absolute;left:1957;top:13613;width:7928;height:2" coordorigin="1957,13613" coordsize="7928,0" path="m1957,13613l9884,13613e" filled="f" stroked="t" strokeweight=".391304pt" strokecolor="#000000">
              <v:path arrowok="t"/>
            </v:shape>
          </v:group>
          <w10:wrap type="none"/>
        </w:pict>
      </w:r>
      <w:r>
        <w:rPr>
          <w:rFonts w:ascii="Times New Roman" w:hAnsi="Times New Roman" w:cs="Times New Roman" w:eastAsia="Times New Roman"/>
          <w:sz w:val="31"/>
          <w:szCs w:val="31"/>
          <w:color w:val="010101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2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A3A3A"/>
          <w:spacing w:val="-20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A3A3A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2"/>
          <w:w w:val="65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0"/>
          <w:w w:val="77"/>
        </w:rPr>
        <w:t>----</w:t>
      </w:r>
      <w:r>
        <w:rPr>
          <w:rFonts w:ascii="Arial" w:hAnsi="Arial" w:cs="Arial" w:eastAsia="Arial"/>
          <w:sz w:val="26"/>
          <w:szCs w:val="26"/>
          <w:color w:val="010101"/>
          <w:spacing w:val="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-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0"/>
          <w:w w:val="80"/>
        </w:rPr>
        <w:t>--</w:t>
      </w:r>
      <w:r>
        <w:rPr>
          <w:rFonts w:ascii="Arial" w:hAnsi="Arial" w:cs="Arial" w:eastAsia="Arial"/>
          <w:sz w:val="26"/>
          <w:szCs w:val="26"/>
          <w:color w:val="010101"/>
          <w:spacing w:val="-4"/>
          <w:w w:val="80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-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-7"/>
          <w:w w:val="89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0"/>
          <w:w w:val="80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-7"/>
          <w:w w:val="80"/>
        </w:rPr>
        <w:t>-</w:t>
      </w:r>
      <w:r>
        <w:rPr>
          <w:rFonts w:ascii="Arial" w:hAnsi="Arial" w:cs="Arial" w:eastAsia="Arial"/>
          <w:sz w:val="26"/>
          <w:szCs w:val="26"/>
          <w:color w:val="3A3A3A"/>
          <w:spacing w:val="-14"/>
          <w:w w:val="89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0"/>
          <w:w w:val="85"/>
        </w:rPr>
        <w:t>-</w:t>
      </w:r>
      <w:r>
        <w:rPr>
          <w:rFonts w:ascii="Arial" w:hAnsi="Arial" w:cs="Arial" w:eastAsia="Arial"/>
          <w:sz w:val="26"/>
          <w:szCs w:val="26"/>
          <w:color w:val="1F1F1F"/>
          <w:spacing w:val="-4"/>
          <w:w w:val="85"/>
        </w:rPr>
        <w:t>-</w:t>
      </w:r>
      <w:r>
        <w:rPr>
          <w:rFonts w:ascii="Arial" w:hAnsi="Arial" w:cs="Arial" w:eastAsia="Arial"/>
          <w:sz w:val="26"/>
          <w:szCs w:val="26"/>
          <w:color w:val="3A3A3A"/>
          <w:spacing w:val="4"/>
          <w:w w:val="77"/>
        </w:rPr>
        <w:t>-</w:t>
      </w:r>
      <w:r>
        <w:rPr>
          <w:rFonts w:ascii="Arial" w:hAnsi="Arial" w:cs="Arial" w:eastAsia="Arial"/>
          <w:sz w:val="26"/>
          <w:szCs w:val="26"/>
          <w:color w:val="010101"/>
          <w:spacing w:val="0"/>
          <w:w w:val="77"/>
        </w:rPr>
        <w:t>-----------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A3A3A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4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-----------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0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4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A3A3A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7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1"/>
          <w:w w:val="6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7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9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2"/>
          <w:w w:val="69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0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2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5"/>
        </w:rPr>
        <w:t>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2"/>
          <w:w w:val="65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67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0"/>
          <w:w w:val="67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A3A3A"/>
          <w:spacing w:val="-20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0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4"/>
          <w:w w:val="73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1"/>
          <w:w w:val="6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66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1F1F1F"/>
          <w:spacing w:val="-12"/>
          <w:w w:val="80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66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tbl>
      <w:tblPr>
        <w:tblW w:w="0" w:type="auto"/>
        <w:tblLook w:val="01E0"/>
        <w:tblLayout w:type="fixed"/>
        <w:tblCellMar>
          <w:left w:w="0" w:type="dxa"/>
          <w:right w:w="0" w:type="dxa"/>
          <w:bottom w:w="0" w:type="dxa"/>
          <w:top w:w="0" w:type="dxa"/>
        </w:tblCellMar>
        <w:jc w:val="left"/>
        <w:tblInd w:w="493.913116" w:type="dxa"/>
      </w:tblPr>
      <w:tblGrid/>
      <w:tr>
        <w:trPr>
          <w:trHeight w:val="216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0"/>
              </w:rPr>
              <w:t>90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0"/>
              </w:rPr>
              <w:t>°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2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ST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2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7"/>
              </w:rPr>
              <w:t>Elb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9"/>
                <w:w w:val="108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1"/>
              </w:rPr>
              <w:t>w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243" w:right="23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1"/>
                <w:w w:val="108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9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36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2"/>
                <w:w w:val="118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326" w:right="38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9"/>
                <w:w w:val="119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9"/>
                <w:w w:val="15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2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403" w:right="36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11"/>
                <w:w w:val="11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1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4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43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1F1F"/>
                <w:spacing w:val="-17"/>
                <w:w w:val="126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7"/>
                <w:w w:val="123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185" w:lineRule="exact"/>
              <w:ind w:left="293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w w:val="107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5"/>
                <w:w w:val="107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247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2" w:lineRule="exact"/>
              <w:ind w:left="4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6"/>
                <w:w w:val="100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0"/>
              </w:rPr>
              <w:t>°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1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0"/>
                <w:w w:val="109"/>
              </w:rPr>
              <w:t>Elb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1"/>
                <w:w w:val="110"/>
              </w:rPr>
              <w:t>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5"/>
              </w:rPr>
              <w:t>w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3" w:right="23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9"/>
              </w:rPr>
              <w:t>3.0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6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8"/>
                <w:w w:val="120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26" w:right="402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12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9"/>
                <w:w w:val="112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2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73" w:right="38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2"/>
                <w:w w:val="119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4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525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6"/>
                <w:w w:val="118"/>
              </w:rPr>
              <w:t>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7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3"/>
                <w:w w:val="108"/>
              </w:rPr>
              <w:t>8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473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12"/>
                <w:w w:val="121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1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6"/>
                <w:w w:val="111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5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18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8"/>
              </w:rPr>
              <w:t>Tee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8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-10"/>
                <w:w w:val="122"/>
              </w:rPr>
              <w:t>(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0"/>
                <w:w w:val="107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3"/>
                <w:w w:val="106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1"/>
                <w:w w:val="111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1F1F"/>
                <w:spacing w:val="0"/>
                <w:w w:val="108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2"/>
              </w:rPr>
              <w:t>r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2"/>
                <w:w w:val="108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8"/>
              </w:rPr>
              <w:t>io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4"/>
                <w:w w:val="109"/>
              </w:rPr>
              <w:t>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7C7C7C"/>
                <w:spacing w:val="0"/>
                <w:w w:val="122"/>
              </w:rPr>
              <w:t>)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251" w:right="239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7"/>
                <w:w w:val="108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9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36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9"/>
              </w:rPr>
              <w:t>9.0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8" w:lineRule="exact"/>
              <w:ind w:left="274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w w:val="112"/>
              </w:rPr>
              <w:t>11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8"/>
                <w:w w:val="112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2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8" w:lineRule="exact"/>
              <w:ind w:left="403" w:right="363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w w:val="108"/>
              </w:rPr>
              <w:t>14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8"/>
                <w:w w:val="108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08" w:lineRule="exact"/>
              <w:ind w:left="439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1F1F"/>
                <w:spacing w:val="-11"/>
                <w:w w:val="126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3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1"/>
                <w:w w:val="10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6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270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06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1"/>
                <w:w w:val="106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723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Chec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34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7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2"/>
                <w:w w:val="106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1F1F"/>
                <w:spacing w:val="-8"/>
                <w:w w:val="126"/>
              </w:rPr>
              <w:t>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8"/>
              </w:rPr>
              <w:t>ve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21"/>
              </w:rPr>
              <w:t>Couplin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6" w:after="0" w:line="240" w:lineRule="auto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Quic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k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0"/>
                <w:w w:val="112"/>
              </w:rPr>
              <w:t>D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7"/>
                <w:w w:val="111"/>
              </w:rPr>
              <w:t>i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9"/>
                <w:w w:val="122"/>
              </w:rPr>
              <w:t>s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6"/>
              </w:rPr>
              <w:t>connect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157" w:right="224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3"/>
                <w:w w:val="11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1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9"/>
                <w:w w:val="11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259" w:right="224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w w:val="117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-18"/>
                <w:w w:val="117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44" w:right="22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13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18"/>
                <w:w w:val="113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46" w:right="22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10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9"/>
                <w:w w:val="11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2" w:lineRule="exact"/>
              <w:ind w:left="240" w:right="367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w w:val="113"/>
              </w:rPr>
              <w:t>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1"/>
                <w:w w:val="113"/>
              </w:rPr>
              <w:t>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9"/>
              </w:rPr>
              <w:t>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9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26" w:right="390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0"/>
              </w:rPr>
              <w:t>2.0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2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87" w:right="38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07"/>
              </w:rPr>
              <w:t>21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07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89" w:right="37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w w:val="109"/>
              </w:rPr>
              <w:t>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4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381" w:right="22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10"/>
              </w:rPr>
              <w:t>26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10"/>
                <w:w w:val="110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6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483" w:right="236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2"/>
                <w:w w:val="119"/>
              </w:rPr>
              <w:t>4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4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6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" w:after="0" w:line="240" w:lineRule="auto"/>
              <w:ind w:left="235"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1"/>
              </w:rPr>
              <w:t>33.0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  <w:p>
            <w:pPr>
              <w:spacing w:before="11" w:after="0" w:line="240" w:lineRule="exact"/>
              <w:jc w:val="left"/>
              <w:rPr>
                <w:sz w:val="24"/>
                <w:szCs w:val="24"/>
              </w:rPr>
            </w:pPr>
            <w:rPr/>
            <w:r>
              <w:rPr>
                <w:sz w:val="24"/>
                <w:szCs w:val="24"/>
              </w:rPr>
            </w:r>
          </w:p>
          <w:p>
            <w:pPr>
              <w:spacing w:before="0" w:after="0" w:line="240" w:lineRule="auto"/>
              <w:ind w:left="345" w:right="1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4"/>
                <w:w w:val="107"/>
              </w:rPr>
              <w:t>5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19"/>
                <w:w w:val="153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  <w:tr>
        <w:trPr>
          <w:trHeight w:val="339" w:hRule="exact"/>
        </w:trPr>
        <w:tc>
          <w:tcPr>
            <w:tcW w:w="1703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48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0"/>
              </w:rPr>
              <w:t>G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5"/>
                <w:w w:val="100"/>
              </w:rPr>
              <w:t>a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7"/>
                <w:w w:val="100"/>
              </w:rPr>
              <w:t>t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0"/>
                <w:w w:val="100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3A3A3A"/>
                <w:spacing w:val="30"/>
                <w:w w:val="100"/>
              </w:rPr>
              <w:t> 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08"/>
              </w:rPr>
              <w:t>Val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9"/>
                <w:w w:val="109"/>
              </w:rPr>
              <w:t>v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1F1F1F"/>
                <w:spacing w:val="0"/>
                <w:w w:val="108"/>
              </w:rPr>
              <w:t>e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82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243" w:right="248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w w:val="115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-24"/>
                <w:w w:val="115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19"/>
              </w:rPr>
              <w:t>9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912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15" w:after="0" w:line="240" w:lineRule="auto"/>
              <w:ind w:left="380" w:right="-2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Pr/>
            <w:r>
              <w:rPr>
                <w:rFonts w:ascii="Arial" w:hAnsi="Arial" w:cs="Arial" w:eastAsia="Arial"/>
                <w:sz w:val="17"/>
                <w:szCs w:val="17"/>
                <w:color w:val="4F4F4F"/>
                <w:spacing w:val="0"/>
                <w:w w:val="108"/>
              </w:rPr>
              <w:t>1.1</w:t>
            </w:r>
            <w:r>
              <w:rPr>
                <w:rFonts w:ascii="Arial" w:hAnsi="Arial" w:cs="Arial" w:eastAsia="Arial"/>
                <w:sz w:val="17"/>
                <w:szCs w:val="17"/>
                <w:color w:val="000000"/>
                <w:spacing w:val="0"/>
                <w:w w:val="100"/>
              </w:rPr>
            </w:r>
          </w:p>
        </w:tc>
        <w:tc>
          <w:tcPr>
            <w:tcW w:w="1066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40" w:lineRule="auto"/>
              <w:ind w:left="348" w:right="370"/>
              <w:jc w:val="center"/>
              <w:rPr>
                <w:rFonts w:ascii="Courier New" w:hAnsi="Courier New" w:cs="Courier New" w:eastAsia="Courier New"/>
                <w:sz w:val="21"/>
                <w:szCs w:val="21"/>
              </w:rPr>
            </w:pPr>
            <w:rPr/>
            <w:r>
              <w:rPr>
                <w:rFonts w:ascii="Courier New" w:hAnsi="Courier New" w:cs="Courier New" w:eastAsia="Courier New"/>
                <w:sz w:val="21"/>
                <w:szCs w:val="21"/>
                <w:color w:val="4F4F4F"/>
                <w:spacing w:val="-17"/>
                <w:w w:val="69"/>
              </w:rPr>
              <w:t>1</w:t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696969"/>
                <w:spacing w:val="0"/>
                <w:w w:val="74"/>
              </w:rPr>
              <w:t>.4</w:t>
            </w:r>
            <w:r>
              <w:rPr>
                <w:rFonts w:ascii="Courier New" w:hAnsi="Courier New" w:cs="Courier New" w:eastAsia="Courier New"/>
                <w:sz w:val="21"/>
                <w:szCs w:val="21"/>
                <w:color w:val="000000"/>
                <w:spacing w:val="0"/>
                <w:w w:val="100"/>
              </w:rPr>
            </w:r>
          </w:p>
        </w:tc>
        <w:tc>
          <w:tcPr>
            <w:tcW w:w="1211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497" w:right="365"/>
              <w:jc w:val="center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0"/>
                <w:w w:val="110"/>
              </w:rPr>
              <w:t>1.7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1069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517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w w:val="119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-8"/>
                <w:w w:val="119"/>
              </w:rPr>
              <w:t>.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06"/>
              </w:rPr>
              <w:t>0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  <w:tc>
          <w:tcPr>
            <w:tcW w:w="695" w:type="dxa"/>
            <w:tcBorders>
              <w:top w:val="nil" w:sz="6" w:space="0" w:color="auto"/>
              <w:bottom w:val="nil" w:sz="6" w:space="0" w:color="auto"/>
              <w:left w:val="nil" w:sz="6" w:space="0" w:color="auto"/>
              <w:right w:val="nil" w:sz="6" w:space="0" w:color="auto"/>
            </w:tcBorders>
          </w:tcPr>
          <w:p>
            <w:pPr>
              <w:spacing w:before="0" w:after="0" w:line="216" w:lineRule="exact"/>
              <w:ind w:left="372" w:right="-2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Pr/>
            <w:r>
              <w:rPr>
                <w:rFonts w:ascii="Times New Roman" w:hAnsi="Times New Roman" w:cs="Times New Roman" w:eastAsia="Times New Roman"/>
                <w:sz w:val="19"/>
                <w:szCs w:val="19"/>
                <w:color w:val="4F4F4F"/>
                <w:spacing w:val="1"/>
                <w:w w:val="104"/>
              </w:rPr>
              <w:t>2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696969"/>
                <w:spacing w:val="0"/>
                <w:w w:val="111"/>
              </w:rPr>
              <w:t>.3</w:t>
            </w:r>
            <w:r>
              <w:rPr>
                <w:rFonts w:ascii="Times New Roman" w:hAnsi="Times New Roman" w:cs="Times New Roman" w:eastAsia="Times New Roman"/>
                <w:sz w:val="19"/>
                <w:szCs w:val="19"/>
                <w:color w:val="000000"/>
                <w:spacing w:val="0"/>
                <w:w w:val="100"/>
              </w:rPr>
            </w:r>
          </w:p>
        </w:tc>
      </w:tr>
    </w:tbl>
    <w:p>
      <w:pPr>
        <w:jc w:val="left"/>
        <w:spacing w:after="0"/>
        <w:sectPr>
          <w:type w:val="continuous"/>
          <w:pgSz w:w="12240" w:h="15840"/>
          <w:pgMar w:top="1480" w:bottom="280" w:left="1720" w:right="172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125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/100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.6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376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DH)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0.6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3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2241" w:right="281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1" w:right="17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head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513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241" w:right="361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133.259995pt;margin-top:23.209639pt;width:275.742005pt;height:200.747pt;mso-position-horizontal-relative:page;mso-position-vertical-relative:paragraph;z-index:-2354" type="#_x0000_t75">
            <v:imagedata r:id="rId23" o:title=""/>
          </v:shape>
        </w:pic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478" w:lineRule="auto"/>
        <w:ind w:left="1376" w:right="272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1.5”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092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2”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63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40" w:lineRule="auto"/>
        <w:ind w:left="22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092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3921" w:right="347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99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224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63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51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377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+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20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23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/do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476" w:lineRule="auto"/>
        <w:ind w:left="513" w:right="767" w:firstLine="864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hour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40" w:lineRule="auto"/>
        <w:ind w:left="2241" w:right="60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0-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700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720" w:right="1720"/>
          <w:pgSz w:w="12240" w:h="15840"/>
        </w:sectPr>
      </w:pPr>
      <w:rPr/>
    </w:p>
    <w:p>
      <w:pPr>
        <w:spacing w:before="10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512" w:right="-20"/>
        <w:jc w:val="left"/>
        <w:tabs>
          <w:tab w:pos="18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ct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ls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39" w:lineRule="auto"/>
        <w:ind w:left="2240" w:right="115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oat.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oat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99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of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123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110" w:lineRule="exact"/>
        <w:jc w:val="left"/>
        <w:rPr>
          <w:sz w:val="11"/>
          <w:szCs w:val="11"/>
        </w:rPr>
      </w:pPr>
      <w:rPr/>
      <w:r>
        <w:rPr>
          <w:sz w:val="11"/>
          <w:szCs w:val="11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7.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ce:</w:t>
      </w:r>
      <w:r>
        <w:rPr>
          <w:rFonts w:ascii="Arial" w:hAnsi="Arial" w:cs="Arial" w:eastAsia="Arial"/>
          <w:sz w:val="20"/>
          <w:szCs w:val="2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00)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7" w:after="0" w:line="240" w:lineRule="auto"/>
        <w:ind w:left="801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3.463734pt;height:251.8425pt;mso-position-horizontal-relative:char;mso-position-vertical-relative:line" type="#_x0000_t75">
            <v:imagedata r:id="rId24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pgMar w:header="741" w:footer="729" w:top="1160" w:bottom="920" w:left="172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34" w:after="0" w:line="240" w:lineRule="auto"/>
        <w:ind w:left="120" w:right="1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5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52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;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120" w:right="609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shape style="position:absolute;margin-left:89.880005pt;margin-top:34.539494pt;width:430.439987pt;height:265.440002pt;mso-position-horizontal-relative:page;mso-position-vertical-relative:paragraph;z-index:-2353" type="#_x0000_t75">
            <v:imagedata r:id="rId25" o:title=""/>
          </v:shape>
        </w:pic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eep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upper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1.2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unde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8.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8" w:lineRule="exact"/>
        <w:ind w:left="120" w:right="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ugge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n/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120" w:right="96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ottom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tant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.22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t.)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9.</w:t>
      </w:r>
      <w:r>
        <w:rPr>
          <w:rFonts w:ascii="Arial" w:hAnsi="Arial" w:cs="Arial" w:eastAsia="Arial"/>
          <w:sz w:val="20"/>
          <w:szCs w:val="20"/>
          <w:spacing w:val="5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ood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4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97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ph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625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/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80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2.</w:t>
      </w:r>
      <w:r>
        <w:rPr>
          <w:rFonts w:ascii="Arial" w:hAnsi="Arial" w:cs="Arial" w:eastAsia="Arial"/>
          <w:sz w:val="20"/>
          <w:szCs w:val="20"/>
          <w:spacing w:val="4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nant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pute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20"/>
          <w:szCs w:val="20"/>
          <w:spacing w:val="-6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he</w:t>
      </w:r>
      <w:r>
        <w:rPr>
          <w:rFonts w:ascii="Arial" w:hAnsi="Arial" w:cs="Arial" w:eastAsia="Arial"/>
          <w:sz w:val="20"/>
          <w:szCs w:val="20"/>
          <w:spacing w:val="-3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ge</w:t>
      </w:r>
      <w:r>
        <w:rPr>
          <w:rFonts w:ascii="Arial" w:hAnsi="Arial" w:cs="Arial" w:eastAsia="Arial"/>
          <w:sz w:val="20"/>
          <w:szCs w:val="20"/>
          <w:spacing w:val="-8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  <w:u w:val="single" w:color="0000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u w:val="single" w:color="000000"/>
        </w:rPr>
      </w:r>
      <w:r>
        <w:rPr>
          <w:rFonts w:ascii="Arial" w:hAnsi="Arial" w:cs="Arial" w:eastAsia="Arial"/>
          <w:sz w:val="20"/>
          <w:szCs w:val="20"/>
          <w:spacing w:val="2"/>
          <w:w w:val="100"/>
        </w:rPr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00"/>
          <w:pgSz w:w="12240" w:h="15840"/>
        </w:sectPr>
      </w:pPr>
      <w:rPr/>
    </w:p>
    <w:p>
      <w:pPr>
        <w:spacing w:before="10" w:after="0" w:line="120" w:lineRule="exact"/>
        <w:jc w:val="left"/>
        <w:rPr>
          <w:sz w:val="12"/>
          <w:szCs w:val="12"/>
        </w:rPr>
      </w:pPr>
      <w:rPr/>
      <w:r>
        <w:rPr>
          <w:sz w:val="12"/>
          <w:szCs w:val="12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34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/>
        <w:pict>
          <v:group style="position:absolute;margin-left:89.5pt;margin-top:-383.500092pt;width:433.12pt;height:385.84pt;mso-position-horizontal-relative:page;mso-position-vertical-relative:paragraph;z-index:-2352" coordorigin="1790,-7670" coordsize="8662,7717">
            <v:group style="position:absolute;left:1800;top:-7660;width:8642;height:7697" coordorigin="1800,-7660" coordsize="8642,7697">
              <v:shape style="position:absolute;left:1800;top:-7660;width:8642;height:7697" coordorigin="1800,-7660" coordsize="8642,7697" path="m1800,37l10442,37,10442,-7660,1800,-7660,1800,37e" filled="t" fillcolor="#FFFF00" stroked="f">
                <v:path arrowok="t"/>
                <v:fill/>
              </v:shape>
              <v:shape style="position:absolute;left:1798;top:-7662;width:8638;height:7694" type="#_x0000_t75">
                <v:imagedata r:id="rId26" o:title=""/>
              </v:shape>
            </v:group>
            <v:group style="position:absolute;left:9000;top:-2800;width:1080;height:360" coordorigin="9000,-2800" coordsize="1080,360">
              <v:shape style="position:absolute;left:9000;top:-2800;width:1080;height:360" coordorigin="9000,-2800" coordsize="1080,360" path="m9540,-2800l9452,-2798,9369,-2791,9292,-2780,9221,-2765,9158,-2747,9081,-2715,9028,-2677,9000,-2620,9002,-2605,9042,-2550,9104,-2514,9189,-2483,9256,-2467,9330,-2454,9410,-2445,9496,-2441,9540,-2440,9584,-2441,9670,-2445,9750,-2454,9824,-2467,9891,-2483,9950,-2503,10020,-2537,10073,-2591,10080,-2620,10078,-2635,10038,-2690,9976,-2726,9891,-2757,9824,-2773,9750,-2786,9670,-2795,9584,-2799,9540,-2800e" filled="t" fillcolor="#FF0000" stroked="f">
                <v:path arrowok="t"/>
                <v:fill/>
              </v:shape>
            </v:group>
            <v:group style="position:absolute;left:9000;top:-2800;width:1080;height:360" coordorigin="9000,-2800" coordsize="1080,360">
              <v:shape style="position:absolute;left:9000;top:-2800;width:1080;height:360" coordorigin="9000,-2800" coordsize="1080,360" path="m9540,-2800l9452,-2798,9369,-2791,9292,-2780,9221,-2765,9158,-2747,9081,-2715,9028,-2677,9000,-2620,9002,-2605,9042,-2550,9104,-2514,9189,-2483,9256,-2467,9330,-2454,9410,-2445,9496,-2441,9540,-2440,9584,-2441,9670,-2445,9750,-2454,9824,-2467,9891,-2483,9950,-2503,10020,-2537,10073,-2591,10080,-2620,10078,-2635,10038,-2690,9976,-2726,9891,-2757,9824,-2773,9750,-2786,9670,-2795,9584,-2799,9540,-2800xe" filled="f" stroked="t" strokeweight="1.5pt" strokecolor="#0000F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5: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–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ased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en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10)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  <w:i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6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/c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  <w:i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21" w:lineRule="exact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DF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190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/da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y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8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1.5</w:t>
      </w:r>
      <w:r>
        <w:rPr>
          <w:rFonts w:ascii="Arial" w:hAnsi="Arial" w:cs="Arial" w:eastAsia="Arial"/>
          <w:sz w:val="20"/>
          <w:szCs w:val="20"/>
          <w:spacing w:val="-19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apa</w:t>
      </w:r>
      <w:r>
        <w:rPr>
          <w:rFonts w:ascii="Arial" w:hAnsi="Arial" w:cs="Arial" w:eastAsia="Arial"/>
          <w:sz w:val="20"/>
          <w:szCs w:val="20"/>
          <w:spacing w:val="4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ty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tor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/day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0" w:after="0" w:line="230" w:lineRule="exact"/>
        <w:ind w:left="120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ea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2,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80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pd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*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0.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31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/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-1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-1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/day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.68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m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19"/>
          <w:w w:val="100"/>
          <w:i/>
          <w:position w:val="9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=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7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-1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1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  <w:position w:val="-1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-1"/>
        </w:rPr>
        <w:t>ft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9"/>
        </w:rPr>
        <w:t>2</w:t>
      </w:r>
      <w:r>
        <w:rPr>
          <w:rFonts w:ascii="Arial" w:hAnsi="Arial" w:cs="Arial" w:eastAsia="Arial"/>
          <w:sz w:val="13"/>
          <w:szCs w:val="13"/>
          <w:spacing w:val="0"/>
          <w:w w:val="100"/>
          <w:position w:val="0"/>
        </w:rPr>
      </w:r>
    </w:p>
    <w:p>
      <w:pPr>
        <w:spacing w:before="13" w:after="0" w:line="230" w:lineRule="exact"/>
        <w:ind w:left="120" w:right="374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6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ua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app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x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mat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(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=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754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13"/>
          <w:szCs w:val="13"/>
          <w:spacing w:val="0"/>
          <w:w w:val="100"/>
          <w:i/>
          <w:position w:val="1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3.66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meter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3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  <w:position w:val="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et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  <w:position w:val="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  <w:position w:val="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  <w:position w:val="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  <w:position w:val="0"/>
        </w:rPr>
        <w:t>e.</w:t>
      </w:r>
      <w:r>
        <w:rPr>
          <w:rFonts w:ascii="Arial" w:hAnsi="Arial" w:cs="Arial" w:eastAsia="Arial"/>
          <w:sz w:val="20"/>
          <w:szCs w:val="20"/>
          <w:spacing w:val="0"/>
          <w:w w:val="100"/>
          <w:position w:val="0"/>
        </w:rPr>
      </w:r>
    </w:p>
    <w:p>
      <w:pPr>
        <w:spacing w:before="18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28" w:lineRule="exact"/>
        <w:ind w:left="120" w:right="249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ts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ho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by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2</w:t>
      </w:r>
      <w:r>
        <w:rPr>
          <w:rFonts w:ascii="Arial" w:hAnsi="Arial" w:cs="Arial" w:eastAsia="Arial"/>
          <w:sz w:val="20"/>
          <w:szCs w:val="20"/>
          <w:spacing w:val="-2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ame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be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we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n</w:t>
      </w:r>
      <w:r>
        <w:rPr>
          <w:rFonts w:ascii="Arial" w:hAnsi="Arial" w:cs="Arial" w:eastAsia="Arial"/>
          <w:sz w:val="20"/>
          <w:szCs w:val="20"/>
          <w:spacing w:val="-9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of</w:t>
      </w:r>
      <w:r>
        <w:rPr>
          <w:rFonts w:ascii="Arial" w:hAnsi="Arial" w:cs="Arial" w:eastAsia="Arial"/>
          <w:sz w:val="20"/>
          <w:szCs w:val="20"/>
          <w:spacing w:val="-3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he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i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i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i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3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798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exam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see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en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ed</w:t>
      </w:r>
      <w:r>
        <w:rPr>
          <w:rFonts w:ascii="Arial" w:hAnsi="Arial" w:cs="Arial" w:eastAsia="Arial"/>
          <w:sz w:val="20"/>
          <w:szCs w:val="20"/>
          <w:spacing w:val="-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le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12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5.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Desi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nfo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40" w:right="50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a)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5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ene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99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729" w:top="1160" w:bottom="920" w:left="1680" w:right="1700"/>
          <w:pgSz w:w="12240" w:h="15840"/>
        </w:sectPr>
      </w:pPr>
      <w:rPr/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4" w:after="0" w:line="240" w:lineRule="auto"/>
        <w:ind w:left="840" w:right="61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5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ude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ental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otal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4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40" w:lineRule="auto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Times New Roman" w:hAnsi="Times New Roman" w:cs="Times New Roman" w:eastAsia="Times New Roman"/>
          <w:sz w:val="20"/>
          <w:szCs w:val="20"/>
          <w:spacing w:val="0"/>
          <w:w w:val="130"/>
        </w:rPr>
        <w:t>•</w:t>
      </w:r>
      <w:r>
        <w:rPr>
          <w:rFonts w:ascii="Times New Roman" w:hAnsi="Times New Roman" w:cs="Times New Roman" w:eastAsia="Times New Roman"/>
          <w:sz w:val="20"/>
          <w:szCs w:val="20"/>
          <w:spacing w:val="59"/>
          <w:w w:val="13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839" w:right="18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1" w:lineRule="auto"/>
        <w:ind w:left="839" w:right="233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2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ttal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uent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3" w:lineRule="auto"/>
        <w:ind w:left="839" w:right="596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d)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ks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ch</w:t>
      </w:r>
      <w:r>
        <w:rPr>
          <w:rFonts w:ascii="Arial" w:hAnsi="Arial" w:cs="Arial" w:eastAsia="Arial"/>
          <w:sz w:val="20"/>
          <w:szCs w:val="20"/>
          <w:spacing w:val="-3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iel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s.</w:t>
      </w:r>
      <w:r>
        <w:rPr>
          <w:rFonts w:ascii="Arial" w:hAnsi="Arial" w:cs="Arial" w:eastAsia="Arial"/>
          <w:sz w:val="20"/>
          <w:szCs w:val="20"/>
          <w:spacing w:val="4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q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tted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6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6.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  </w:t>
      </w:r>
      <w:r>
        <w:rPr>
          <w:rFonts w:ascii="Arial" w:hAnsi="Arial" w:cs="Arial" w:eastAsia="Arial"/>
          <w:sz w:val="20"/>
          <w:szCs w:val="20"/>
          <w:spacing w:val="25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il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7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Upon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was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013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17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0A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1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Re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1200" w:right="966" w:firstLine="-721"/>
        <w:jc w:val="left"/>
        <w:tabs>
          <w:tab w:pos="11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40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9a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9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ent,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anua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27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p: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bd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b/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_3_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2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40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09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1" w:after="0" w:line="230" w:lineRule="exact"/>
        <w:ind w:left="1200" w:right="1363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ental</w:t>
      </w:r>
      <w:r>
        <w:rPr>
          <w:rFonts w:ascii="Arial" w:hAnsi="Arial" w:cs="Arial" w:eastAsia="Arial"/>
          <w:sz w:val="20"/>
          <w:szCs w:val="20"/>
          <w:spacing w:val="-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gen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25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08,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28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p: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epa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5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_u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3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24" w:lineRule="exact"/>
        <w:ind w:left="120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000FF"/>
          <w:w w:val="99"/>
        </w:rPr>
      </w:r>
      <w:hyperlink r:id="rId29"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5_2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0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02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on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4"/>
            <w:w w:val="100"/>
            <w:u w:val="single" w:color="0000FF"/>
          </w:rPr>
          <w:t>y</w:t>
        </w:r>
        <w:r>
          <w:rPr>
            <w:rFonts w:ascii="Arial" w:hAnsi="Arial" w:cs="Arial" w:eastAsia="Arial"/>
            <w:sz w:val="20"/>
            <w:szCs w:val="20"/>
            <w:color w:val="0000FF"/>
            <w:spacing w:val="-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an.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40" w:lineRule="auto"/>
        <w:ind w:left="1200" w:right="920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C.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nua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000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0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p: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adn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c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  <w:t>m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-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f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l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_b_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dd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spacing w:before="0" w:after="0" w:line="240" w:lineRule="auto"/>
        <w:ind w:left="1200" w:right="1060" w:firstLine="-720"/>
        <w:jc w:val="left"/>
        <w:tabs>
          <w:tab w:pos="120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4)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ngton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h,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#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337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-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22,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000FF"/>
          <w:spacing w:val="0"/>
          <w:w w:val="100"/>
        </w:rPr>
      </w:r>
      <w:hyperlink r:id="rId31"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ht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p: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doh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.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a.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o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v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h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5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5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4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9"/>
            <w:w w:val="100"/>
            <w:u w:val="single" w:color="0000FF"/>
          </w:rPr>
          <w:t>W</w:t>
        </w:r>
        <w:r>
          <w:rPr>
            <w:rFonts w:ascii="Arial" w:hAnsi="Arial" w:cs="Arial" w:eastAsia="Arial"/>
            <w:sz w:val="20"/>
            <w:szCs w:val="20"/>
            <w:color w:val="0000FF"/>
            <w:spacing w:val="9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3"/>
            <w:w w:val="100"/>
            <w:u w:val="single" w:color="0000FF"/>
          </w:rPr>
          <w:t>/</w:t>
        </w:r>
        <w:r>
          <w:rPr>
            <w:rFonts w:ascii="Arial" w:hAnsi="Arial" w:cs="Arial" w:eastAsia="Arial"/>
            <w:sz w:val="20"/>
            <w:szCs w:val="20"/>
            <w:color w:val="0000FF"/>
            <w:spacing w:val="-3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e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-1"/>
            <w:w w:val="100"/>
            <w:u w:val="single" w:color="0000FF"/>
          </w:rPr>
          <w:t>i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t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rs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g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7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1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  <w:t>-</w:t>
        </w:r>
        <w:r>
          <w:rPr>
            <w:rFonts w:ascii="Arial" w:hAnsi="Arial" w:cs="Arial" w:eastAsia="Arial"/>
            <w:sz w:val="20"/>
            <w:szCs w:val="20"/>
            <w:color w:val="0000FF"/>
            <w:spacing w:val="1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2007.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  <w:t>p</w:t>
        </w:r>
        <w:r>
          <w:rPr>
            <w:rFonts w:ascii="Arial" w:hAnsi="Arial" w:cs="Arial" w:eastAsia="Arial"/>
            <w:sz w:val="20"/>
            <w:szCs w:val="20"/>
            <w:color w:val="0000FF"/>
            <w:spacing w:val="2"/>
            <w:w w:val="100"/>
            <w:u w:val="single" w:color="0000FF"/>
          </w:rPr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  <w:u w:val="single" w:color="0000FF"/>
          </w:rPr>
          <w:t>df</w:t>
        </w:r>
        <w:r>
          <w:rPr>
            <w:rFonts w:ascii="Arial" w:hAnsi="Arial" w:cs="Arial" w:eastAsia="Arial"/>
            <w:sz w:val="20"/>
            <w:szCs w:val="20"/>
            <w:color w:val="0000FF"/>
            <w:spacing w:val="0"/>
            <w:w w:val="100"/>
          </w:rPr>
        </w:r>
        <w:r>
          <w:rPr>
            <w:rFonts w:ascii="Arial" w:hAnsi="Arial" w:cs="Arial" w:eastAsia="Arial"/>
            <w:sz w:val="20"/>
            <w:szCs w:val="20"/>
            <w:color w:val="000000"/>
            <w:spacing w:val="0"/>
            <w:w w:val="100"/>
          </w:rPr>
        </w:r>
      </w:hyperlink>
    </w:p>
    <w:p>
      <w:pPr>
        <w:jc w:val="left"/>
        <w:spacing w:after="0"/>
        <w:sectPr>
          <w:pgMar w:header="741" w:footer="729" w:top="1160" w:bottom="920" w:left="1680" w:right="1720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1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25" w:after="0" w:line="240" w:lineRule="auto"/>
        <w:ind w:left="120" w:right="-20"/>
        <w:jc w:val="left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4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6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-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Exam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r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v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3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8"/>
          <w:szCs w:val="28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S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5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c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u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-2"/>
          <w:w w:val="100"/>
          <w:b/>
          <w:bCs/>
        </w:rPr>
        <w:t>t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o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14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xa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8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alc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la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3" w:after="0" w:line="240" w:lineRule="auto"/>
        <w:ind w:left="12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e: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40" w:right="236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ut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0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)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6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eater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pended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out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40" w:right="758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whe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her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480" w:right="-2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40" w:right="77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ghts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anho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e;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" w:right="11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j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obt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e.</w:t>
      </w:r>
      <w:r>
        <w:rPr>
          <w:rFonts w:ascii="Arial" w:hAnsi="Arial" w:cs="Arial" w:eastAsia="Arial"/>
          <w:sz w:val="20"/>
          <w:szCs w:val="20"/>
          <w:spacing w:val="4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</w:t>
      </w:r>
      <w:r>
        <w:rPr>
          <w:rFonts w:ascii="Arial" w:hAnsi="Arial" w:cs="Arial" w:eastAsia="Arial"/>
          <w:sz w:val="20"/>
          <w:szCs w:val="20"/>
          <w:spacing w:val="-1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1200" w:right="2425" w:firstLine="-7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1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gan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z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be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956" w:right="5274" w:firstLine="43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eter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gth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8" w:lineRule="exact"/>
        <w:ind w:left="1910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901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</w:rPr>
        <w:t>iv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 </w:t>
      </w:r>
      <w:r>
        <w:rPr>
          <w:rFonts w:ascii="Arial" w:hAnsi="Arial" w:cs="Arial" w:eastAsia="Arial"/>
          <w:sz w:val="20"/>
          <w:szCs w:val="20"/>
          <w:spacing w:val="1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–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1560" w:right="438" w:firstLine="-36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Dete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ne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ep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ents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ge.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40" w:right="909" w:firstLine="-360"/>
        <w:jc w:val="left"/>
        <w:tabs>
          <w:tab w:pos="84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2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dd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nter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nto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ng</w:t>
      </w:r>
      <w:r>
        <w:rPr>
          <w:rFonts w:ascii="Arial" w:hAnsi="Arial" w:cs="Arial" w:eastAsia="Arial"/>
          <w:sz w:val="20"/>
          <w:szCs w:val="20"/>
          <w:spacing w:val="-1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1" w:after="0" w:line="230" w:lineRule="exact"/>
        <w:ind w:left="1200" w:right="2580" w:firstLine="-720"/>
        <w:jc w:val="left"/>
        <w:tabs>
          <w:tab w:pos="98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3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uns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Ma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’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7" w:lineRule="exact"/>
        <w:ind w:left="1199" w:right="-20"/>
        <w:jc w:val="left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b.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7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al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5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39" w:right="366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4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og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aph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ope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es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5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(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atta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ed)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to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and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or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ual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pe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b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ed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5" w:after="0" w:line="228" w:lineRule="exact"/>
        <w:ind w:left="839" w:right="555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5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Che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k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pth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than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8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0%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nd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v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x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eeds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equ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d.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27" w:lineRule="exact"/>
        <w:ind w:left="479" w:right="-2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6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If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not,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y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ag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839" w:right="446" w:firstLine="-360"/>
        <w:jc w:val="left"/>
        <w:tabs>
          <w:tab w:pos="820" w:val="left"/>
        </w:tabs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0"/>
          <w:w w:val="100"/>
        </w:rPr>
        <w:t>7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ab/>
      </w:r>
      <w:r>
        <w:rPr>
          <w:rFonts w:ascii="Arial" w:hAnsi="Arial" w:cs="Arial" w:eastAsia="Arial"/>
          <w:sz w:val="20"/>
          <w:szCs w:val="20"/>
          <w:spacing w:val="3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abu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ate</w:t>
      </w:r>
      <w:r>
        <w:rPr>
          <w:rFonts w:ascii="Arial" w:hAnsi="Arial" w:cs="Arial" w:eastAsia="Arial"/>
          <w:sz w:val="20"/>
          <w:szCs w:val="20"/>
          <w:spacing w:val="-6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the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de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gn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f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at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1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o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h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4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on</w:t>
      </w:r>
      <w:r>
        <w:rPr>
          <w:rFonts w:ascii="Arial" w:hAnsi="Arial" w:cs="Arial" w:eastAsia="Arial"/>
          <w:sz w:val="20"/>
          <w:szCs w:val="20"/>
          <w:spacing w:val="-9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d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g</w:t>
      </w:r>
      <w:r>
        <w:rPr>
          <w:rFonts w:ascii="Arial" w:hAnsi="Arial" w:cs="Arial" w:eastAsia="Arial"/>
          <w:sz w:val="20"/>
          <w:szCs w:val="20"/>
          <w:spacing w:val="-8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-2"/>
          <w:w w:val="100"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er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4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te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5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n</w:t>
      </w:r>
      <w:r>
        <w:rPr>
          <w:rFonts w:ascii="Arial" w:hAnsi="Arial" w:cs="Arial" w:eastAsia="Arial"/>
          <w:sz w:val="20"/>
          <w:szCs w:val="20"/>
          <w:spacing w:val="-3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-1"/>
          <w:w w:val="100"/>
        </w:rPr>
        <w:t>i</w:t>
      </w:r>
      <w:r>
        <w:rPr>
          <w:rFonts w:ascii="Arial" w:hAnsi="Arial" w:cs="Arial" w:eastAsia="Arial"/>
          <w:sz w:val="20"/>
          <w:szCs w:val="20"/>
          <w:spacing w:val="2"/>
          <w:w w:val="100"/>
        </w:rPr>
        <w:t>p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 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c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hedu</w:t>
      </w:r>
      <w:r>
        <w:rPr>
          <w:rFonts w:ascii="Arial" w:hAnsi="Arial" w:cs="Arial" w:eastAsia="Arial"/>
          <w:sz w:val="20"/>
          <w:szCs w:val="20"/>
          <w:spacing w:val="1"/>
          <w:w w:val="100"/>
        </w:rPr>
        <w:t>l</w:t>
      </w:r>
      <w:r>
        <w:rPr>
          <w:rFonts w:ascii="Arial" w:hAnsi="Arial" w:cs="Arial" w:eastAsia="Arial"/>
          <w:sz w:val="20"/>
          <w:szCs w:val="20"/>
          <w:spacing w:val="0"/>
          <w:w w:val="100"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pgMar w:header="741" w:footer="0" w:top="1160" w:bottom="280" w:left="1680" w:right="1720"/>
          <w:headerReference w:type="default" r:id="rId32"/>
          <w:footerReference w:type="default" r:id="rId33"/>
          <w:pgSz w:w="12240" w:h="1584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137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1.08pt;height:55.02pt;mso-position-horizontal-relative:char;mso-position-vertical-relative:line" type="#_x0000_t75">
            <v:imagedata r:id="rId36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826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17.180007pt;height:20.58pt;mso-position-horizontal-relative:char;mso-position-vertical-relative:line" type="#_x0000_t75">
            <v:imagedata r:id="rId37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24" w:footer="0" w:top="1160" w:bottom="280" w:left="2260" w:right="2160"/>
          <w:headerReference w:type="default" r:id="rId34"/>
          <w:footerReference w:type="default" r:id="rId35"/>
          <w:pgSz w:w="15840" w:h="12240" w:orient="landscape"/>
        </w:sectPr>
      </w:pPr>
      <w:rPr/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71" w:lineRule="exact"/>
        <w:ind w:left="746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  <w:position w:val="-1"/>
        </w:rPr>
        <w:t>TH</w:t>
      </w:r>
      <w:r>
        <w:rPr>
          <w:rFonts w:ascii="Arial" w:hAnsi="Arial" w:cs="Arial" w:eastAsia="Arial"/>
          <w:sz w:val="24"/>
          <w:szCs w:val="24"/>
          <w:color w:val="030303"/>
          <w:spacing w:val="-18"/>
          <w:w w:val="71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282828"/>
          <w:spacing w:val="2"/>
          <w:w w:val="7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8"/>
          <w:w w:val="71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  <w:position w:val="-1"/>
        </w:rPr>
        <w:t>X</w:t>
      </w:r>
      <w:r>
        <w:rPr>
          <w:rFonts w:ascii="Arial" w:hAnsi="Arial" w:cs="Arial" w:eastAsia="Arial"/>
          <w:sz w:val="24"/>
          <w:szCs w:val="24"/>
          <w:color w:val="282828"/>
          <w:spacing w:val="-6"/>
          <w:w w:val="71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  <w:position w:val="-1"/>
        </w:rPr>
        <w:t>MPLE</w:t>
      </w:r>
      <w:r>
        <w:rPr>
          <w:rFonts w:ascii="Arial" w:hAnsi="Arial" w:cs="Arial" w:eastAsia="Arial"/>
          <w:sz w:val="24"/>
          <w:szCs w:val="24"/>
          <w:color w:val="030303"/>
          <w:spacing w:val="-4"/>
          <w:w w:val="7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-26"/>
          <w:w w:val="110"/>
          <w:position w:val="-1"/>
        </w:rPr>
        <w:t>I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3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282828"/>
          <w:spacing w:val="-17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7"/>
          <w:position w:val="-1"/>
        </w:rPr>
        <w:t>FO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7"/>
          <w:position w:val="-1"/>
        </w:rPr>
        <w:t>R</w:t>
      </w:r>
      <w:r>
        <w:rPr>
          <w:rFonts w:ascii="Arial" w:hAnsi="Arial" w:cs="Arial" w:eastAsia="Arial"/>
          <w:sz w:val="24"/>
          <w:szCs w:val="24"/>
          <w:color w:val="030303"/>
          <w:spacing w:val="22"/>
          <w:w w:val="67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282828"/>
          <w:spacing w:val="-9"/>
          <w:w w:val="72"/>
          <w:position w:val="-1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5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29" w:after="0" w:line="240" w:lineRule="auto"/>
        <w:ind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73"/>
        </w:rPr>
        <w:t>M11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6" w:after="0" w:line="200" w:lineRule="exact"/>
        <w:jc w:val="left"/>
        <w:rPr>
          <w:sz w:val="20"/>
          <w:szCs w:val="20"/>
        </w:rPr>
      </w:pPr>
      <w:rPr/>
      <w:r>
        <w:rPr/>
        <w:br w:type="column"/>
      </w:r>
      <w:r>
        <w:rPr>
          <w:sz w:val="20"/>
          <w:szCs w:val="20"/>
        </w:rPr>
      </w:r>
    </w:p>
    <w:p>
      <w:pPr>
        <w:spacing w:before="0" w:after="0" w:line="240" w:lineRule="auto"/>
        <w:ind w:left="1238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group style="position:absolute;margin-left:504pt;margin-top:-60.160049pt;width:171.789474pt;height:56pt;mso-position-horizontal-relative:page;mso-position-vertical-relative:paragraph;z-index:-2348" coordorigin="10080,-1203" coordsize="3436,1120">
            <v:shape style="position:absolute;left:11040;top:-1203;width:2476;height:1120" type="#_x0000_t75">
              <v:imagedata r:id="rId38" o:title=""/>
            </v:shape>
            <v:group style="position:absolute;left:10105;top:-524;width:960;height:2" coordorigin="10105,-524" coordsize="960,2">
              <v:shape style="position:absolute;left:10105;top:-524;width:960;height:2" coordorigin="10105,-524" coordsize="960,0" path="m10105,-524l11065,-524e" filled="f" stroked="t" strokeweight="2.526316pt" strokecolor="#0F0F0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98.315796pt;margin-top:-30.203566pt;width:63.157895pt;height:.1pt;mso-position-horizontal-relative:page;mso-position-vertical-relative:paragraph;z-index:-2346" coordorigin="7966,-604" coordsize="1263,2">
            <v:shape style="position:absolute;left:7966;top:-604;width:1263;height:2" coordorigin="7966,-604" coordsize="1263,0" path="m7966,-604l9229,-604e" filled="f" stroked="t" strokeweight="2.105263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3B3B3B"/>
          <w:spacing w:val="-6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LL</w:t>
      </w:r>
      <w:r>
        <w:rPr>
          <w:rFonts w:ascii="Arial" w:hAnsi="Arial" w:cs="Arial" w:eastAsia="Arial"/>
          <w:sz w:val="24"/>
          <w:szCs w:val="24"/>
          <w:color w:val="030303"/>
          <w:spacing w:val="3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9"/>
        </w:rPr>
        <w:t>BUILDI</w:t>
      </w:r>
      <w:r>
        <w:rPr>
          <w:rFonts w:ascii="Arial" w:hAnsi="Arial" w:cs="Arial" w:eastAsia="Arial"/>
          <w:sz w:val="24"/>
          <w:szCs w:val="24"/>
          <w:color w:val="030303"/>
          <w:spacing w:val="2"/>
          <w:w w:val="70"/>
        </w:rPr>
        <w:t>N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84"/>
        </w:rPr>
        <w:t>G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160"/>
          <w:cols w:num="3" w:equalWidth="0">
            <w:col w:w="2898" w:space="434"/>
            <w:col w:w="1525" w:space="3410"/>
            <w:col w:w="3153"/>
          </w:cols>
        </w:sectPr>
      </w:pPr>
      <w:rPr/>
    </w:p>
    <w:p>
      <w:pPr>
        <w:spacing w:before="24" w:after="0" w:line="248" w:lineRule="auto"/>
        <w:ind w:left="755" w:right="-61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296pt;margin-top:-65.270638pt;width:59.789474pt;height:53.894737pt;mso-position-horizontal-relative:page;mso-position-vertical-relative:paragraph;z-index:-2349" type="#_x0000_t75">
            <v:imagedata r:id="rId39" o:title=""/>
          </v:shape>
        </w:pic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I</w:t>
      </w:r>
      <w:r>
        <w:rPr>
          <w:rFonts w:ascii="Arial" w:hAnsi="Arial" w:cs="Arial" w:eastAsia="Arial"/>
          <w:sz w:val="24"/>
          <w:szCs w:val="24"/>
          <w:color w:val="030303"/>
          <w:spacing w:val="-11"/>
          <w:w w:val="72"/>
        </w:rPr>
        <w:t>N</w:t>
      </w:r>
      <w:r>
        <w:rPr>
          <w:rFonts w:ascii="Arial" w:hAnsi="Arial" w:cs="Arial" w:eastAsia="Arial"/>
          <w:sz w:val="24"/>
          <w:szCs w:val="24"/>
          <w:color w:val="282828"/>
          <w:spacing w:val="-2"/>
          <w:w w:val="72"/>
        </w:rPr>
        <w:t>S</w:t>
      </w:r>
      <w:r>
        <w:rPr>
          <w:rFonts w:ascii="Arial" w:hAnsi="Arial" w:cs="Arial" w:eastAsia="Arial"/>
          <w:sz w:val="24"/>
          <w:szCs w:val="24"/>
          <w:color w:val="030303"/>
          <w:spacing w:val="-7"/>
          <w:w w:val="72"/>
        </w:rPr>
        <w:t>T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L</w:t>
      </w:r>
      <w:r>
        <w:rPr>
          <w:rFonts w:ascii="Arial" w:hAnsi="Arial" w:cs="Arial" w:eastAsia="Arial"/>
          <w:sz w:val="24"/>
          <w:szCs w:val="24"/>
          <w:color w:val="030303"/>
          <w:spacing w:val="12"/>
          <w:w w:val="72"/>
        </w:rPr>
        <w:t>L</w:t>
      </w:r>
      <w:r>
        <w:rPr>
          <w:rFonts w:ascii="Arial" w:hAnsi="Arial" w:cs="Arial" w:eastAsia="Arial"/>
          <w:sz w:val="24"/>
          <w:szCs w:val="24"/>
          <w:color w:val="282828"/>
          <w:spacing w:val="-10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T</w:t>
      </w:r>
      <w:r>
        <w:rPr>
          <w:rFonts w:ascii="Arial" w:hAnsi="Arial" w:cs="Arial" w:eastAsia="Arial"/>
          <w:sz w:val="24"/>
          <w:szCs w:val="24"/>
          <w:color w:val="030303"/>
          <w:spacing w:val="-18"/>
          <w:w w:val="72"/>
        </w:rPr>
        <w:t>I</w:t>
      </w:r>
      <w:r>
        <w:rPr>
          <w:rFonts w:ascii="Arial" w:hAnsi="Arial" w:cs="Arial" w:eastAsia="Arial"/>
          <w:sz w:val="24"/>
          <w:szCs w:val="24"/>
          <w:color w:val="282828"/>
          <w:spacing w:val="-22"/>
          <w:w w:val="72"/>
        </w:rPr>
        <w:t>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N</w:t>
      </w:r>
      <w:r>
        <w:rPr>
          <w:rFonts w:ascii="Arial" w:hAnsi="Arial" w:cs="Arial" w:eastAsia="Arial"/>
          <w:sz w:val="24"/>
          <w:szCs w:val="24"/>
          <w:color w:val="030303"/>
          <w:spacing w:val="31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72"/>
        </w:rPr>
        <w:t>OF</w:t>
      </w:r>
      <w:r>
        <w:rPr>
          <w:rFonts w:ascii="Arial" w:hAnsi="Arial" w:cs="Arial" w:eastAsia="Arial"/>
          <w:sz w:val="24"/>
          <w:szCs w:val="24"/>
          <w:color w:val="1A1A1A"/>
          <w:spacing w:val="-8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</w:rPr>
        <w:t>650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9"/>
        </w:rPr>
        <w:t>PE</w:t>
      </w:r>
      <w:r>
        <w:rPr>
          <w:rFonts w:ascii="Arial" w:hAnsi="Arial" w:cs="Arial" w:eastAsia="Arial"/>
          <w:sz w:val="24"/>
          <w:szCs w:val="24"/>
          <w:color w:val="030303"/>
          <w:spacing w:val="10"/>
          <w:w w:val="70"/>
        </w:rPr>
        <w:t>R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4"/>
        </w:rPr>
        <w:t>S</w:t>
      </w:r>
      <w:r>
        <w:rPr>
          <w:rFonts w:ascii="Arial" w:hAnsi="Arial" w:cs="Arial" w:eastAsia="Arial"/>
          <w:sz w:val="24"/>
          <w:szCs w:val="24"/>
          <w:color w:val="282828"/>
          <w:spacing w:val="-31"/>
          <w:w w:val="74"/>
        </w:rPr>
        <w:t>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2"/>
        </w:rPr>
        <w:t>NNE</w:t>
      </w:r>
      <w:r>
        <w:rPr>
          <w:rFonts w:ascii="Arial" w:hAnsi="Arial" w:cs="Arial" w:eastAsia="Arial"/>
          <w:sz w:val="24"/>
          <w:szCs w:val="24"/>
          <w:color w:val="030303"/>
          <w:spacing w:val="-8"/>
          <w:w w:val="73"/>
        </w:rPr>
        <w:t>L</w:t>
      </w:r>
      <w:r>
        <w:rPr>
          <w:rFonts w:ascii="Arial" w:hAnsi="Arial" w:cs="Arial" w:eastAsia="Arial"/>
          <w:sz w:val="24"/>
          <w:szCs w:val="24"/>
          <w:color w:val="4B4B4B"/>
          <w:spacing w:val="-20"/>
          <w:w w:val="104"/>
        </w:rPr>
        <w:t>(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0"/>
        </w:rPr>
        <w:t>P</w:t>
      </w:r>
      <w:r>
        <w:rPr>
          <w:rFonts w:ascii="Arial" w:hAnsi="Arial" w:cs="Arial" w:eastAsia="Arial"/>
          <w:sz w:val="24"/>
          <w:szCs w:val="24"/>
          <w:color w:val="030303"/>
          <w:spacing w:val="-8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84"/>
        </w:rPr>
        <w:t>)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83"/>
        </w:rPr>
        <w:t>,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83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1"/>
          <w:w w:val="71"/>
        </w:rPr>
        <w:t>F</w:t>
      </w:r>
      <w:r>
        <w:rPr>
          <w:rFonts w:ascii="Arial" w:hAnsi="Arial" w:cs="Arial" w:eastAsia="Arial"/>
          <w:sz w:val="24"/>
          <w:szCs w:val="24"/>
          <w:color w:val="282828"/>
          <w:spacing w:val="-11"/>
          <w:w w:val="71"/>
        </w:rPr>
        <w:t>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R</w:t>
      </w:r>
      <w:r>
        <w:rPr>
          <w:rFonts w:ascii="Arial" w:hAnsi="Arial" w:cs="Arial" w:eastAsia="Arial"/>
          <w:sz w:val="24"/>
          <w:szCs w:val="24"/>
          <w:color w:val="030303"/>
          <w:spacing w:val="1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I</w:t>
      </w:r>
      <w:r>
        <w:rPr>
          <w:rFonts w:ascii="Arial" w:hAnsi="Arial" w:cs="Arial" w:eastAsia="Arial"/>
          <w:sz w:val="24"/>
          <w:szCs w:val="24"/>
          <w:color w:val="030303"/>
          <w:spacing w:val="-11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282828"/>
          <w:spacing w:val="-2"/>
          <w:w w:val="71"/>
        </w:rPr>
        <w:t>S</w:t>
      </w:r>
      <w:r>
        <w:rPr>
          <w:rFonts w:ascii="Arial" w:hAnsi="Arial" w:cs="Arial" w:eastAsia="Arial"/>
          <w:sz w:val="24"/>
          <w:szCs w:val="24"/>
          <w:color w:val="030303"/>
          <w:spacing w:val="-8"/>
          <w:w w:val="71"/>
        </w:rPr>
        <w:t>T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030303"/>
          <w:spacing w:val="11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282828"/>
          <w:spacing w:val="-10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TIO</w:t>
      </w:r>
      <w:r>
        <w:rPr>
          <w:rFonts w:ascii="Arial" w:hAnsi="Arial" w:cs="Arial" w:eastAsia="Arial"/>
          <w:sz w:val="24"/>
          <w:szCs w:val="24"/>
          <w:color w:val="030303"/>
          <w:spacing w:val="3"/>
          <w:w w:val="71"/>
        </w:rPr>
        <w:t>N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</w:rPr>
        <w:t>S</w:t>
      </w:r>
      <w:r>
        <w:rPr>
          <w:rFonts w:ascii="Arial" w:hAnsi="Arial" w:cs="Arial" w:eastAsia="Arial"/>
          <w:sz w:val="24"/>
          <w:szCs w:val="24"/>
          <w:color w:val="282828"/>
          <w:spacing w:val="24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282828"/>
          <w:spacing w:val="-4"/>
          <w:w w:val="71"/>
        </w:rPr>
        <w:t>W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IT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H</w:t>
      </w:r>
      <w:r>
        <w:rPr>
          <w:rFonts w:ascii="Arial" w:hAnsi="Arial" w:cs="Arial" w:eastAsia="Arial"/>
          <w:sz w:val="24"/>
          <w:szCs w:val="24"/>
          <w:color w:val="030303"/>
          <w:spacing w:val="-3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L</w:t>
      </w:r>
      <w:r>
        <w:rPr>
          <w:rFonts w:ascii="Arial" w:hAnsi="Arial" w:cs="Arial" w:eastAsia="Arial"/>
          <w:sz w:val="24"/>
          <w:szCs w:val="24"/>
          <w:color w:val="030303"/>
          <w:spacing w:val="-12"/>
          <w:w w:val="71"/>
        </w:rPr>
        <w:t>E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</w:rPr>
        <w:t>SS</w:t>
      </w:r>
      <w:r>
        <w:rPr>
          <w:rFonts w:ascii="Arial" w:hAnsi="Arial" w:cs="Arial" w:eastAsia="Arial"/>
          <w:sz w:val="24"/>
          <w:szCs w:val="24"/>
          <w:color w:val="282828"/>
          <w:spacing w:val="10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0"/>
        </w:rPr>
        <w:t>T</w:t>
      </w:r>
      <w:r>
        <w:rPr>
          <w:rFonts w:ascii="Arial" w:hAnsi="Arial" w:cs="Arial" w:eastAsia="Arial"/>
          <w:sz w:val="24"/>
          <w:szCs w:val="24"/>
          <w:color w:val="030303"/>
          <w:spacing w:val="8"/>
          <w:w w:val="71"/>
        </w:rPr>
        <w:t>H</w:t>
      </w:r>
      <w:r>
        <w:rPr>
          <w:rFonts w:ascii="Arial" w:hAnsi="Arial" w:cs="Arial" w:eastAsia="Arial"/>
          <w:sz w:val="24"/>
          <w:szCs w:val="24"/>
          <w:color w:val="282828"/>
          <w:spacing w:val="-9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5"/>
        </w:rPr>
        <w:t>N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8" w:after="0" w:line="271" w:lineRule="exact"/>
        <w:ind w:left="755" w:right="-20"/>
        <w:jc w:val="left"/>
        <w:rPr>
          <w:rFonts w:ascii="Arial" w:hAnsi="Arial" w:cs="Arial" w:eastAsia="Arial"/>
          <w:sz w:val="24"/>
          <w:szCs w:val="24"/>
        </w:rPr>
      </w:pPr>
      <w:rPr/>
      <w:r>
        <w:rPr>
          <w:rFonts w:ascii="Arial" w:hAnsi="Arial" w:cs="Arial" w:eastAsia="Arial"/>
          <w:sz w:val="24"/>
          <w:szCs w:val="24"/>
          <w:color w:val="030303"/>
          <w:spacing w:val="-2"/>
          <w:w w:val="78"/>
          <w:position w:val="-1"/>
        </w:rPr>
        <w:t>4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  <w:position w:val="-1"/>
        </w:rPr>
        <w:t>50</w:t>
      </w:r>
      <w:r>
        <w:rPr>
          <w:rFonts w:ascii="Arial" w:hAnsi="Arial" w:cs="Arial" w:eastAsia="Arial"/>
          <w:sz w:val="24"/>
          <w:szCs w:val="24"/>
          <w:color w:val="282828"/>
          <w:spacing w:val="-34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3"/>
          <w:position w:val="-1"/>
        </w:rPr>
        <w:t>P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4"/>
          <w:position w:val="-1"/>
        </w:rPr>
        <w:t>N</w:t>
      </w:r>
      <w:r>
        <w:rPr>
          <w:rFonts w:ascii="Arial" w:hAnsi="Arial" w:cs="Arial" w:eastAsia="Arial"/>
          <w:sz w:val="24"/>
          <w:szCs w:val="24"/>
          <w:color w:val="030303"/>
          <w:spacing w:val="-39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2"/>
          <w:w w:val="81"/>
          <w:position w:val="-1"/>
        </w:rPr>
        <w:t>U</w:t>
      </w:r>
      <w:r>
        <w:rPr>
          <w:rFonts w:ascii="Arial" w:hAnsi="Arial" w:cs="Arial" w:eastAsia="Arial"/>
          <w:sz w:val="24"/>
          <w:szCs w:val="24"/>
          <w:color w:val="282828"/>
          <w:spacing w:val="1"/>
          <w:w w:val="67"/>
          <w:position w:val="-1"/>
        </w:rPr>
        <w:t>S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8"/>
          <w:position w:val="-1"/>
        </w:rPr>
        <w:t>E</w:t>
      </w:r>
      <w:r>
        <w:rPr>
          <w:rFonts w:ascii="Arial" w:hAnsi="Arial" w:cs="Arial" w:eastAsia="Arial"/>
          <w:sz w:val="24"/>
          <w:szCs w:val="24"/>
          <w:color w:val="030303"/>
          <w:spacing w:val="-36"/>
          <w:w w:val="100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  <w:position w:val="-1"/>
        </w:rPr>
        <w:t>THE</w:t>
      </w:r>
      <w:r>
        <w:rPr>
          <w:rFonts w:ascii="Arial" w:hAnsi="Arial" w:cs="Arial" w:eastAsia="Arial"/>
          <w:sz w:val="24"/>
          <w:szCs w:val="24"/>
          <w:color w:val="030303"/>
          <w:spacing w:val="10"/>
          <w:w w:val="7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71"/>
          <w:position w:val="-1"/>
        </w:rPr>
        <w:t>GUIDANCE</w:t>
      </w:r>
      <w:r>
        <w:rPr>
          <w:rFonts w:ascii="Arial" w:hAnsi="Arial" w:cs="Arial" w:eastAsia="Arial"/>
          <w:sz w:val="24"/>
          <w:szCs w:val="24"/>
          <w:color w:val="1A1A1A"/>
          <w:spacing w:val="-2"/>
          <w:w w:val="71"/>
          <w:position w:val="-1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-6"/>
          <w:w w:val="72"/>
          <w:position w:val="-1"/>
        </w:rPr>
        <w:t>F</w:t>
      </w:r>
      <w:r>
        <w:rPr>
          <w:rFonts w:ascii="Arial" w:hAnsi="Arial" w:cs="Arial" w:eastAsia="Arial"/>
          <w:sz w:val="24"/>
          <w:szCs w:val="24"/>
          <w:color w:val="282828"/>
          <w:spacing w:val="-16"/>
          <w:w w:val="76"/>
          <w:position w:val="-1"/>
        </w:rPr>
        <w:t>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4"/>
          <w:position w:val="-1"/>
        </w:rPr>
        <w:t>UND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15" w:after="0" w:line="248" w:lineRule="auto"/>
        <w:ind w:left="168" w:right="647" w:firstLine="-168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282828"/>
          <w:w w:val="77"/>
        </w:rPr>
        <w:t>C</w:t>
      </w:r>
      <w:r>
        <w:rPr>
          <w:rFonts w:ascii="Arial" w:hAnsi="Arial" w:cs="Arial" w:eastAsia="Arial"/>
          <w:sz w:val="24"/>
          <w:szCs w:val="24"/>
          <w:color w:val="282828"/>
          <w:spacing w:val="-41"/>
          <w:w w:val="76"/>
        </w:rPr>
        <w:t>O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4"/>
        </w:rPr>
        <w:t>NN</w:t>
      </w:r>
      <w:r>
        <w:rPr>
          <w:rFonts w:ascii="Arial" w:hAnsi="Arial" w:cs="Arial" w:eastAsia="Arial"/>
          <w:sz w:val="24"/>
          <w:szCs w:val="24"/>
          <w:color w:val="030303"/>
          <w:spacing w:val="1"/>
          <w:w w:val="73"/>
        </w:rPr>
        <w:t>E</w:t>
      </w:r>
      <w:r>
        <w:rPr>
          <w:rFonts w:ascii="Arial" w:hAnsi="Arial" w:cs="Arial" w:eastAsia="Arial"/>
          <w:sz w:val="24"/>
          <w:szCs w:val="24"/>
          <w:color w:val="282828"/>
          <w:spacing w:val="-9"/>
          <w:w w:val="72"/>
        </w:rPr>
        <w:t>C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80"/>
        </w:rPr>
        <w:t>T</w:t>
      </w:r>
      <w:r>
        <w:rPr>
          <w:rFonts w:ascii="Arial" w:hAnsi="Arial" w:cs="Arial" w:eastAsia="Arial"/>
          <w:sz w:val="24"/>
          <w:szCs w:val="24"/>
          <w:color w:val="030303"/>
          <w:spacing w:val="-35"/>
          <w:w w:val="80"/>
        </w:rPr>
        <w:t>I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</w:rPr>
        <w:t>ONS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3B3B3B"/>
          <w:spacing w:val="-1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72"/>
        </w:rPr>
        <w:t>R</w:t>
      </w:r>
      <w:r>
        <w:rPr>
          <w:rFonts w:ascii="Arial" w:hAnsi="Arial" w:cs="Arial" w:eastAsia="Arial"/>
          <w:sz w:val="24"/>
          <w:szCs w:val="24"/>
          <w:color w:val="1A1A1A"/>
          <w:spacing w:val="0"/>
          <w:w w:val="72"/>
        </w:rPr>
        <w:t>E</w:t>
      </w:r>
      <w:r>
        <w:rPr>
          <w:rFonts w:ascii="Arial" w:hAnsi="Arial" w:cs="Arial" w:eastAsia="Arial"/>
          <w:sz w:val="24"/>
          <w:szCs w:val="24"/>
          <w:color w:val="1A1A1A"/>
          <w:spacing w:val="1"/>
          <w:w w:val="72"/>
        </w:rPr>
        <w:t> </w:t>
      </w:r>
      <w:r>
        <w:rPr>
          <w:rFonts w:ascii="Arial" w:hAnsi="Arial" w:cs="Arial" w:eastAsia="Arial"/>
          <w:sz w:val="24"/>
          <w:szCs w:val="24"/>
          <w:color w:val="4B4B4B"/>
          <w:spacing w:val="4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3"/>
        </w:rPr>
        <w:t>T</w:t>
      </w:r>
      <w:r>
        <w:rPr>
          <w:rFonts w:ascii="Arial" w:hAnsi="Arial" w:cs="Arial" w:eastAsia="Arial"/>
          <w:sz w:val="24"/>
          <w:szCs w:val="24"/>
          <w:color w:val="030303"/>
          <w:spacing w:val="-35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-30"/>
          <w:w w:val="93"/>
        </w:rPr>
        <w:t>1</w:t>
      </w:r>
      <w:r>
        <w:rPr>
          <w:rFonts w:ascii="Arial" w:hAnsi="Arial" w:cs="Arial" w:eastAsia="Arial"/>
          <w:sz w:val="24"/>
          <w:szCs w:val="24"/>
          <w:color w:val="4B4B4B"/>
          <w:spacing w:val="0"/>
          <w:w w:val="78"/>
        </w:rPr>
        <w:t>%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160"/>
          <w:cols w:num="2" w:equalWidth="0">
            <w:col w:w="4107" w:space="5346"/>
            <w:col w:w="1967"/>
          </w:cols>
        </w:sectPr>
      </w:pPr>
      <w:rPr/>
    </w:p>
    <w:p>
      <w:pPr>
        <w:spacing w:before="7" w:after="0" w:line="240" w:lineRule="auto"/>
        <w:ind w:left="763" w:right="-76"/>
        <w:jc w:val="left"/>
        <w:rPr>
          <w:rFonts w:ascii="Arial" w:hAnsi="Arial" w:cs="Arial" w:eastAsia="Arial"/>
          <w:sz w:val="24"/>
          <w:szCs w:val="24"/>
        </w:rPr>
      </w:pPr>
      <w:rPr/>
      <w:r>
        <w:rPr/>
        <w:pict>
          <v:shape style="position:absolute;margin-left:552pt;margin-top:108.210526pt;width:125.999996pt;height:60.48pt;mso-position-horizontal-relative:page;mso-position-vertical-relative:page;z-index:-2351" type="#_x0000_t75">
            <v:imagedata r:id="rId40" o:title=""/>
          </v:shape>
        </w:pict>
      </w:r>
      <w:r>
        <w:rPr/>
        <w:pict>
          <v:group style="position:absolute;margin-left:194.10527pt;margin-top:192.565125pt;width:133.894718pt;height:164.487508pt;mso-position-horizontal-relative:page;mso-position-vertical-relative:page;z-index:-2350" coordorigin="3882,3851" coordsize="2678,3290">
            <v:shape style="position:absolute;left:3882;top:5246;width:2223;height:606" type="#_x0000_t75">
              <v:imagedata r:id="rId41" o:title=""/>
            </v:shape>
            <v:shape style="position:absolute;left:5827;top:6745;width:733;height:396" type="#_x0000_t75">
              <v:imagedata r:id="rId42" o:title=""/>
            </v:shape>
            <v:group style="position:absolute;left:6042;top:3864;width:2;height:2913" coordorigin="6042,3864" coordsize="2,2913">
              <v:shape style="position:absolute;left:6042;top:3864;width:2;height:2913" coordorigin="6042,3864" coordsize="0,2913" path="m6042,6777l6042,3864e" filled="f" stroked="t" strokeweight="1.263158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74.947388pt;margin-top:287.900970pt;width:.1pt;height:45.458047pt;mso-position-horizontal-relative:page;mso-position-vertical-relative:page;z-index:-2347" coordorigin="13499,5758" coordsize="2,909">
            <v:shape style="position:absolute;left:13499;top:5758;width:2;height:909" coordorigin="13499,5758" coordsize="0,909" path="m13499,6667l13499,5758e" filled="f" stroked="t" strokeweight="1.684211pt" strokecolor="#000000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24"/>
          <w:szCs w:val="24"/>
          <w:color w:val="282828"/>
          <w:spacing w:val="-10"/>
          <w:w w:val="70"/>
        </w:rPr>
        <w:t>W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0"/>
        </w:rPr>
        <w:t>ITHI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0"/>
        </w:rPr>
        <w:t>N</w:t>
      </w:r>
      <w:r>
        <w:rPr>
          <w:rFonts w:ascii="Arial" w:hAnsi="Arial" w:cs="Arial" w:eastAsia="Arial"/>
          <w:sz w:val="24"/>
          <w:szCs w:val="24"/>
          <w:color w:val="030303"/>
          <w:spacing w:val="4"/>
          <w:w w:val="70"/>
        </w:rPr>
        <w:t> </w:t>
      </w:r>
      <w:r>
        <w:rPr>
          <w:rFonts w:ascii="Arial" w:hAnsi="Arial" w:cs="Arial" w:eastAsia="Arial"/>
          <w:sz w:val="24"/>
          <w:szCs w:val="24"/>
          <w:color w:val="030303"/>
          <w:spacing w:val="-2"/>
          <w:w w:val="70"/>
        </w:rPr>
        <w:t>P</w:t>
      </w:r>
      <w:r>
        <w:rPr>
          <w:rFonts w:ascii="Arial" w:hAnsi="Arial" w:cs="Arial" w:eastAsia="Arial"/>
          <w:sz w:val="24"/>
          <w:szCs w:val="24"/>
          <w:color w:val="282828"/>
          <w:spacing w:val="-1"/>
          <w:w w:val="72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61"/>
        </w:rPr>
        <w:t>R</w:t>
      </w:r>
      <w:r>
        <w:rPr>
          <w:rFonts w:ascii="Arial" w:hAnsi="Arial" w:cs="Arial" w:eastAsia="Arial"/>
          <w:sz w:val="24"/>
          <w:szCs w:val="24"/>
          <w:color w:val="030303"/>
          <w:spacing w:val="-44"/>
          <w:w w:val="100"/>
        </w:rPr>
        <w:t> 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282828"/>
          <w:spacing w:val="-8"/>
          <w:w w:val="71"/>
        </w:rPr>
        <w:t>G</w:t>
      </w:r>
      <w:r>
        <w:rPr>
          <w:rFonts w:ascii="Arial" w:hAnsi="Arial" w:cs="Arial" w:eastAsia="Arial"/>
          <w:sz w:val="24"/>
          <w:szCs w:val="24"/>
          <w:color w:val="030303"/>
          <w:spacing w:val="9"/>
          <w:w w:val="71"/>
        </w:rPr>
        <w:t>R</w:t>
      </w:r>
      <w:r>
        <w:rPr>
          <w:rFonts w:ascii="Arial" w:hAnsi="Arial" w:cs="Arial" w:eastAsia="Arial"/>
          <w:sz w:val="24"/>
          <w:szCs w:val="24"/>
          <w:color w:val="3B3B3B"/>
          <w:spacing w:val="-1"/>
          <w:w w:val="71"/>
        </w:rPr>
        <w:t>A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P</w:t>
      </w:r>
      <w:r>
        <w:rPr>
          <w:rFonts w:ascii="Arial" w:hAnsi="Arial" w:cs="Arial" w:eastAsia="Arial"/>
          <w:sz w:val="24"/>
          <w:szCs w:val="24"/>
          <w:color w:val="030303"/>
          <w:spacing w:val="0"/>
          <w:w w:val="71"/>
        </w:rPr>
        <w:t>H</w:t>
      </w:r>
      <w:r>
        <w:rPr>
          <w:rFonts w:ascii="Arial" w:hAnsi="Arial" w:cs="Arial" w:eastAsia="Arial"/>
          <w:sz w:val="24"/>
          <w:szCs w:val="24"/>
          <w:color w:val="030303"/>
          <w:spacing w:val="-2"/>
          <w:w w:val="71"/>
        </w:rPr>
        <w:t> 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75"/>
        </w:rPr>
        <w:t>3</w:t>
      </w:r>
      <w:r>
        <w:rPr>
          <w:rFonts w:ascii="Arial" w:hAnsi="Arial" w:cs="Arial" w:eastAsia="Arial"/>
          <w:sz w:val="24"/>
          <w:szCs w:val="24"/>
          <w:color w:val="282828"/>
          <w:spacing w:val="-14"/>
          <w:w w:val="74"/>
        </w:rPr>
        <w:t>.</w:t>
      </w:r>
      <w:r>
        <w:rPr>
          <w:rFonts w:ascii="Arial" w:hAnsi="Arial" w:cs="Arial" w:eastAsia="Arial"/>
          <w:sz w:val="24"/>
          <w:szCs w:val="24"/>
          <w:color w:val="030303"/>
          <w:spacing w:val="-17"/>
          <w:w w:val="78"/>
        </w:rPr>
        <w:t>d</w:t>
      </w:r>
      <w:r>
        <w:rPr>
          <w:rFonts w:ascii="Arial" w:hAnsi="Arial" w:cs="Arial" w:eastAsia="Arial"/>
          <w:sz w:val="24"/>
          <w:szCs w:val="24"/>
          <w:color w:val="282828"/>
          <w:spacing w:val="0"/>
          <w:w w:val="139"/>
        </w:rPr>
        <w:t>.</w:t>
      </w:r>
      <w:r>
        <w:rPr>
          <w:rFonts w:ascii="Arial" w:hAnsi="Arial" w:cs="Arial" w:eastAsia="Arial"/>
          <w:sz w:val="24"/>
          <w:szCs w:val="24"/>
          <w:color w:val="000000"/>
          <w:spacing w:val="0"/>
          <w:w w:val="100"/>
        </w:rPr>
      </w:r>
    </w:p>
    <w:p>
      <w:pPr>
        <w:spacing w:before="5" w:after="0" w:line="100" w:lineRule="exact"/>
        <w:jc w:val="left"/>
        <w:rPr>
          <w:sz w:val="10"/>
          <w:szCs w:val="10"/>
        </w:rPr>
      </w:pPr>
      <w:rPr/>
      <w:r>
        <w:rPr/>
        <w:br w:type="column"/>
      </w:r>
      <w:r>
        <w:rPr>
          <w:sz w:val="10"/>
          <w:szCs w:val="10"/>
        </w:rPr>
      </w:r>
    </w:p>
    <w:p>
      <w:pPr>
        <w:spacing w:before="0" w:after="0" w:line="240" w:lineRule="auto"/>
        <w:ind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030303"/>
          <w:spacing w:val="1"/>
          <w:w w:val="70"/>
        </w:rPr>
        <w:t>E</w:t>
      </w:r>
      <w:r>
        <w:rPr>
          <w:rFonts w:ascii="Arial" w:hAnsi="Arial" w:cs="Arial" w:eastAsia="Arial"/>
          <w:sz w:val="36"/>
          <w:szCs w:val="36"/>
          <w:color w:val="282828"/>
          <w:spacing w:val="6"/>
          <w:w w:val="70"/>
        </w:rPr>
        <w:t>X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AMPLE</w:t>
      </w:r>
      <w:r>
        <w:rPr>
          <w:rFonts w:ascii="Arial" w:hAnsi="Arial" w:cs="Arial" w:eastAsia="Arial"/>
          <w:sz w:val="36"/>
          <w:szCs w:val="36"/>
          <w:color w:val="030303"/>
          <w:spacing w:val="14"/>
          <w:w w:val="70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SEWE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R</w:t>
      </w:r>
      <w:r>
        <w:rPr>
          <w:rFonts w:ascii="Arial" w:hAnsi="Arial" w:cs="Arial" w:eastAsia="Arial"/>
          <w:sz w:val="36"/>
          <w:szCs w:val="36"/>
          <w:color w:val="030303"/>
          <w:spacing w:val="27"/>
          <w:w w:val="70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LAYOUT</w:t>
      </w:r>
      <w:r>
        <w:rPr>
          <w:rFonts w:ascii="Arial" w:hAnsi="Arial" w:cs="Arial" w:eastAsia="Arial"/>
          <w:sz w:val="36"/>
          <w:szCs w:val="36"/>
          <w:color w:val="030303"/>
          <w:spacing w:val="4"/>
          <w:w w:val="70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FO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R</w:t>
      </w:r>
      <w:r>
        <w:rPr>
          <w:rFonts w:ascii="Arial" w:hAnsi="Arial" w:cs="Arial" w:eastAsia="Arial"/>
          <w:sz w:val="36"/>
          <w:szCs w:val="36"/>
          <w:color w:val="030303"/>
          <w:spacing w:val="13"/>
          <w:w w:val="70"/>
        </w:rPr>
        <w:t> 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POPULATIO</w:t>
      </w:r>
      <w:r>
        <w:rPr>
          <w:rFonts w:ascii="Arial" w:hAnsi="Arial" w:cs="Arial" w:eastAsia="Arial"/>
          <w:sz w:val="36"/>
          <w:szCs w:val="36"/>
          <w:color w:val="030303"/>
          <w:spacing w:val="0"/>
          <w:w w:val="70"/>
        </w:rPr>
        <w:t>N</w:t>
      </w:r>
      <w:r>
        <w:rPr>
          <w:rFonts w:ascii="Arial" w:hAnsi="Arial" w:cs="Arial" w:eastAsia="Arial"/>
          <w:sz w:val="36"/>
          <w:szCs w:val="36"/>
          <w:color w:val="030303"/>
          <w:spacing w:val="21"/>
          <w:w w:val="70"/>
        </w:rPr>
        <w:t> </w:t>
      </w:r>
      <w:r>
        <w:rPr>
          <w:rFonts w:ascii="Arial" w:hAnsi="Arial" w:cs="Arial" w:eastAsia="Arial"/>
          <w:sz w:val="36"/>
          <w:szCs w:val="36"/>
          <w:color w:val="1A1A1A"/>
          <w:spacing w:val="0"/>
          <w:w w:val="72"/>
        </w:rPr>
        <w:t>&gt;450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160"/>
          <w:cols w:num="2" w:equalWidth="0">
            <w:col w:w="2851" w:space="1045"/>
            <w:col w:w="7524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pgMar w:header="724" w:footer="0" w:top="1160" w:bottom="280" w:left="2260" w:right="2260"/>
          <w:headerReference w:type="default" r:id="rId43"/>
          <w:footerReference w:type="default" r:id="rId44"/>
          <w:pgSz w:w="15840" w:h="12240" w:orient="landscape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7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39" w:after="0" w:line="145" w:lineRule="exact"/>
        <w:ind w:left="581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1.2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45" w:lineRule="exact"/>
        <w:ind w:left="676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1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9" w:after="0" w:line="145" w:lineRule="exact"/>
        <w:ind w:left="581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0.8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pgMar w:header="724" w:footer="0" w:top="1160" w:bottom="280" w:left="1520" w:right="1360"/>
          <w:headerReference w:type="default" r:id="rId45"/>
          <w:footerReference w:type="default" r:id="rId46"/>
          <w:pgSz w:w="15840" w:h="12240" w:orient="landscape"/>
        </w:sectPr>
      </w:pPr>
      <w:rPr/>
    </w:p>
    <w:p>
      <w:pPr>
        <w:spacing w:before="39" w:after="0" w:line="240" w:lineRule="auto"/>
        <w:ind w:right="-20"/>
        <w:jc w:val="right"/>
        <w:rPr>
          <w:rFonts w:ascii="Calibri" w:hAnsi="Calibri" w:cs="Calibri" w:eastAsia="Calibri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89.063278pt;margin-top:-3.046193pt;width:12.04310pt;height:17.936769pt;mso-position-horizontal-relative:page;mso-position-vertical-relative:paragraph;z-index:-2344" type="#_x0000_t202" filled="f" stroked="f">
            <v:textbox inset="0,0,0,0" style="layout-flow:vertical;mso-layout-flow-alt:bottom-to-top">
              <w:txbxContent>
                <w:p>
                  <w:pPr>
                    <w:spacing w:before="0" w:after="0" w:line="224" w:lineRule="exact"/>
                    <w:ind w:left="20" w:right="-50"/>
                    <w:jc w:val="left"/>
                    <w:rPr>
                      <w:rFonts w:ascii="Calibri" w:hAnsi="Calibri" w:cs="Calibri" w:eastAsia="Calibri"/>
                      <w:sz w:val="20"/>
                      <w:szCs w:val="20"/>
                    </w:rPr>
                  </w:pPr>
                  <w:rPr/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-1"/>
                      <w:w w:val="100"/>
                      <w:b/>
                      <w:bCs/>
                      <w:position w:val="1"/>
                    </w:rPr>
                    <w:t>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b/>
                      <w:bCs/>
                      <w:position w:val="1"/>
                    </w:rPr>
                    <w:t>/D</w:t>
                  </w:r>
                  <w:r>
                    <w:rPr>
                      <w:rFonts w:ascii="Calibri" w:hAnsi="Calibri" w:cs="Calibri" w:eastAsia="Calibri"/>
                      <w:sz w:val="20"/>
                      <w:szCs w:val="2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0.6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10" w:after="0" w:line="130" w:lineRule="exact"/>
        <w:jc w:val="left"/>
        <w:rPr>
          <w:sz w:val="13"/>
          <w:szCs w:val="13"/>
        </w:rPr>
      </w:pPr>
      <w:rPr/>
      <w:r>
        <w:rPr/>
        <w:br w:type="column"/>
      </w:r>
      <w:r>
        <w:rPr>
          <w:sz w:val="13"/>
          <w:szCs w:val="13"/>
        </w:rPr>
      </w:r>
    </w:p>
    <w:p>
      <w:pPr>
        <w:spacing w:before="0" w:after="0" w:line="240" w:lineRule="auto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"/>
          <w:w w:val="100"/>
        </w:rPr>
        <w:t>Q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/Qf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73" w:after="0" w:line="240" w:lineRule="exact"/>
        <w:ind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-10"/>
          <w:w w:val="100"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  <w:t>s</w:t>
      </w:r>
      <w:r>
        <w:rPr>
          <w:rFonts w:ascii="Calibri" w:hAnsi="Calibri" w:cs="Calibri" w:eastAsia="Calibri"/>
          <w:sz w:val="20"/>
          <w:szCs w:val="20"/>
          <w:spacing w:val="-1"/>
          <w:w w:val="100"/>
        </w:rPr>
        <w:t>/Vf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520" w:right="1360"/>
          <w:cols w:num="2" w:equalWidth="0">
            <w:col w:w="740" w:space="11615"/>
            <w:col w:w="605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45" w:lineRule="exact"/>
        <w:ind w:left="581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0.4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30" w:after="0" w:line="206" w:lineRule="exact"/>
        <w:ind w:left="112" w:right="-20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-1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/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D</w:t>
      </w:r>
      <w:r>
        <w:rPr>
          <w:rFonts w:ascii="Calibri" w:hAnsi="Calibri" w:cs="Calibri" w:eastAsia="Calibri"/>
          <w:sz w:val="17"/>
          <w:szCs w:val="17"/>
          <w:spacing w:val="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=</w:t>
      </w:r>
      <w:r>
        <w:rPr>
          <w:rFonts w:ascii="Calibri" w:hAnsi="Calibri" w:cs="Calibri" w:eastAsia="Calibri"/>
          <w:sz w:val="17"/>
          <w:szCs w:val="17"/>
          <w:spacing w:val="-1"/>
          <w:w w:val="103"/>
        </w:rPr>
        <w:t>35%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4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39" w:after="0" w:line="145" w:lineRule="exact"/>
        <w:ind w:left="581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4"/>
        </w:rPr>
        <w:t>0.2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520" w:right="1360"/>
        </w:sectPr>
      </w:pPr>
      <w:rPr/>
    </w:p>
    <w:p>
      <w:pPr>
        <w:spacing w:before="39" w:after="0" w:line="240" w:lineRule="auto"/>
        <w:ind w:left="676" w:right="-20"/>
        <w:jc w:val="left"/>
        <w:rPr>
          <w:rFonts w:ascii="Calibri" w:hAnsi="Calibri" w:cs="Calibri" w:eastAsia="Calibri"/>
          <w:sz w:val="12"/>
          <w:szCs w:val="12"/>
        </w:rPr>
      </w:pPr>
      <w:rPr/>
      <w:r>
        <w:rPr/>
        <w:pict>
          <v:group style="position:absolute;margin-left:79.844307pt;margin-top:108.981003pt;width:644.886558pt;height:503.019001pt;mso-position-horizontal-relative:page;mso-position-vertical-relative:page;z-index:-2345" coordorigin="1597,2180" coordsize="12898,10060">
            <v:group style="position:absolute;left:2374;top:7319;width:10955;height:2" coordorigin="2374,7319" coordsize="10955,2">
              <v:shape style="position:absolute;left:2374;top:7319;width:10955;height:2" coordorigin="2374,7319" coordsize="10955,0" path="m2374,7319l13329,7319e" filled="f" stroked="t" strokeweight=".626795pt" strokecolor="#B9B9B9">
                <v:path arrowok="t"/>
              </v:shape>
            </v:group>
            <v:group style="position:absolute;left:2374;top:7148;width:10955;height:2" coordorigin="2374,7148" coordsize="10955,2">
              <v:shape style="position:absolute;left:2374;top:7148;width:10955;height:2" coordorigin="2374,7148" coordsize="10955,0" path="m2374,7148l13329,7148e" filled="f" stroked="t" strokeweight=".626795pt" strokecolor="#B9B9B9">
                <v:path arrowok="t"/>
              </v:shape>
            </v:group>
            <v:group style="position:absolute;left:2374;top:6975;width:10955;height:2" coordorigin="2374,6975" coordsize="10955,2">
              <v:shape style="position:absolute;left:2374;top:6975;width:10955;height:2" coordorigin="2374,6975" coordsize="10955,0" path="m2374,6975l13329,6975e" filled="f" stroked="t" strokeweight=".626795pt" strokecolor="#B9B9B9">
                <v:path arrowok="t"/>
              </v:shape>
            </v:group>
            <v:group style="position:absolute;left:2374;top:6803;width:10955;height:2" coordorigin="2374,6803" coordsize="10955,2">
              <v:shape style="position:absolute;left:2374;top:6803;width:10955;height:2" coordorigin="2374,6803" coordsize="10955,0" path="m2374,6803l13329,6803e" filled="f" stroked="t" strokeweight=".626795pt" strokecolor="#B9B9B9">
                <v:path arrowok="t"/>
              </v:shape>
            </v:group>
            <v:group style="position:absolute;left:2374;top:6459;width:10955;height:2" coordorigin="2374,6459" coordsize="10955,2">
              <v:shape style="position:absolute;left:2374;top:6459;width:10955;height:2" coordorigin="2374,6459" coordsize="10955,0" path="m2374,6459l13329,6459e" filled="f" stroked="t" strokeweight=".626795pt" strokecolor="#B9B9B9">
                <v:path arrowok="t"/>
              </v:shape>
            </v:group>
            <v:group style="position:absolute;left:2374;top:6285;width:10955;height:2" coordorigin="2374,6285" coordsize="10955,2">
              <v:shape style="position:absolute;left:2374;top:6285;width:10955;height:2" coordorigin="2374,6285" coordsize="10955,0" path="m2374,6285l13329,6285e" filled="f" stroked="t" strokeweight=".626795pt" strokecolor="#B9B9B9">
                <v:path arrowok="t"/>
              </v:shape>
            </v:group>
            <v:group style="position:absolute;left:2374;top:6114;width:10955;height:2" coordorigin="2374,6114" coordsize="10955,2">
              <v:shape style="position:absolute;left:2374;top:6114;width:10955;height:2" coordorigin="2374,6114" coordsize="10955,0" path="m2374,6114l13329,6114e" filled="f" stroked="t" strokeweight=".626795pt" strokecolor="#B9B9B9">
                <v:path arrowok="t"/>
              </v:shape>
            </v:group>
            <v:group style="position:absolute;left:2374;top:5942;width:10955;height:2" coordorigin="2374,5942" coordsize="10955,2">
              <v:shape style="position:absolute;left:2374;top:5942;width:10955;height:2" coordorigin="2374,5942" coordsize="10955,0" path="m2374,5942l13329,5942e" filled="f" stroked="t" strokeweight=".626795pt" strokecolor="#B9B9B9">
                <v:path arrowok="t"/>
              </v:shape>
            </v:group>
            <v:group style="position:absolute;left:2374;top:5598;width:10955;height:2" coordorigin="2374,5598" coordsize="10955,2">
              <v:shape style="position:absolute;left:2374;top:5598;width:10955;height:2" coordorigin="2374,5598" coordsize="10955,0" path="m2374,5598l13329,5598e" filled="f" stroked="t" strokeweight=".626795pt" strokecolor="#B9B9B9">
                <v:path arrowok="t"/>
              </v:shape>
            </v:group>
            <v:group style="position:absolute;left:2374;top:5425;width:10955;height:2" coordorigin="2374,5425" coordsize="10955,2">
              <v:shape style="position:absolute;left:2374;top:5425;width:10955;height:2" coordorigin="2374,5425" coordsize="10955,0" path="m2374,5425l13329,5425e" filled="f" stroked="t" strokeweight=".626795pt" strokecolor="#B9B9B9">
                <v:path arrowok="t"/>
              </v:shape>
            </v:group>
            <v:group style="position:absolute;left:2374;top:5253;width:10955;height:2" coordorigin="2374,5253" coordsize="10955,2">
              <v:shape style="position:absolute;left:2374;top:5253;width:10955;height:2" coordorigin="2374,5253" coordsize="10955,0" path="m2374,5253l13329,5253e" filled="f" stroked="t" strokeweight=".626795pt" strokecolor="#B9B9B9">
                <v:path arrowok="t"/>
              </v:shape>
            </v:group>
            <v:group style="position:absolute;left:2374;top:5080;width:10955;height:2" coordorigin="2374,5080" coordsize="10955,2">
              <v:shape style="position:absolute;left:2374;top:5080;width:10955;height:2" coordorigin="2374,5080" coordsize="10955,0" path="m2374,5080l13329,5080e" filled="f" stroked="t" strokeweight=".626795pt" strokecolor="#B9B9B9">
                <v:path arrowok="t"/>
              </v:shape>
            </v:group>
            <v:group style="position:absolute;left:2374;top:4737;width:10955;height:2" coordorigin="2374,4737" coordsize="10955,2">
              <v:shape style="position:absolute;left:2374;top:4737;width:10955;height:2" coordorigin="2374,4737" coordsize="10955,0" path="m2374,4737l13329,4737e" filled="f" stroked="t" strokeweight=".626795pt" strokecolor="#B9B9B9">
                <v:path arrowok="t"/>
              </v:shape>
            </v:group>
            <v:group style="position:absolute;left:2374;top:4564;width:10955;height:2" coordorigin="2374,4564" coordsize="10955,2">
              <v:shape style="position:absolute;left:2374;top:4564;width:10955;height:2" coordorigin="2374,4564" coordsize="10955,0" path="m2374,4564l13329,4564e" filled="f" stroked="t" strokeweight=".626795pt" strokecolor="#B9B9B9">
                <v:path arrowok="t"/>
              </v:shape>
            </v:group>
            <v:group style="position:absolute;left:2374;top:4392;width:10955;height:2" coordorigin="2374,4392" coordsize="10955,2">
              <v:shape style="position:absolute;left:2374;top:4392;width:10955;height:2" coordorigin="2374,4392" coordsize="10955,0" path="m2374,4392l13329,4392e" filled="f" stroked="t" strokeweight=".626795pt" strokecolor="#B9B9B9">
                <v:path arrowok="t"/>
              </v:shape>
            </v:group>
            <v:group style="position:absolute;left:2374;top:4219;width:10955;height:2" coordorigin="2374,4219" coordsize="10955,2">
              <v:shape style="position:absolute;left:2374;top:4219;width:10955;height:2" coordorigin="2374,4219" coordsize="10955,0" path="m2374,4219l13329,4219e" filled="f" stroked="t" strokeweight=".626795pt" strokecolor="#B9B9B9">
                <v:path arrowok="t"/>
              </v:shape>
            </v:group>
            <v:group style="position:absolute;left:2374;top:3874;width:10955;height:2" coordorigin="2374,3874" coordsize="10955,2">
              <v:shape style="position:absolute;left:2374;top:3874;width:10955;height:2" coordorigin="2374,3874" coordsize="10955,0" path="m2374,3874l13329,3874e" filled="f" stroked="t" strokeweight=".626795pt" strokecolor="#B9B9B9">
                <v:path arrowok="t"/>
              </v:shape>
            </v:group>
            <v:group style="position:absolute;left:2374;top:3703;width:10955;height:2" coordorigin="2374,3703" coordsize="10955,2">
              <v:shape style="position:absolute;left:2374;top:3703;width:10955;height:2" coordorigin="2374,3703" coordsize="10955,0" path="m2374,3703l13329,3703e" filled="f" stroked="t" strokeweight=".626795pt" strokecolor="#B9B9B9">
                <v:path arrowok="t"/>
              </v:shape>
            </v:group>
            <v:group style="position:absolute;left:2374;top:3531;width:10955;height:2" coordorigin="2374,3531" coordsize="10955,2">
              <v:shape style="position:absolute;left:2374;top:3531;width:10955;height:2" coordorigin="2374,3531" coordsize="10955,0" path="m2374,3531l13329,3531e" filled="f" stroked="t" strokeweight=".626795pt" strokecolor="#B9B9B9">
                <v:path arrowok="t"/>
              </v:shape>
            </v:group>
            <v:group style="position:absolute;left:2374;top:3358;width:10955;height:2" coordorigin="2374,3358" coordsize="10955,2">
              <v:shape style="position:absolute;left:2374;top:3358;width:10955;height:2" coordorigin="2374,3358" coordsize="10955,0" path="m2374,3358l13329,3358e" filled="f" stroked="t" strokeweight=".626795pt" strokecolor="#B9B9B9">
                <v:path arrowok="t"/>
              </v:shape>
            </v:group>
            <v:group style="position:absolute;left:2374;top:3013;width:10955;height:2" coordorigin="2374,3013" coordsize="10955,2">
              <v:shape style="position:absolute;left:2374;top:3013;width:10955;height:2" coordorigin="2374,3013" coordsize="10955,0" path="m2374,3013l13329,3013e" filled="f" stroked="t" strokeweight=".626795pt" strokecolor="#B9B9B9">
                <v:path arrowok="t"/>
              </v:shape>
            </v:group>
            <v:group style="position:absolute;left:2374;top:2842;width:10955;height:2" coordorigin="2374,2842" coordsize="10955,2">
              <v:shape style="position:absolute;left:2374;top:2842;width:10955;height:2" coordorigin="2374,2842" coordsize="10955,0" path="m2374,2842l13329,2842e" filled="f" stroked="t" strokeweight=".626795pt" strokecolor="#B9B9B9">
                <v:path arrowok="t"/>
              </v:shape>
            </v:group>
            <v:group style="position:absolute;left:2374;top:2669;width:10955;height:2" coordorigin="2374,2669" coordsize="10955,2">
              <v:shape style="position:absolute;left:2374;top:2669;width:10955;height:2" coordorigin="2374,2669" coordsize="10955,0" path="m2374,2669l13329,2669e" filled="f" stroked="t" strokeweight=".626795pt" strokecolor="#B9B9B9">
                <v:path arrowok="t"/>
              </v:shape>
            </v:group>
            <v:group style="position:absolute;left:2374;top:2497;width:10955;height:2" coordorigin="2374,2497" coordsize="10955,2">
              <v:shape style="position:absolute;left:2374;top:2497;width:10955;height:2" coordorigin="2374,2497" coordsize="10955,0" path="m2374,2497l13329,2497e" filled="f" stroked="t" strokeweight=".626795pt" strokecolor="#B9B9B9">
                <v:path arrowok="t"/>
              </v:shape>
            </v:group>
            <v:group style="position:absolute;left:2337;top:6629;width:10993;height:2" coordorigin="2337,6629" coordsize="10993,2">
              <v:shape style="position:absolute;left:2337;top:6629;width:10993;height:2" coordorigin="2337,6629" coordsize="10993,0" path="m2337,6629l13329,6629e" filled="f" stroked="t" strokeweight=".775921pt" strokecolor="#878787">
                <v:path arrowok="t"/>
              </v:shape>
            </v:group>
            <v:group style="position:absolute;left:2337;top:5768;width:10993;height:2" coordorigin="2337,5768" coordsize="10993,2">
              <v:shape style="position:absolute;left:2337;top:5768;width:10993;height:2" coordorigin="2337,5768" coordsize="10993,0" path="m2337,5768l13329,5768e" filled="f" stroked="t" strokeweight=".778646pt" strokecolor="#878787">
                <v:path arrowok="t"/>
              </v:shape>
            </v:group>
            <v:group style="position:absolute;left:2337;top:4907;width:10993;height:2" coordorigin="2337,4907" coordsize="10993,2">
              <v:shape style="position:absolute;left:2337;top:4907;width:10993;height:2" coordorigin="2337,4907" coordsize="10993,0" path="m2337,4907l13329,4907e" filled="f" stroked="t" strokeweight=".74364pt" strokecolor="#878787">
                <v:path arrowok="t"/>
              </v:shape>
            </v:group>
            <v:group style="position:absolute;left:2337;top:4046;width:10993;height:2" coordorigin="2337,4046" coordsize="10993,2">
              <v:shape style="position:absolute;left:2337;top:4046;width:10993;height:2" coordorigin="2337,4046" coordsize="10993,0" path="m2337,4046l13329,4046e" filled="f" stroked="t" strokeweight=".708634pt" strokecolor="#878787">
                <v:path arrowok="t"/>
              </v:shape>
            </v:group>
            <v:group style="position:absolute;left:2337;top:3186;width:10993;height:2" coordorigin="2337,3186" coordsize="10993,2">
              <v:shape style="position:absolute;left:2337;top:3186;width:10993;height:2" coordorigin="2337,3186" coordsize="10993,0" path="m2337,3186l13329,3186e" filled="f" stroked="t" strokeweight=".673628pt" strokecolor="#878787">
                <v:path arrowok="t"/>
              </v:shape>
            </v:group>
            <v:group style="position:absolute;left:2337;top:2325;width:10993;height:2" coordorigin="2337,2325" coordsize="10993,2">
              <v:shape style="position:absolute;left:2337;top:2325;width:10993;height:2" coordorigin="2337,2325" coordsize="10993,0" path="m2337,2325l13329,2325e" filled="f" stroked="t" strokeweight=".638622pt" strokecolor="#878787">
                <v:path arrowok="t"/>
              </v:shape>
            </v:group>
            <v:group style="position:absolute;left:13016;top:2325;width:2;height:5167" coordorigin="13016,2325" coordsize="2,5167">
              <v:shape style="position:absolute;left:13016;top:2325;width:2;height:5167" coordorigin="13016,2325" coordsize="0,5167" path="m13016,7492l13016,2325e" filled="f" stroked="t" strokeweight=".628503pt" strokecolor="#B9B9B9">
                <v:path arrowok="t"/>
              </v:shape>
            </v:group>
            <v:group style="position:absolute;left:12704;top:2325;width:2;height:5167" coordorigin="12704,2325" coordsize="2,5167">
              <v:shape style="position:absolute;left:12704;top:2325;width:2;height:5167" coordorigin="12704,2325" coordsize="0,5167" path="m12704,7492l12704,2325e" filled="f" stroked="t" strokeweight=".628503pt" strokecolor="#B9B9B9">
                <v:path arrowok="t"/>
              </v:shape>
            </v:group>
            <v:group style="position:absolute;left:12391;top:2325;width:2;height:5167" coordorigin="12391,2325" coordsize="2,5167">
              <v:shape style="position:absolute;left:12391;top:2325;width:2;height:5167" coordorigin="12391,2325" coordsize="0,5167" path="m12391,7492l12391,2325e" filled="f" stroked="t" strokeweight=".628503pt" strokecolor="#B9B9B9">
                <v:path arrowok="t"/>
              </v:shape>
            </v:group>
            <v:group style="position:absolute;left:12077;top:2325;width:2;height:5167" coordorigin="12077,2325" coordsize="2,5167">
              <v:shape style="position:absolute;left:12077;top:2325;width:2;height:5167" coordorigin="12077,2325" coordsize="0,5167" path="m12077,7492l12077,2325e" filled="f" stroked="t" strokeweight=".628503pt" strokecolor="#B9B9B9">
                <v:path arrowok="t"/>
              </v:shape>
            </v:group>
            <v:group style="position:absolute;left:11452;top:2325;width:2;height:5167" coordorigin="11452,2325" coordsize="2,5167">
              <v:shape style="position:absolute;left:11452;top:2325;width:2;height:5167" coordorigin="11452,2325" coordsize="0,5167" path="m11452,7492l11452,2325e" filled="f" stroked="t" strokeweight=".628503pt" strokecolor="#B9B9B9">
                <v:path arrowok="t"/>
              </v:shape>
            </v:group>
            <v:group style="position:absolute;left:11139;top:2325;width:2;height:5167" coordorigin="11139,2325" coordsize="2,5167">
              <v:shape style="position:absolute;left:11139;top:2325;width:2;height:5167" coordorigin="11139,2325" coordsize="0,5167" path="m11139,7492l11139,2325e" filled="f" stroked="t" strokeweight=".628503pt" strokecolor="#B9B9B9">
                <v:path arrowok="t"/>
              </v:shape>
            </v:group>
            <v:group style="position:absolute;left:10825;top:2325;width:2;height:5167" coordorigin="10825,2325" coordsize="2,5167">
              <v:shape style="position:absolute;left:10825;top:2325;width:2;height:5167" coordorigin="10825,2325" coordsize="0,5167" path="m10825,7492l10825,2325e" filled="f" stroked="t" strokeweight=".628503pt" strokecolor="#B9B9B9">
                <v:path arrowok="t"/>
              </v:shape>
            </v:group>
            <v:group style="position:absolute;left:10513;top:2325;width:2;height:5167" coordorigin="10513,2325" coordsize="2,5167">
              <v:shape style="position:absolute;left:10513;top:2325;width:2;height:5167" coordorigin="10513,2325" coordsize="0,5167" path="m10513,7492l10513,2325e" filled="f" stroked="t" strokeweight=".628503pt" strokecolor="#B9B9B9">
                <v:path arrowok="t"/>
              </v:shape>
            </v:group>
            <v:group style="position:absolute;left:9887;top:2325;width:2;height:5167" coordorigin="9887,2325" coordsize="2,5167">
              <v:shape style="position:absolute;left:9887;top:2325;width:2;height:5167" coordorigin="9887,2325" coordsize="0,5167" path="m9887,7492l9887,2325e" filled="f" stroked="t" strokeweight=".628503pt" strokecolor="#B9B9B9">
                <v:path arrowok="t"/>
              </v:shape>
            </v:group>
            <v:group style="position:absolute;left:9573;top:2325;width:2;height:5167" coordorigin="9573,2325" coordsize="2,5167">
              <v:shape style="position:absolute;left:9573;top:2325;width:2;height:5167" coordorigin="9573,2325" coordsize="0,5167" path="m9573,7492l9573,2325e" filled="f" stroked="t" strokeweight=".628503pt" strokecolor="#B9B9B9">
                <v:path arrowok="t"/>
              </v:shape>
            </v:group>
            <v:group style="position:absolute;left:9261;top:2325;width:2;height:5167" coordorigin="9261,2325" coordsize="2,5167">
              <v:shape style="position:absolute;left:9261;top:2325;width:2;height:5167" coordorigin="9261,2325" coordsize="0,5167" path="m9261,7492l9261,2325e" filled="f" stroked="t" strokeweight=".628503pt" strokecolor="#B9B9B9">
                <v:path arrowok="t"/>
              </v:shape>
            </v:group>
            <v:group style="position:absolute;left:8948;top:2325;width:2;height:5167" coordorigin="8948,2325" coordsize="2,5167">
              <v:shape style="position:absolute;left:8948;top:2325;width:2;height:5167" coordorigin="8948,2325" coordsize="0,5167" path="m8948,7492l8948,2325e" filled="f" stroked="t" strokeweight=".628503pt" strokecolor="#B9B9B9">
                <v:path arrowok="t"/>
              </v:shape>
            </v:group>
            <v:group style="position:absolute;left:8322;top:2325;width:2;height:5167" coordorigin="8322,2325" coordsize="2,5167">
              <v:shape style="position:absolute;left:8322;top:2325;width:2;height:5167" coordorigin="8322,2325" coordsize="0,5167" path="m8322,7492l8322,2325e" filled="f" stroked="t" strokeweight=".628503pt" strokecolor="#B9B9B9">
                <v:path arrowok="t"/>
              </v:shape>
            </v:group>
            <v:group style="position:absolute;left:8009;top:2325;width:2;height:5167" coordorigin="8009,2325" coordsize="2,5167">
              <v:shape style="position:absolute;left:8009;top:2325;width:2;height:5167" coordorigin="8009,2325" coordsize="0,5167" path="m8009,7492l8009,2325e" filled="f" stroked="t" strokeweight=".628503pt" strokecolor="#B9B9B9">
                <v:path arrowok="t"/>
              </v:shape>
            </v:group>
            <v:group style="position:absolute;left:7696;top:2325;width:2;height:5167" coordorigin="7696,2325" coordsize="2,5167">
              <v:shape style="position:absolute;left:7696;top:2325;width:2;height:5167" coordorigin="7696,2325" coordsize="0,5167" path="m7696,7492l7696,2325e" filled="f" stroked="t" strokeweight=".628503pt" strokecolor="#B9B9B9">
                <v:path arrowok="t"/>
              </v:shape>
            </v:group>
            <v:group style="position:absolute;left:7384;top:2325;width:2;height:5167" coordorigin="7384,2325" coordsize="2,5167">
              <v:shape style="position:absolute;left:7384;top:2325;width:2;height:5167" coordorigin="7384,2325" coordsize="0,5167" path="m7384,7492l7384,2325e" filled="f" stroked="t" strokeweight=".628503pt" strokecolor="#B9B9B9">
                <v:path arrowok="t"/>
              </v:shape>
            </v:group>
            <v:group style="position:absolute;left:6757;top:2325;width:2;height:5167" coordorigin="6757,2325" coordsize="2,5167">
              <v:shape style="position:absolute;left:6757;top:2325;width:2;height:5167" coordorigin="6757,2325" coordsize="0,5167" path="m6757,7492l6757,2325e" filled="f" stroked="t" strokeweight=".628503pt" strokecolor="#B9B9B9">
                <v:path arrowok="t"/>
              </v:shape>
            </v:group>
            <v:group style="position:absolute;left:6445;top:2325;width:2;height:5167" coordorigin="6445,2325" coordsize="2,5167">
              <v:shape style="position:absolute;left:6445;top:2325;width:2;height:5167" coordorigin="6445,2325" coordsize="0,5167" path="m6445,7492l6445,2325e" filled="f" stroked="t" strokeweight=".628503pt" strokecolor="#B9B9B9">
                <v:path arrowok="t"/>
              </v:shape>
            </v:group>
            <v:group style="position:absolute;left:6132;top:2325;width:2;height:5167" coordorigin="6132,2325" coordsize="2,5167">
              <v:shape style="position:absolute;left:6132;top:2325;width:2;height:5167" coordorigin="6132,2325" coordsize="0,5167" path="m6132,7492l6132,2325e" filled="f" stroked="t" strokeweight=".628503pt" strokecolor="#B9B9B9">
                <v:path arrowok="t"/>
              </v:shape>
            </v:group>
            <v:group style="position:absolute;left:5818;top:2325;width:2;height:5167" coordorigin="5818,2325" coordsize="2,5167">
              <v:shape style="position:absolute;left:5818;top:2325;width:2;height:5167" coordorigin="5818,2325" coordsize="0,5167" path="m5818,7492l5818,2325e" filled="f" stroked="t" strokeweight=".628503pt" strokecolor="#B9B9B9">
                <v:path arrowok="t"/>
              </v:shape>
            </v:group>
            <v:group style="position:absolute;left:5193;top:2325;width:2;height:5167" coordorigin="5193,2325" coordsize="2,5167">
              <v:shape style="position:absolute;left:5193;top:2325;width:2;height:5167" coordorigin="5193,2325" coordsize="0,5167" path="m5193,7492l5193,2325e" filled="f" stroked="t" strokeweight=".628503pt" strokecolor="#B9B9B9">
                <v:path arrowok="t"/>
              </v:shape>
            </v:group>
            <v:group style="position:absolute;left:4880;top:2325;width:2;height:5167" coordorigin="4880,2325" coordsize="2,5167">
              <v:shape style="position:absolute;left:4880;top:2325;width:2;height:5167" coordorigin="4880,2325" coordsize="0,5167" path="m4880,7492l4880,2325e" filled="f" stroked="t" strokeweight=".628503pt" strokecolor="#B9B9B9">
                <v:path arrowok="t"/>
              </v:shape>
            </v:group>
            <v:group style="position:absolute;left:4566;top:2325;width:2;height:5167" coordorigin="4566,2325" coordsize="2,5167">
              <v:shape style="position:absolute;left:4566;top:2325;width:2;height:5167" coordorigin="4566,2325" coordsize="0,5167" path="m4566,7492l4566,2325e" filled="f" stroked="t" strokeweight=".628503pt" strokecolor="#B9B9B9">
                <v:path arrowok="t"/>
              </v:shape>
            </v:group>
            <v:group style="position:absolute;left:4254;top:2325;width:2;height:5167" coordorigin="4254,2325" coordsize="2,5167">
              <v:shape style="position:absolute;left:4254;top:2325;width:2;height:5167" coordorigin="4254,2325" coordsize="0,5167" path="m4254,7492l4254,2325e" filled="f" stroked="t" strokeweight=".628503pt" strokecolor="#B9B9B9">
                <v:path arrowok="t"/>
              </v:shape>
            </v:group>
            <v:group style="position:absolute;left:3628;top:2325;width:2;height:5167" coordorigin="3628,2325" coordsize="2,5167">
              <v:shape style="position:absolute;left:3628;top:2325;width:2;height:5167" coordorigin="3628,2325" coordsize="0,5167" path="m3628,7492l3628,2325e" filled="f" stroked="t" strokeweight=".628503pt" strokecolor="#B9B9B9">
                <v:path arrowok="t"/>
              </v:shape>
            </v:group>
            <v:group style="position:absolute;left:3314;top:2325;width:2;height:5167" coordorigin="3314,2325" coordsize="2,5167">
              <v:shape style="position:absolute;left:3314;top:2325;width:2;height:5167" coordorigin="3314,2325" coordsize="0,5167" path="m3314,7492l3314,2325e" filled="f" stroked="t" strokeweight=".628503pt" strokecolor="#B9B9B9">
                <v:path arrowok="t"/>
              </v:shape>
            </v:group>
            <v:group style="position:absolute;left:3002;top:2325;width:2;height:5167" coordorigin="3002,2325" coordsize="2,5167">
              <v:shape style="position:absolute;left:3002;top:2325;width:2;height:5167" coordorigin="3002,2325" coordsize="0,5167" path="m3002,7492l3002,2325e" filled="f" stroked="t" strokeweight=".628503pt" strokecolor="#B9B9B9">
                <v:path arrowok="t"/>
              </v:shape>
            </v:group>
            <v:group style="position:absolute;left:2689;top:2325;width:2;height:5167" coordorigin="2689,2325" coordsize="2,5167">
              <v:shape style="position:absolute;left:2689;top:2325;width:2;height:5167" coordorigin="2689,2325" coordsize="0,5167" path="m2689,7492l2689,2325e" filled="f" stroked="t" strokeweight=".628503pt" strokecolor="#B9B9B9">
                <v:path arrowok="t"/>
              </v:shape>
            </v:group>
            <v:group style="position:absolute;left:13329;top:2325;width:2;height:5210" coordorigin="13329,2325" coordsize="2,5210">
              <v:shape style="position:absolute;left:13329;top:2325;width:2;height:5210" coordorigin="13329,2325" coordsize="0,5210" path="m13329,7535l13329,2325e" filled="f" stroked="t" strokeweight=".628503pt" strokecolor="#878787">
                <v:path arrowok="t"/>
              </v:shape>
            </v:group>
            <v:group style="position:absolute;left:11764;top:2325;width:2;height:5210" coordorigin="11764,2325" coordsize="2,5210">
              <v:shape style="position:absolute;left:11764;top:2325;width:2;height:5210" coordorigin="11764,2325" coordsize="0,5210" path="m11764,7535l11764,2325e" filled="f" stroked="t" strokeweight=".628503pt" strokecolor="#878787">
                <v:path arrowok="t"/>
              </v:shape>
            </v:group>
            <v:group style="position:absolute;left:10198;top:2325;width:2;height:5210" coordorigin="10198,2325" coordsize="2,5210">
              <v:shape style="position:absolute;left:10198;top:2325;width:2;height:5210" coordorigin="10198,2325" coordsize="0,5210" path="m10198,7535l10198,2325e" filled="f" stroked="t" strokeweight=".628503pt" strokecolor="#878787">
                <v:path arrowok="t"/>
              </v:shape>
            </v:group>
            <v:group style="position:absolute;left:8634;top:2325;width:2;height:5210" coordorigin="8634,2325" coordsize="2,5210">
              <v:shape style="position:absolute;left:8634;top:2325;width:2;height:5210" coordorigin="8634,2325" coordsize="0,5210" path="m8634,7535l8634,2325e" filled="f" stroked="t" strokeweight=".628503pt" strokecolor="#878787">
                <v:path arrowok="t"/>
              </v:shape>
            </v:group>
            <v:group style="position:absolute;left:7070;top:2325;width:2;height:5210" coordorigin="7070,2325" coordsize="2,5210">
              <v:shape style="position:absolute;left:7070;top:2325;width:2;height:5210" coordorigin="7070,2325" coordsize="0,5210" path="m7070,7535l7070,2325e" filled="f" stroked="t" strokeweight=".628503pt" strokecolor="#878787">
                <v:path arrowok="t"/>
              </v:shape>
            </v:group>
            <v:group style="position:absolute;left:5505;top:2325;width:2;height:5210" coordorigin="5505,2325" coordsize="2,5210">
              <v:shape style="position:absolute;left:5505;top:2325;width:2;height:5210" coordorigin="5505,2325" coordsize="0,5210" path="m5505,7535l5505,2325e" filled="f" stroked="t" strokeweight=".628503pt" strokecolor="#878787">
                <v:path arrowok="t"/>
              </v:shape>
            </v:group>
            <v:group style="position:absolute;left:3940;top:2325;width:2;height:5210" coordorigin="3940,2325" coordsize="2,5210">
              <v:shape style="position:absolute;left:3940;top:2325;width:2;height:5210" coordorigin="3940,2325" coordsize="0,5210" path="m3940,7535l3940,2325e" filled="f" stroked="t" strokeweight=".628503pt" strokecolor="#878787">
                <v:path arrowok="t"/>
              </v:shape>
            </v:group>
            <v:group style="position:absolute;left:3309;top:2620;width:2;height:9620" coordorigin="3309,2620" coordsize="2,9620">
              <v:shape style="position:absolute;left:3309;top:2620;width:2;height:9620" coordorigin="3309,2620" coordsize="0,9620" path="m3309,12240l3309,2620e" filled="f" stroked="t" strokeweight="1.006005pt" strokecolor="#878787">
                <v:path arrowok="t"/>
              </v:shape>
            </v:group>
            <v:group style="position:absolute;left:2376;top:2324;width:2;height:5210" coordorigin="2376,2324" coordsize="2,5210">
              <v:shape style="position:absolute;left:2376;top:2324;width:2;height:5210" coordorigin="2376,2324" coordsize="0,5210" path="m2376,7535l2376,2324e" filled="f" stroked="t" strokeweight=".628931pt" strokecolor="#878787">
                <v:path arrowok="t"/>
              </v:shape>
            </v:group>
            <v:group style="position:absolute;left:2337;top:7489;width:10993;height:2" coordorigin="2337,7489" coordsize="10993,2">
              <v:shape style="position:absolute;left:2337;top:7489;width:10993;height:2" coordorigin="2337,7489" coordsize="10993,0" path="m2337,7489l13329,7489e" filled="f" stroked="t" strokeweight=".848658pt" strokecolor="#878787">
                <v:path arrowok="t"/>
              </v:shape>
            </v:group>
            <v:group style="position:absolute;left:2337;top:6622;width:39;height:9" coordorigin="2337,6622" coordsize="39,9">
              <v:shape style="position:absolute;left:2337;top:6622;width:39;height:9" coordorigin="2337,6622" coordsize="39,9" path="m2336,6626l2377,6626e" filled="f" stroked="t" strokeweight=".626366pt" strokecolor="#878787">
                <v:path arrowok="t"/>
              </v:shape>
            </v:group>
            <v:group style="position:absolute;left:1909;top:4759;width:5481;height:2" coordorigin="1909,4759" coordsize="5481,2">
              <v:shape style="position:absolute;left:1909;top:4759;width:5481;height:2" coordorigin="1909,4759" coordsize="5481,0" path="m1909,4759l7390,4759e" filled="f" stroked="t" strokeweight=".325595pt" strokecolor="#878787">
                <v:path arrowok="t"/>
              </v:shape>
            </v:group>
            <v:group style="position:absolute;left:2371;top:7491;width:9;height:39" coordorigin="2371,7491" coordsize="9,39">
              <v:shape style="position:absolute;left:2371;top:7491;width:9;height:39" coordorigin="2371,7491" coordsize="9,39" path="m2370,7511l2380,7511e" filled="f" stroked="t" strokeweight="2.131923pt" strokecolor="#878787">
                <v:path arrowok="t"/>
              </v:shape>
            </v:group>
            <v:group style="position:absolute;left:3935;top:7491;width:9;height:39" coordorigin="3935,7491" coordsize="9,39">
              <v:shape style="position:absolute;left:3935;top:7491;width:9;height:39" coordorigin="3935,7491" coordsize="9,39" path="m3934,7511l3945,7511e" filled="f" stroked="t" strokeweight="2.131923pt" strokecolor="#878787">
                <v:path arrowok="t"/>
              </v:shape>
            </v:group>
            <v:group style="position:absolute;left:5501;top:7491;width:9;height:39" coordorigin="5501,7491" coordsize="9,39">
              <v:shape style="position:absolute;left:5501;top:7491;width:9;height:39" coordorigin="5501,7491" coordsize="9,39" path="m5500,7511l5511,7511e" filled="f" stroked="t" strokeweight="2.131923pt" strokecolor="#878787">
                <v:path arrowok="t"/>
              </v:shape>
            </v:group>
            <v:group style="position:absolute;left:7065;top:7491;width:9;height:39" coordorigin="7065,7491" coordsize="9,39">
              <v:shape style="position:absolute;left:7065;top:7491;width:9;height:39" coordorigin="7065,7491" coordsize="9,39" path="m7064,7511l7075,7511e" filled="f" stroked="t" strokeweight="2.131923pt" strokecolor="#878787">
                <v:path arrowok="t"/>
              </v:shape>
            </v:group>
            <v:group style="position:absolute;left:8630;top:7491;width:9;height:39" coordorigin="8630,7491" coordsize="9,39">
              <v:shape style="position:absolute;left:8630;top:7491;width:9;height:39" coordorigin="8630,7491" coordsize="9,39" path="m8629,7511l8639,7511e" filled="f" stroked="t" strokeweight="2.131923pt" strokecolor="#878787">
                <v:path arrowok="t"/>
              </v:shape>
            </v:group>
            <v:group style="position:absolute;left:10194;top:7491;width:9;height:39" coordorigin="10194,7491" coordsize="9,39">
              <v:shape style="position:absolute;left:10194;top:7491;width:9;height:39" coordorigin="10194,7491" coordsize="9,39" path="m10193,7511l10204,7511e" filled="f" stroked="t" strokeweight="2.131923pt" strokecolor="#878787">
                <v:path arrowok="t"/>
              </v:shape>
            </v:group>
            <v:group style="position:absolute;left:11760;top:7491;width:9;height:39" coordorigin="11760,7491" coordsize="9,39">
              <v:shape style="position:absolute;left:11760;top:7491;width:9;height:39" coordorigin="11760,7491" coordsize="9,39" path="m11759,7511l11770,7511e" filled="f" stroked="t" strokeweight="2.131923pt" strokecolor="#878787">
                <v:path arrowok="t"/>
              </v:shape>
            </v:group>
            <v:group style="position:absolute;left:13324;top:7491;width:9;height:39" coordorigin="13324,7491" coordsize="9,39">
              <v:shape style="position:absolute;left:13324;top:7491;width:9;height:39" coordorigin="13324,7491" coordsize="9,39" path="m13323,7511l13334,7511e" filled="f" stroked="t" strokeweight="2.131923pt" strokecolor="#878787">
                <v:path arrowok="t"/>
              </v:shape>
            </v:group>
            <v:group style="position:absolute;left:2376;top:3172;width:8282;height:4327" coordorigin="2376,3172" coordsize="8282,4327">
              <v:shape style="position:absolute;left:2376;top:3172;width:8282;height:4327" coordorigin="2376,3172" coordsize="8282,4327" path="m10415,3209l10291,3209,10275,3172,10399,3172,10415,320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564,3247l10448,3247,10440,3209,10540,3209,10564,324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626,3285l10598,3285,10596,3247,10624,3247,10626,328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667,3435l10641,3435,10633,3397,10626,3397,10602,3285,10628,3285,10644,3360,10652,3360,10660,3397,10667,343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672,3510l10643,3510,10646,3473,10644,3435,10672,3435,10674,3473,10675,3473,10672,351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629,3736l10602,3736,10610,3699,10617,3623,10641,3510,10667,3510,10660,3548,10644,3661,10636,3699,10629,373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624,3774l10597,3774,10598,3736,10624,3736,10624,377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590,3811l10538,3811,10546,3774,10598,3774,10590,381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520,3849l10468,3849,10476,3811,10528,3811,10520,384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457,3887l10398,3887,10405,3849,10473,3849,10457,388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387,3924l10327,3924,10335,3887,10395,3887,10387,392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316,3962l10264,3962,10272,3924,10324,3924,10316,396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246,4000l10187,4000,10195,3962,10254,3962,10246,400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174,4037l10101,4037,10125,4000,10190,4000,10174,403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080,4075l10015,4075,10039,4037,10096,4037,10080,407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10003,4112l9937,4112,9945,4075,10010,4075,10003,411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916,4150l9843,4150,9866,4112,9932,4112,9916,415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829,4188l9734,4188,9758,4150,9838,4150,9829,418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704,4225l9633,4225,9641,4188,9728,4188,9704,422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594,4263l9515,4263,9523,4225,9610,4225,9594,426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477,4301l9404,4301,9412,4263,9501,4263,9477,430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369,4338l9326,4338,9350,4301,9400,4301,9369,433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306,4376l9240,4376,9248,4338,9314,4338,9306,437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204,4413l9154,4413,9178,4376,9228,4376,9204,441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110,4451l9068,4451,9092,4413,9142,4413,9110,445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9051,4489l8953,4489,8960,4451,9056,4451,9051,448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913,4526l8812,4526,8820,4489,8921,4489,8913,452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780,4564l8671,4564,8687,4526,8788,4526,8780,456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639,4602l8530,4602,8546,4564,8655,4564,8639,460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506,4639l8405,4639,8413,4602,8514,4602,8506,463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365,4677l8264,4677,8272,4639,8373,4639,8365,467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242,4714l8176,4714,8184,4677,8250,4677,8242,471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156,4752l8067,4752,8098,4714,8164,4714,8156,475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8062,4790l8004,4790,8012,4752,8078,4752,8062,479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968,4827l7918,4827,7926,4790,8000,4790,7968,482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898,4865l7803,4865,7811,4827,7906,4827,7898,486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762,4903l7631,4903,7639,4865,7770,4865,7762,490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590,4940l7469,4940,7473,4903,7598,4903,7590,494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435,4978l7371,4978,7379,4940,7459,4940,7435,497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349,5015l7261,5015,7285,4978,7373,4978,7349,501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240,5053l7175,5053,7199,5015,7256,5015,7240,505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154,5091l7075,5091,7083,5053,7170,5053,7154,509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7019,5128l6934,5128,6942,5091,7043,5091,7019,512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902,5166l6801,5166,6809,5128,6910,5128,6902,516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769,5204l6652,5204,6675,5166,6793,5166,6769,520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637,5241l6550,5241,6558,5204,6644,5204,6637,524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527,5279l6440,5279,6449,5241,6551,5241,6527,527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410,5317l6323,5317,6331,5279,6433,5279,6410,531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291,5354l6168,5354,6176,5317,6299,5317,6291,535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6119,5392l5996,5392,6004,5354,6135,5354,6119,539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955,5429l5846,5429,5869,5392,5963,5392,5955,542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815,5467l5728,5467,5752,5429,5839,5429,5815,546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706,5505l5627,5505,5635,5467,5721,5467,5706,550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588,5542l5501,5542,5525,5505,5612,5505,5588,554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471,5580l5384,5580,5408,5542,5495,5542,5471,558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361,5618l5282,5618,5290,5580,5377,5580,5361,561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244,5655l5157,5655,5173,5618,5260,5618,5244,565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127,5693l5056,5693,5063,5655,5150,5655,5127,569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5009,5730l4938,5730,4946,5693,5033,5693,5009,573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915,5768l4829,5768,4836,5730,4923,5730,4915,576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782,5806l4718,5806,4726,5768,4806,5768,4782,580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674,5843l4632,5843,4640,5806,4706,5806,4674,584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612,5881l4546,5881,4553,5843,4619,5843,4612,588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510,5919l4460,5919,4468,5881,4533,5881,4510,591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416,5956l4374,5956,4381,5919,4447,5919,4416,595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353,5994l4281,5994,4288,5956,4361,5956,4353,599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259,6031l4171,6031,4194,5994,4282,5994,4259,603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165,6069l4085,6069,4108,6031,4173,6031,4165,606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4063,6107l3991,6107,3999,6069,4079,6069,4063,610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969,6144l3889,6144,3905,6107,3977,6107,3969,614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868,6182l3795,6182,3803,6144,3883,6144,3868,618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774,6220l3686,6220,3709,6182,3797,6182,3774,622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656,6257l3600,6257,3623,6220,3680,6220,3656,625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578,6295l3511,6295,3535,6257,3586,6257,3578,629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518,6332l3464,6332,3472,6295,3526,6295,3518,633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456,6370l3385,6370,3417,6332,3463,6332,3456,637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401,6408l3339,6408,3362,6370,3409,6370,3401,640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346,6445l3284,6445,3300,6408,3354,6408,3346,644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291,6483l3221,6483,3245,6445,3315,6445,3291,648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229,6521l3182,6521,3190,6483,3236,6483,3229,652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174,6558l3127,6558,3134,6521,3182,6521,3174,655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120,6596l3072,6596,3096,6558,3144,6558,3120,659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065,6634l3025,6634,3041,6596,3081,6596,3065,663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3026,6671l2986,6671,3009,6634,3034,6634,3026,667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979,6709l2931,6709,2955,6671,2995,6671,2979,670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924,6746l2876,6746,2892,6709,2940,6709,2924,6746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885,6784l2837,6784,2845,6746,2893,6746,2885,6784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830,6822l2790,6822,2806,6784,2854,6784,2830,682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785,6859l2734,6859,2757,6822,2789,6822,2785,6859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746,6897l2718,6897,2726,6859,2762,6859,2746,689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715,6935l2679,6935,2687,6897,2738,6897,2715,6935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683,6972l2648,6972,2655,6935,2707,6935,2683,6972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652,7010l2593,7010,2617,6972,2676,6972,2652,7010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613,7047l2578,7047,2581,7010,2621,7010,2613,7047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569,7123l2536,7123,2552,7085,2559,7085,2567,7047,2592,7047,2576,7085,2569,712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537,7198l2504,7198,2528,7123,2561,7123,2553,7160,2545,7160,2537,7198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506,7273l2473,7273,2497,7198,2529,7198,2521,7236,2514,7236,2506,7273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482,7311l2450,7311,2466,7273,2490,7273,2482,731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412,7461l2392,7461,2392,7448,2403,7424,2411,7386,2418,7386,2434,7348,2442,7311,2475,7311,2467,7348,2459,7348,2443,7386,2435,7424,2428,7424,2412,7461e" filled="t" fillcolor="#4A7EBB" stroked="f">
                <v:path arrowok="t"/>
                <v:fill/>
              </v:shape>
              <v:shape style="position:absolute;left:2376;top:3172;width:8282;height:4327" coordorigin="2376,3172" coordsize="8282,4327" path="m2401,7499l2392,7499,2392,7461,2404,7461,2401,7499e" filled="t" fillcolor="#4A7EBB" stroked="f">
                <v:path arrowok="t"/>
                <v:fill/>
              </v:shape>
            </v:group>
            <v:group style="position:absolute;left:2376;top:3172;width:8283;height:4332" coordorigin="2376,3172" coordsize="8283,4332">
              <v:shape style="position:absolute;left:2376;top:3172;width:8283;height:4332" coordorigin="2376,3172" coordsize="8283,4332" path="m2392,7457l2395,7451,2403,7434,2411,7417,2418,7400,2426,7382,2434,7365,2442,7348,2450,7331,2458,7313,2466,7296,2473,7279,2481,7262,2489,7245,2497,7227,2504,7210,2512,7193,2520,7176,2528,7158,2536,7141,2544,7124,2552,7107,2559,7090,2567,7073,2571,7064,2573,7059,2575,7054,2578,7050,2581,7047,2586,7043,2593,7035,2601,7026,2609,7017,2617,7009,2624,7000,2632,6991,2640,6983,2648,6974,2655,6966,2663,6957,2671,6948,2679,6940,2687,6931,2695,6922,2703,6914,2711,6905,2718,6897,2726,6888,2734,6880,2741,6871,2749,6862,2757,6854,2765,6845,2769,6841,2773,6836,2774,6836,2774,6835,2774,6835,2778,6832,2783,6829,2790,6823,2798,6817,2806,6811,2814,6805,2821,6799,2829,6793,2837,6787,2845,6781,2853,6775,2861,6769,2869,6763,2876,6757,2884,6751,2892,6745,2900,6738,2908,6732,2915,6726,2923,6720,2931,6714,2939,6708,2947,6702,2955,6696,2962,6690,2970,6684,2978,6678,2986,6672,2994,6666,3002,6660,3009,6654,3017,6648,3025,6642,3033,6636,3041,6630,3048,6624,3056,6618,3064,6612,3072,6606,3080,6600,3088,6594,3096,6588,3103,6582,3111,6576,3119,6570,3127,6564,3134,6558,3142,6551,3150,6545,3158,6539,3166,6533,3174,6528,3182,6523,3190,6518,3198,6512,3206,6507,3214,6502,3221,6497,3229,6492,3237,6486,3245,6481,3253,6476,3261,6471,3268,6466,3276,6461,3284,6456,3292,6450,3300,6445,3307,6440,3315,6435,3323,6430,3331,6424,3339,6419,3347,6414,3355,6409,3362,6404,3370,6399,3378,6393,3385,6389,3393,6383,3401,6378,3409,6373,3417,6367,3425,6363,3433,6357,3441,6352,3449,6347,3456,6342,3464,6337,3472,6332,3479,6326,3487,6321,3495,6316,3503,6311,3511,6306,3519,6300,3527,6295,3535,6290,3543,6285,3550,6280,3553,6278,3558,6275,3559,6274,3560,6274,3560,6273,3564,6272,3569,6270,3576,6267,3584,6264,3592,6261,3600,6258,3607,6255,3615,6252,3623,6249,3631,6246,3639,6243,3647,6240,3654,6237,3662,6234,3670,6231,3678,6228,3686,6225,3694,6222,3701,6219,3709,6216,3717,6213,3725,6210,3733,6207,3740,6204,3748,6201,3756,6198,3764,6195,3772,6192,3780,6189,3788,6186,3795,6183,3803,6180,3811,6177,3819,6174,3826,6171,3834,6168,3842,6165,3850,6162,3858,6159,3866,6156,3874,6153,3882,6150,3889,6147,3897,6144,3905,6141,3912,6138,3920,6135,3928,6132,3936,6129,3944,6126,3952,6123,3960,6120,3968,6116,3975,6113,3983,6110,3991,6107,3999,6104,4006,6101,4014,6098,4022,6095,4030,6092,4038,6089,4046,6086,4054,6083,4061,6080,4069,6077,4077,6074,4085,6071,4093,6068,4100,6065,4108,6062,4116,6059,4124,6056,4132,6053,4139,6050,4147,6047,4155,6044,4163,6041,4171,6038,4179,6035,4187,6032,4194,6029,4202,6026,4210,6023,4218,6020,4225,6017,4233,6014,4241,6011,4249,6008,4257,6005,4265,6002,4273,5999,4281,5996,4288,5993,4296,5990,4304,5987,4311,5984,4319,5981,4327,5978,4335,5975,4343,5972,4350,5969,4358,5965,4366,5962,4374,5958,4381,5955,4389,5952,4397,5948,4405,5945,4413,5941,4421,5938,4429,5934,4436,5931,4444,5928,4452,5924,4460,5920,4468,5917,4475,5914,4483,5910,4491,5907,4499,5904,4507,5900,4515,5896,4522,5893,4530,5890,4538,5886,4546,5883,4553,5879,4561,5876,4569,5872,4577,5869,4585,5866,4593,5862,4601,5859,4609,5855,4616,5852,4624,5848,4632,5845,4640,5841,4647,5838,4655,5835,4663,5831,4671,5828,4679,5824,4687,5821,4694,5817,4702,5814,4710,5811,4718,5807,4726,5803,4734,5800,4743,5797,4750,5794,4758,5792,4766,5789,4774,5786,4781,5784,4790,5782,4797,5779,4805,5776,4813,5774,4821,5771,4829,5768,4836,5766,4845,5764,4852,5761,4860,5758,4868,5756,4876,5753,4883,5750,4891,5748,4899,5745,4907,5743,4915,5740,4922,5738,4931,5735,4938,5732,4946,5730,4954,5727,4962,5725,4969,5722,4977,5720,4985,5717,4993,5714,5001,5712,5008,5709,5017,5707,5024,5704,5032,5701,5040,5699,5048,5696,5056,5694,5063,5691,5071,5689,5079,5686,5087,5683,5094,5681,5103,5678,5110,5675,5118,5673,5126,5671,5134,5668,5142,5665,5150,5663,5157,5660,5165,5657,5173,5655,5181,5653,5189,5650,5196,5647,5204,5645,5212,5642,5220,5639,5228,5637,5236,5634,5243,5632,5251,5629,5259,5627,5267,5624,5275,5621,5282,5619,5290,5616,5298,5614,5306,5611,5314,5609,5322,5606,5329,5603,5337,5601,5345,5598,5353,5595,5361,5593,5368,5590,5376,5588,5384,5585,5392,5583,5400,5580,5408,5577,5415,5575,5423,5572,5431,5570,5439,5567,5447,5564,5455,5562,5462,5559,5470,5557,5478,5554,5486,5552,5494,5549,5501,5546,5509,5544,5517,5541,5525,5539,5533,5536,5541,5534,5549,5531,5556,5528,5564,5526,5572,5523,5580,5520,5587,5518,5595,5516,5603,5513,5611,5510,5619,5508,5627,5505,5635,5502,5642,5500,5650,5498,5658,5495,5666,5492,5674,5490,5681,5487,5689,5484,5697,5482,5705,5479,5713,5477,5721,5474,5728,5472,5736,5469,5744,5466,5752,5464,5760,5461,5768,5459,5775,5456,5783,5453,5791,5451,5799,5448,5807,5446,5814,5443,5822,5441,5830,5438,5838,5435,5846,5433,5854,5430,5862,5428,5869,5425,5877,5423,5885,5420,5893,5417,5900,5415,5908,5412,5917,5410,5925,5408,5933,5407,5941,5405,5949,5403,5957,5402,5965,5400,5972,5398,5980,5396,5988,5395,5996,5393,6004,5391,6011,5390,6019,5388,6027,5386,6035,5384,6043,5383,6051,5381,6059,5379,6066,5377,6074,5376,6082,5374,6090,5372,6097,5370,6105,5369,6113,5367,6121,5365,6129,5364,6137,5362,6145,5360,6152,5358,6160,5357,6168,5355,6176,5353,6184,5352,6191,5350,6199,5348,6207,5346,6215,5345,6223,5343,6230,5341,6238,5339,6246,5338,6254,5336,6262,5334,6270,5333,6278,5331,6285,5329,6293,5327,6301,5326,6308,5323,6315,5321,6323,5318,6331,5316,6339,5313,6347,5310,6354,5308,6362,5305,6370,5303,6378,5300,6385,5298,6394,5295,6401,5292,6409,5290,6417,5287,6425,5285,6433,5282,6440,5280,6449,5277,6456,5274,6464,5272,6472,5269,6479,5267,6487,5264,6495,5262,6503,5259,6511,5256,6519,5254,6526,5251,6535,5248,6542,5246,6550,5244,6558,5241,6566,5238,6573,5236,6581,5233,6589,5230,6597,5228,6605,5225,6612,5223,6621,5220,6628,5218,6636,5215,6644,5212,6652,5210,6660,5207,6667,5205,6675,5202,6683,5199,6691,5197,6699,5195,6707,5192,6715,5190,6723,5188,6731,5186,6738,5184,6746,5182,6754,5180,6762,5177,6770,5175,6778,5173,6785,5171,6793,5169,6801,5167,6809,5164,6817,5162,6825,5160,6832,5158,6840,5156,6848,5154,6856,5152,6864,5149,6871,5147,6879,5145,6887,5143,6895,5141,6903,5139,6911,5137,6919,5134,6926,5132,6934,5130,6942,5128,6950,5126,6957,5123,6965,5122,6973,5119,6981,5117,6989,5115,6997,5113,7005,5111,7013,5108,7020,5107,7028,5104,7036,5102,7043,5100,7051,5098,7059,5096,7067,5093,7075,5091,7083,5089,7089,5087,7097,5084,7105,5081,7113,5078,7120,5075,7128,5072,7136,5069,7144,5066,7152,5063,7160,5060,7168,5057,7175,5053,7183,5050,7191,5047,7199,5044,7207,5041,7214,5038,7222,5035,7230,5032,7238,5029,7246,5026,7254,5023,7261,5020,7269,5017,7277,5014,7285,5011,7293,5008,7301,5005,7308,5002,7316,4999,7324,4996,7332,4993,7340,4990,7347,4987,7355,4984,7363,4981,7371,4978,7379,4975,7387,4972,7395,4969,7402,4966,7410,4963,7418,4960,7426,4957,7433,4954,7441,4951,7449,4948,7457,4945,7465,4942,7469,4940,7473,4939,7483,4936,7490,4935,7498,4933,7506,4932,7514,4930,7521,4928,7529,4926,7537,4924,7545,4923,7553,4921,7561,4920,7568,4918,7577,4916,7584,4914,7592,4912,7600,4911,7608,4909,7615,4907,7623,4906,7631,4904,7639,4902,7647,4900,7655,4899,7663,4897,7670,4895,7678,4894,7686,4892,7694,4890,7701,4888,7709,4887,7717,4885,7725,4883,7733,4882,7741,4880,7748,4878,7756,4876,7764,4875,7772,4873,7780,4871,7788,4869,7795,4868,7803,4866,7811,4864,7819,4863,7826,4861,7835,4859,7842,4857,7850,4856,7858,4854,7862,4853,7866,4852,7864,4853,7868,4851,7871,4850,7879,4846,7887,4843,7895,4839,7902,4836,7910,4832,7918,4829,7926,4825,7934,4822,7942,4819,7949,4815,7957,4812,7965,4808,7973,4805,7981,4801,7988,4798,7996,4795,8004,4791,8012,4787,8020,4784,8028,4781,8036,4777,8043,4774,8051,4771,8059,4767,8067,4763,8074,4760,8082,4757,8090,4753,8098,4750,8106,4746,8114,4743,8122,4739,8129,4736,8137,4733,8145,4729,8153,4726,8161,4722,8168,4719,8176,4715,8184,4712,8192,4708,8200,4705,8208,4702,8216,4698,8223,4695,8231,4691,8239,4688,8247,4684,8250,4682,8255,4681,8255,4681,8256,4680,8256,4680,8264,4678,8272,4676,8280,4674,8288,4672,8296,4669,8303,4667,8311,4665,8319,4663,8327,4661,8335,4659,8342,4657,8350,4654,8358,4652,8366,4650,8374,4648,8382,4646,8390,4644,8397,4641,8405,4639,8413,4637,8421,4635,8429,4633,8436,4631,8444,4629,8452,4626,8460,4624,8468,4622,8475,4620,8483,4618,8491,4616,8499,4614,8507,4611,8515,4609,8523,4607,8530,4605,8538,4603,8546,4600,8554,4599,8561,4596,8569,4594,8577,4592,8585,4590,8593,4588,8601,4585,8609,4584,8616,4581,8624,4579,8632,4577,8640,4575,8647,4573,8655,4570,8663,4568,8671,4566,8679,4564,8687,4562,8695,4560,8702,4558,8710,4555,8718,4553,8726,4551,8734,4549,8741,4547,8749,4545,8757,4543,8765,4540,8773,4538,8781,4536,8788,4534,8796,4532,8804,4530,8812,4527,8820,4525,8828,4523,8835,4521,8843,4519,8851,4517,8859,4515,8867,4512,8874,4510,8882,4508,8890,4506,8898,4504,8906,4501,8914,4499,8922,4497,8929,4495,8937,4493,8945,4491,8953,4489,8960,4486,8968,4484,8976,4482,8984,4480,8992,4478,9000,4476,9008,4474,9015,4471,9023,4469,9031,4467,9039,4465,9041,4464,9045,4462,9053,4459,9060,4455,9068,4452,9076,4448,9084,4445,9092,4442,9100,4438,9107,4435,9115,4431,9123,4428,9131,4424,9139,4421,9147,4418,9154,4414,9162,4410,9170,4407,9178,4404,9185,4400,9193,4397,9201,4393,9209,4390,9217,4386,9225,4383,9233,4380,9240,4376,9248,4373,9256,4369,9264,4366,9271,4362,9279,4359,9287,4355,9295,4352,9303,4348,9311,4345,9319,4342,9326,4338,9334,4335,9342,4331,9350,4328,9358,4324,9365,4321,9373,4317,9381,4314,9389,4311,9397,4307,9404,4304,9412,4300,9420,4297,9428,4293,9437,4290,9445,4288,9453,4285,9461,4282,9469,4280,9476,4278,9484,4275,9492,4272,9500,4270,9508,4267,9515,4264,9523,4262,9531,4260,9539,4257,9547,4254,9555,4252,9562,4249,9570,4246,9578,4244,9586,4241,9594,4239,9601,4236,9609,4234,9617,4231,9625,4228,9633,4226,9641,4223,9648,4221,9656,4218,9664,4216,9672,4213,9680,4210,9687,4208,9695,4205,9703,4203,9711,4200,9719,4197,9727,4195,9734,4192,9742,4190,9750,4187,9758,4184,9766,4182,9774,4179,9781,4177,9789,4174,9797,4171,9805,4169,9813,4166,9820,4164,9827,4161,9835,4158,9843,4154,9851,4150,9859,4147,9866,4144,9874,4140,9882,4137,9890,4133,9898,4130,9905,4126,9913,4123,9921,4120,9929,4116,9937,4113,9945,4109,9953,4106,9960,4102,9968,4099,9976,4095,9984,4092,9991,4089,9999,4085,10007,4082,10015,4078,10023,4075,10031,4071,10039,4068,10047,4064,10054,4061,10062,4057,10070,4054,10077,4051,10085,4047,10093,4044,10101,4040,10109,4037,10117,4033,10125,4030,10132,4027,10140,4023,10148,4019,10156,4016,10164,4013,10171,4009,10179,4006,10187,4003,10195,3999,10203,3995,10211,3992,10218,3988,10225,3984,10233,3980,10241,3975,10248,3971,10256,3967,10264,3963,10272,3958,10280,3954,10288,3949,10296,3945,10304,3941,10311,3937,10319,3933,10327,3928,10335,3924,10342,3919,10350,3915,10358,3911,10366,3907,10374,3902,10382,3898,10390,3893,10398,3889,10405,3885,10413,3881,10421,3876,10429,3872,10436,3868,10444,3863,10452,3859,10460,3855,10468,3851,10476,3846,10483,3842,10491,3838,10499,3833,10507,3829,10515,3825,10523,3820,10530,3816,10538,3812,10546,3808,10554,3803,10562,3799,10569,3794,10577,3790,10585,3786,10593,3782,10594,3781,10595,3781,10596,3781,10597,3780,10601,3779,10597,3781,10600,3779,10594,3784,10596,3782,10594,3786,10595,3782,10596,3778,10597,3774,10598,3768,10600,3756,10601,3750,10602,3744,10610,3701,10617,3658,10625,3615,10633,3572,10641,3528,10643,3517,10646,3506,10648,3495,10649,3487,10649,3489,10647,3481,10648,3483,10646,3475,10644,3469,10641,3461,10633,3430,10626,3399,10618,3368,10610,3338,10602,3307,10600,3298,10598,3289,10596,3282,10595,3279,10595,3277,10597,3282,10596,3280,10603,3284,10601,3284,10604,3284,10602,3284,10600,3284,10598,3284,10597,3284,10596,3284,10589,3282,10581,3280,10573,3278,10565,3276,10557,3274,10549,3273,10541,3271,10534,3269,10526,3267,10518,3265,10510,3263,10502,3261,10495,3259,10487,3257,10479,3255,10471,3253,10463,3251,10455,3250,10448,3248,10440,3246,10432,3244,10424,3242,10416,3240,10408,3238,10401,3236,10393,3234,10385,3232,10377,3230,10369,3229,10361,3227,10354,3225,10346,3223,10338,3221,10330,3219,10322,3217,10315,3215,10307,3213,10299,3211,10291,3209,10283,3207,10275,3206,10268,3204,10260,3202,10252,3200,10245,3198,10240,3191,10242,3183,10244,3176,10251,3172,10259,3174,10266,3175,10274,3177,10282,3179,10290,3181,10298,3183,10305,3185,10313,3187,10321,3189,10329,3191,10336,3192,10345,3195,10352,3197,10360,3198,10368,3200,10376,3202,10384,3204,10392,3206,10399,3208,10407,3210,10415,3212,10422,3213,10430,3215,10438,3218,10446,3219,10454,3221,10462,3223,10470,3225,10478,3227,10486,3229,10493,3231,10501,3233,10509,3235,10516,3236,10524,3238,10532,3241,10540,3242,10548,3244,10556,3246,10564,3248,10571,3250,10580,3252,10587,3254,10595,3256,10603,3258,10600,3257,10600,3257,10602,3257,10606,3257,10608,3258,10611,3258,10614,3259,10615,3262,10617,3264,10626,3292,10628,3300,10636,3331,10644,3362,10652,3392,10660,3423,10667,3453,10669,3460,10672,3468,10674,3476,10674,3476,10675,3477,10675,3478,10675,3487,10676,3487,10676,3488,10675,3489,10675,3500,10672,3511,10670,3523,10667,3533,10660,3577,10652,3619,10644,3662,10636,3706,10629,3749,10627,3754,10627,3760,10624,3773,10624,3778,10623,3784,10621,3789,10620,3793,10620,3794,10620,3796,10618,3797,10617,3799,10616,3801,10614,3803,10612,3804,10609,3805,10608,3805,10607,3806,10606,3806,10605,3806,10603,3806,10606,3805,10598,3810,10590,3814,10583,3818,10575,3823,10567,3827,10559,3831,10551,3835,10543,3840,10536,3844,10528,3848,10520,3853,10512,3857,10504,3861,10496,3866,10489,3870,10481,3874,10473,3879,10465,3883,10457,3887,10450,3892,10442,3896,10434,3900,10426,3904,10418,3909,10410,3913,10402,3917,10395,3922,10387,3926,10379,3930,10371,3934,10364,3939,10356,3943,10348,3948,10340,3952,10332,3956,10324,3960,10316,3965,10308,3969,10301,3973,10293,3978,10285,3982,10277,3986,10270,3990,10262,3995,10254,3999,10246,4004,10238,4008,10230,4012,10222,4017,10214,4020,10206,4024,10198,4027,10190,4031,10182,4034,10174,4038,10167,4041,10159,4044,10151,4048,10144,4051,10136,4055,10128,4058,10120,4062,10112,4065,10104,4068,10096,4072,10088,4076,10080,4079,10073,4082,10065,4086,10057,4089,10050,4092,10042,4096,10034,4100,10026,4103,10018,4106,10010,4110,10003,4113,9995,4117,9987,4120,9979,4124,9971,4127,9963,4130,9956,4134,9948,4137,9940,4141,9932,4144,9924,4148,9916,4151,9909,4155,9901,4158,9893,4161,9885,4165,9877,4168,9869,4172,9862,4175,9854,4179,9846,4182,9838,4186,9829,4190,9821,4192,9814,4195,9806,4197,9798,4200,9790,4202,9782,4205,9774,4208,9766,4210,9759,4213,9751,4216,9743,4218,9735,4220,9728,4223,9720,4226,9712,4228,9704,4231,9696,4234,9688,4236,9680,4238,9673,4241,9665,4244,9657,4246,9649,4249,9641,4252,9634,4254,9626,4257,9618,4259,9610,4262,9602,4264,9594,4267,9587,4270,9579,4272,9571,4275,9563,4277,9555,4280,9547,4282,9540,4285,9532,4288,9524,4290,9516,4293,9508,4295,9501,4298,9493,4301,9485,4303,9477,4306,9469,4308,9461,4311,9453,4313,9446,4316,9439,4318,9431,4322,9424,4325,9416,4328,9408,4332,9400,4336,9392,4339,9384,4342,9376,4346,9369,4349,9361,4352,9353,4356,9345,4360,9338,4363,9330,4366,9322,4370,9314,4373,9306,4377,9298,4380,9290,4384,9283,4387,9275,4390,9267,4394,9259,4397,9251,4401,9244,4404,9236,4408,9228,4411,9220,4415,9212,4418,9204,4421,9197,4425,9189,4428,9181,4432,9173,4435,9165,4439,9157,4442,9150,4446,9142,4449,9134,4453,9126,4456,9118,4459,9110,4463,9103,4466,9095,4470,9087,4473,9079,4477,9071,4480,9063,4483,9056,4487,9051,4489,9046,4491,9038,4493,9030,4495,9023,4497,9015,4500,9007,4502,8999,4504,8991,4506,8983,4508,8976,4511,8968,4512,8960,4515,8952,4517,8944,4519,8937,4521,8929,4523,8921,4526,8913,4527,8905,4530,8897,4532,8889,4534,8882,4536,8874,4538,8866,4541,8858,4543,8851,4545,8843,4547,8835,4549,8827,4551,8819,4553,8811,4556,8803,4558,8796,4560,8788,4562,8780,4564,8772,4566,8765,4568,8757,4571,8749,4573,8741,4575,8733,4577,8725,4579,8717,4581,8710,4584,8702,4586,8694,4588,8686,4590,8678,4592,8671,4594,8663,4597,8655,4599,8647,4601,8639,4603,8631,4605,8624,4607,8616,4609,8608,4612,8600,4614,8592,4616,8584,4618,8577,4620,8569,4622,8561,4625,8553,4627,8545,4629,8538,4631,8529,4633,8522,4635,8514,4637,8506,4640,8498,4642,8490,4644,8483,4646,8475,4648,8467,4650,8459,4652,8452,4655,8444,4657,8436,4659,8428,4661,8420,4663,8412,4666,8404,4667,8396,4670,8389,4672,8381,4674,8373,4676,8365,4678,8358,4681,8350,4682,8342,4685,8334,4687,8326,4689,8318,4691,8311,4693,8303,4696,8295,4698,8287,4700,8250,4713,8242,4716,8234,4719,8226,4723,8219,4726,8211,4730,8203,4733,8195,4737,8187,4740,8179,4743,8171,4747,8164,4750,8156,4754,8148,4757,8140,4761,8133,4764,8125,4768,8117,4771,8109,4775,8101,4778,8093,4781,8085,4785,8078,4788,8070,4792,8062,4795,8054,4799,8046,4802,8039,4806,8031,4809,8023,4812,8015,4816,8007,4819,8000,4823,7992,4826,7984,4830,7976,4833,7968,4836,7960,4840,7952,4844,7945,4847,7937,4850,7929,4854,7921,4857,7913,4860,7906,4864,7898,4868,7890,4871,7883,4874,7878,4876,7874,4878,7873,4878,7872,4879,7872,4879,7868,4880,7864,4880,7856,4882,7848,4884,7840,4886,7833,4887,7825,4889,7817,4891,7809,4892,7801,4894,7794,4896,7786,4898,7778,4899,7770,4901,7762,4903,7754,4904,7746,4906,7739,4908,7731,4910,7723,4911,7715,4913,7708,4915,7700,4917,7692,4918,7684,4920,7676,4922,7668,4923,7660,4925,7653,4927,7645,4929,7637,4930,7629,4932,7621,4934,7614,4935,7606,4937,7598,4939,7590,4941,7582,4942,7575,4944,7567,4946,7559,4947,7551,4949,7543,4951,7535,4953,7527,4955,7520,4956,7512,4958,7504,4959,7496,4961,7488,4963,7482,4964,7479,4965,7475,4967,7467,4970,7459,4973,7451,4976,7443,4979,7435,4982,7428,4985,7420,4988,7412,4991,7404,4994,7396,4997,7389,5000,7381,5003,7373,5006,7365,5009,7357,5012,7349,5015,7342,5019,7334,5022,7326,5025,7318,5028,7310,5031,7302,5034,7295,5037,7287,5040,7279,5043,7271,5046,7263,5049,7256,5052,7248,5055,7240,5058,7232,5061,7224,5064,7216,5067,7208,5070,7201,5073,7193,5076,7185,5079,7177,5082,7170,5085,7162,5088,7154,5091,7146,5094,7138,5097,7130,5100,7122,5103,7115,5106,7107,5109,7099,5112,7090,5115,7082,5117,7074,5119,7067,5122,7059,5124,7051,5126,7043,5128,7035,5130,7027,5133,7019,5135,7012,5137,7004,5139,6996,5141,6988,5143,6980,5145,6973,5148,6965,5150,6957,5152,6949,5154,6941,5156,6934,5158,6926,5160,6918,5163,6910,5165,6902,5167,6894,5169,6886,5171,6879,5173,6871,5175,6863,5178,6855,5180,6848,5182,6840,5184,6832,5186,6824,5189,6816,5190,6808,5193,6800,5195,6793,5197,6785,5199,6777,5201,6769,5204,6761,5206,6753,5208,6746,5210,6738,5212,6730,5214,6722,5216,6714,5219,6707,5221,6699,5223,6692,5225,6684,5228,6676,5230,6668,5233,6660,5236,6652,5238,6644,5241,6637,5243,6629,5246,6621,5248,6613,5251,6606,5254,6598,5256,6590,5259,6582,5262,6574,5264,6566,5266,6558,5269,6551,5272,6543,5274,6535,5277,6527,5280,6520,5282,6512,5285,6504,5287,6496,5290,6488,5292,6480,5295,6472,5298,6465,5300,6457,5303,6449,5305,6441,5308,6433,5310,6426,5313,6418,5316,6410,5318,6402,5321,6394,5323,6386,5326,6379,5329,6371,5331,6363,5334,6355,5336,6347,5339,6339,5341,6332,5344,6324,5347,6316,5349,6307,5352,6299,5354,6291,5356,6284,5357,6276,5359,6268,5361,6260,5362,6252,5364,6244,5366,6236,5368,6228,5370,6221,5371,6213,5373,6205,5374,6197,5376,6190,5378,6182,5380,6174,5382,6166,5383,6158,5385,6150,5387,6142,5388,6135,5390,6127,5392,6119,5394,6111,5395,6103,5397,6096,5399,6088,5400,6080,5402,6072,5404,6064,5406,6057,5407,6049,5409,6041,5411,6033,5412,6025,5414,6017,5416,6009,5418,6002,5419,5994,5421,5986,5423,5979,5425,5970,5426,5963,5428,5955,5430,5947,5431,5939,5433,5931,5435,5923,5437,5917,5438,5909,5440,5901,5443,5894,5446,5886,5448,5878,5451,5870,5453,5862,5456,5854,5458,5846,5461,5839,5464,5831,5466,5823,5469,5815,5472,5808,5474,5800,5477,5792,5479,5784,5482,5776,5484,5768,5487,5760,5490,5753,5492,5745,5495,5737,5497,5729,5500,5721,5502,5714,5505,5706,5508,5698,5510,5690,5513,5682,5515,5674,5518,5667,5520,5659,5523,5651,5526,5643,5528,5635,5531,5627,5534,5620,5536,5612,5539,5604,5541,5596,5544,5588,5546,5581,5549,5573,5552,5565,5554,5557,5557,5549,5559,5541,5562,5533,5564,5526,5567,5518,5570,5510,5572,5502,5575,5495,5577,5487,5580,5479,5583,5471,5585,5463,5588,5455,5590,5447,5593,5440,5595,5432,5598,5424,5601,5416,5603,5409,5606,5401,5609,5393,5611,5385,5613,5377,5616,5369,5619,5361,5621,5354,5624,5346,5627,5338,5629,5330,5631,5322,5634,5315,5637,5307,5639,5299,5642,5291,5645,5283,5647,5275,5650,5267,5652,5260,5655,5252,5657,5244,5660,5236,5663,5228,5665,5221,5668,5213,5670,5205,5673,5197,5675,5189,5678,5181,5681,5174,5683,5166,5686,5158,5688,5150,5691,5142,5694,5134,5696,5127,5699,5119,5701,5111,5704,5103,5706,5095,5709,5088,5712,5080,5714,5072,5717,5064,5720,5056,5722,5048,5724,5040,5727,5033,5730,5025,5732,5017,5735,5009,5738,5002,5740,4994,5742,4986,5745,4978,5748,4970,5750,4962,5753,4954,5756,4947,5758,4939,5761,4931,5763,4923,5766,4915,5768,4908,5771,4900,5774,4892,5776,4884,5779,4876,5781,4868,5784,4861,5786,4853,5789,4845,5792,4837,5794,4829,5797,4821,5800,4814,5802,4806,5805,4798,5807,4790,5810,4782,5812,4775,5815,4767,5818,4759,5820,4751,5823,4744,5825,4737,5828,4729,5832,4721,5835,4713,5839,4706,5842,4698,5846,4690,5849,4682,5852,4674,5856,4666,5859,4658,5863,4651,5866,4643,5870,4635,5873,4627,5876,4619,5880,4612,5883,4604,5887,4596,5890,4588,5894,4580,5897,4572,5901,4565,5904,4557,5908,4549,5911,4541,5914,4533,5918,4526,5921,4518,5925,4510,5928,4502,5932,4494,5935,4486,5939,4478,5942,4471,5945,4463,5949,4455,5952,4447,5956,4439,5959,4432,5963,4424,5966,4416,5969,4408,5973,4400,5977,4393,5980,4385,5983,4377,5987,4369,5990,4361,5993,4353,5997,4345,6000,4337,6003,4329,6006,4321,6009,4314,6012,4306,6015,4298,6018,4290,6021,4282,6024,4274,6027,4267,6030,4259,6033,4251,6036,4243,6039,4235,6042,4228,6045,4220,6048,4212,6051,4204,6054,4196,6057,4188,6060,4180,6063,4173,6066,4165,6069,4157,6072,4149,6075,4142,6078,4134,6081,4126,6085,4118,6088,4110,6091,4102,6094,4094,6097,4087,6100,4079,6103,4071,6106,4063,6109,4056,6112,4048,6115,4040,6118,4032,6121,4024,6124,4016,6127,4008,6130,4000,6133,3993,6136,3985,6139,3977,6142,3969,6145,3962,6148,3954,6151,3946,6154,3938,6157,3930,6160,3922,6163,3914,6166,3907,6169,3899,6172,3891,6175,3883,6178,3875,6181,3868,6184,3860,6187,3852,6190,3844,6193,3836,6196,3828,6199,3821,6202,3813,6205,3805,6208,3797,6211,3789,6214,3781,6217,3774,6220,3766,6223,3758,6226,3750,6229,3742,6232,3735,6235,3727,6238,3719,6241,3711,6244,3703,6247,3695,6250,3687,6253,3680,6256,3672,6259,3664,6262,3656,6266,3649,6269,3641,6272,3633,6275,3625,6278,3617,6281,3609,6284,3601,6287,3594,6290,3586,6293,3578,6296,3575,6297,3571,6299,3573,6297,3569,6299,3565,6302,3557,6308,3549,6313,3542,6318,3534,6323,3526,6328,3518,6333,3510,6338,3503,6344,3495,6349,3487,6354,3479,6359,3471,6364,3463,6369,3456,6375,3448,6380,3440,6385,3432,6390,3424,6395,3416,6401,3409,6406,3401,6411,3393,6416,3385,6421,3377,6426,3370,6431,3362,6437,3354,6442,3346,6447,3338,6452,3330,6457,3322,6463,3315,6468,3307,6473,3299,6478,3291,6483,3284,6488,3276,6494,3268,6499,3260,6504,3252,6509,3244,6514,3236,6519,3229,6524,3221,6530,3213,6535,3205,6540,3197,6545,3190,6550,3182,6555,3174,6561,3167,6567,3159,6573,3151,6579,3144,6585,3136,6591,3128,6597,3120,6603,3112,6609,3104,6615,3096,6621,3088,6627,3081,6633,3073,6639,3065,6645,3057,6651,3050,6657,3042,6663,3034,6669,3026,6676,3018,6682,3010,6688,3002,6694,2995,6700,2987,6706,2979,6712,2971,6718,2963,6724,2956,6730,2948,6736,2940,6742,2932,6748,2924,6754,2917,6760,2909,6766,2901,6772,2893,6778,2885,6784,2877,6790,2869,6796,2862,6802,2854,6808,2846,6814,2838,6820,2830,6826,2823,6832,2815,6838,2807,6844,2799,6850,2795,6853,2792,6856,2793,6855,2789,6859,2785,6863,2777,6872,2769,6880,2762,6889,2754,6898,2746,6906,2738,6915,2731,6924,2723,6932,2715,6941,2707,6949,2699,6958,2691,6967,2683,6975,2676,6984,2668,6992,2660,7001,2652,7010,2644,7018,2637,7027,2629,7035,2621,7044,2613,7053,2605,7062,2601,7065,2600,7066,2599,7067,2598,7070,2596,7074,2592,7084,2584,7101,2576,7118,2569,7135,2561,7152,2553,7170,2545,7187,2537,7204,2529,7221,2521,7239,2514,7256,2506,7273,2498,7290,2490,7307,2482,7325,2475,7342,2467,7359,2459,7376,2451,7394,2443,7411,2435,7428,2428,7445,2420,7462,2412,7480,2404,7497,2401,7503e" filled="f" stroked="t" strokeweight=".075309pt" strokecolor="#4A7EBB">
                <v:path arrowok="t"/>
              </v:shape>
            </v:group>
            <v:group style="position:absolute;left:2376;top:3172;width:9058;height:4327" coordorigin="2376,3172" coordsize="9058,4327">
              <v:shape style="position:absolute;left:2376;top:3172;width:9058;height:4327" coordorigin="2376,3172" coordsize="9058,4327" path="m10435,3209l10296,3209,10278,3172,10416,3172,10435,320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603,3247l10473,3247,10455,3209,10594,3209,10603,324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725,3285l10644,3285,10644,3247,10714,3247,10725,328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121,3435l11034,3435,10725,3285,10812,3285,11121,343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201,3473l11121,3473,11111,3435,11192,3435,11201,347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231,3510l11198,3510,11194,3473,11224,3473,11231,351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05,3736l11384,3736,11283,3623,11249,3548,11216,3510,11237,3510,11372,3661,11405,373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36,3774l11402,3774,11393,3736,11433,3736,11436,377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2,3811l11415,3811,11415,3774,11442,3774,11442,381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4,3849l11416,3849,11416,3811,11443,3811,11444,384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5,3887l11418,3887,11418,3849,11445,3849,11445,388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6,3924l11419,3924,11419,3887,11446,3887,11446,392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8,3962l11421,3962,11420,3924,11447,3924,11448,396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9,4000l11422,4000,11422,3962,11449,3962,11449,400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7,4037l11421,4037,11421,4000,11448,4000,11447,403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6,4075l11419,4075,11419,4037,11446,4037,11446,407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4,4112l11417,4112,11417,4075,11444,4075,11444,411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43,4150l11415,4150,11415,4112,11443,4112,11443,415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38,4188l11410,4188,11412,4150,11439,4150,11438,418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27,4225l11398,4225,11399,4188,11427,4188,11427,422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16,4263l11387,4263,11388,4225,11419,4225,11416,426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76,4301l11373,4301,11376,4263,11376,430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404,4301l11376,4301,11376,4263,11405,4263,11404,430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89,4338l11358,4338,11359,4301,11392,4301,11389,433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71,4376l11340,4376,11344,4338,11373,4338,11371,437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54,4413l11325,4413,11328,4376,11357,4376,11354,441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37,4451l11307,4451,11309,4413,11341,4413,11337,445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317,4489l11278,4489,11280,4451,11322,4451,11317,448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277,4526l11238,4526,11240,4489,11280,4489,11277,452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235,4564l11196,4564,11198,4526,11240,4526,11235,456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201,4602l11172,4602,11173,4564,11202,4564,11201,460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188,4639l11158,4639,11159,4602,11188,4602,11188,463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174,4677l11145,4677,11146,4639,11175,4639,11174,467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147,4714l11102,4714,11113,4677,11155,4677,11147,471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104,4752l11063,4752,11067,4714,11108,4714,11104,475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065,4790l11023,4790,11028,4752,11069,4752,11065,479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1018,4827l10973,4827,10984,4790,11026,4790,11018,482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979,4865l10930,4865,10933,4827,10983,4827,10979,486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918,4903l10861,4903,10864,4865,10921,4865,10918,490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846,4940l10794,4940,10795,4903,10852,4903,10846,494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787,4978l10742,4978,10747,4940,10791,4940,10787,497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740,5015l10696,5015,10700,4978,10744,4978,10740,501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689,5053l10645,5053,10649,5015,10697,5015,10689,505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642,5091l10598,5091,10602,5053,10646,5053,10642,509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589,5128l10542,5128,10546,5091,10595,5091,10589,512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536,5166l10489,5166,10492,5128,10539,5128,10536,516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483,5204l10424,5204,10434,5166,10486,5166,10483,520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419,5241l10363,5241,10368,5204,10423,5204,10419,524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349,5279l10293,5279,10298,5241,10353,5241,10349,527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282,5317l10227,5317,10232,5279,10287,5279,10282,531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213,5354l10147,5354,10151,5317,10216,5317,10213,535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127,5392l10061,5392,10065,5354,10131,5354,10127,539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10041,5429l9975,5429,9980,5392,10044,5392,10041,542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960,5467l9899,5467,9904,5429,9965,5429,9960,546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883,5505l9816,5505,9822,5467,9888,5467,9883,550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801,5542l9728,5542,9740,5505,9806,5505,9801,554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713,5580l9646,5580,9653,5542,9719,5542,9713,558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619,5618l9552,5618,9559,5580,9632,5580,9619,561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532,5655l9465,5655,9471,5618,9538,5618,9532,565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444,5693l9364,5693,9372,5655,9450,5655,9444,569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339,5730l9259,5730,9273,5693,9346,5693,9339,573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240,5768l9161,5768,9167,5730,9247,5730,9240,576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134,5806l9041,5806,9067,5768,9142,5768,9134,580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9034,5843l8963,5843,8972,5806,9068,5806,9034,584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939,5881l8869,5881,8903,5843,8948,5843,8939,588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845,5919l8774,5919,8783,5881,8853,5881,8845,591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750,5956l8680,5956,8688,5919,8758,5919,8750,5956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655,5994l8583,5994,8598,5956,8672,5956,8655,599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553,6031l8489,6031,8496,5994,8577,5994,8553,603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467,6069l8387,6069,8395,6031,8491,6031,8467,606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350,6107l8293,6107,8317,6069,8373,6069,8350,610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272,6144l8138,6144,8220,6107,8279,6107,8272,614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8121,6182l8009,6182,8126,6144,8133,6144,8121,618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875,6220l7868,6220,7962,6182,8004,6182,7875,622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746,6257l7727,6257,7739,6220,7863,6220,7746,625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687,6295l7593,6295,7608,6257,7699,6257,7687,629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572,6332l7475,6332,7504,6295,7587,6295,7572,633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469,6370l7370,6370,7400,6332,7483,6332,7469,6370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350,6408l7251,6408,7281,6370,7364,6370,7350,640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245,6445l7162,6445,7177,6408,7260,6408,7245,644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141,6483l7058,6483,7073,6445,7156,6445,7141,648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7037,6521l6954,6521,6969,6483,7067,6483,7037,652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928,6558l6782,6558,6905,6521,6937,6521,6928,655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582,6629l6599,6596,6762,6558,6872,6558,6709,6596,6689,6596,6582,662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579,6634l6566,6634,6582,6629,6579,663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546,6671l6416,6671,6518,6634,6566,6634,6546,6671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342,6709l6233,6709,6396,6671,6506,6671,6342,670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6159,6784l6050,6784,6213,6709,6322,6709,6159,6784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5976,6822l5928,6822,6030,6784,6139,6784,5976,682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5908,6859l5783,6859,5814,6822,5915,6822,5908,6859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5477,6972l5376,6972,5407,6935,5532,6935,5564,6897,5720,6859,5790,6859,5759,6897,5696,6897,5477,6972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5227,7047l5127,7047,5132,7010,5188,7010,5282,6972,5446,6972,5227,7047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5036,7085l4798,7085,4908,7047,5081,7047,5036,7085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4803,7123l4579,7123,4689,7085,5022,7085,4803,7123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3379,7348l3155,7348,3265,7311,3375,7311,3484,7273,3593,7273,3922,7236,4032,7198,4360,7160,4470,7123,4693,7123,4474,7160,4364,7160,4255,7198,3926,7236,3817,7273,3488,7311,3379,7348e" filled="t" fillcolor="#BE4B48" stroked="f">
                <v:path arrowok="t"/>
                <v:fill/>
              </v:shape>
              <v:shape style="position:absolute;left:2376;top:3172;width:9058;height:4327" coordorigin="2376,3172" coordsize="9058,4327" path="m2393,7499l2391,7499,2391,7461,2502,7461,2393,7499e" filled="t" fillcolor="#BE4B48" stroked="f">
                <v:path arrowok="t"/>
                <v:fill/>
              </v:shape>
            </v:group>
            <v:group style="position:absolute;left:2376;top:3172;width:9058;height:4332" coordorigin="2376,3172" coordsize="9058,4332">
              <v:shape style="position:absolute;left:2376;top:3172;width:9058;height:4332" coordorigin="2376,3172" coordsize="9058,4332" path="m2391,7477l2498,7461,2607,7443,2717,7426,2827,7409,2936,7392,3046,7374,3155,7357,3265,7340,3375,7323,3484,7306,3593,7289,3703,7271,3812,7254,3922,7237,4032,7220,4141,7202,4251,7185,4360,7168,4470,7151,4579,7134,4689,7116,4798,7099,4908,7082,5017,7065,5032,7062,5047,7060,5062,7058,5077,7055,5092,7053,5105,7051,5117,7049,5122,7048,5127,7047,5132,7046,5137,7045,5140,7044,5144,7043,5150,7041,5156,7039,5188,7030,5219,7022,5251,7013,5282,7005,5313,6996,5345,6988,5376,6979,5407,6970,5438,6962,5470,6953,5501,6944,5532,6936,5564,6927,5720,6884,5751,6875,5783,6867,5814,6859,5845,6850,5877,6841,5885,6839,5893,6837,5901,6834,5908,6833,5914,6831,5919,6830,5923,6828,5928,6827,6030,6796,6050,6790,6213,6742,6233,6736,6396,6688,6416,6682,6518,6652,6538,6646,6559,6640,6579,6634,6599,6627,6762,6579,6782,6573,6905,6537,6915,6534,6920,6533,6925,6531,6929,6530,6932,6529,6939,6526,6954,6521,6969,6516,6984,6511,6999,6506,7013,6500,7028,6495,7043,6490,7058,6485,7073,6480,7088,6475,7103,6469,7117,6464,7133,6459,7147,6454,7162,6449,7177,6443,7192,6439,7207,6433,7222,6428,7236,6423,7251,6418,7266,6413,7281,6407,7296,6402,7311,6397,7325,6392,7341,6387,7355,6382,7370,6377,7385,6371,7400,6366,7415,6361,7430,6356,7445,6351,7459,6345,7475,6340,7489,6335,7504,6330,7519,6325,7534,6320,7549,6314,7564,6309,7578,6304,7593,6299,7608,6294,7623,6288,7638,6284,7653,6278,7692,6267,7704,6264,7716,6261,7727,6258,7739,6255,7751,6252,7833,6231,7845,6227,7856,6224,7868,6221,7880,6218,7962,6197,7974,6194,7985,6191,7997,6188,8009,6185,8021,6182,8126,6155,8138,6152,8220,6131,8232,6128,8244,6125,8250,6124,8255,6122,8259,6121,8261,6120,8270,6116,8278,6113,8285,6110,8293,6107,8301,6104,8309,6101,8317,6098,8324,6095,8332,6092,8340,6089,8348,6086,8356,6083,8364,6080,8372,6077,8379,6074,8387,6071,8395,6068,8403,6065,8410,6062,8418,6059,8426,6056,8434,6053,8442,6050,8450,6047,8458,6044,8465,6041,8473,6038,8481,6035,8489,6032,8496,6029,8504,6026,8512,6023,8520,6020,8528,6017,8536,6014,8544,6011,8551,6008,8559,6005,8567,6002,8575,5999,8583,5996,8590,5993,8598,5990,8606,5987,8614,5984,8622,5981,8630,5978,8637,5975,8645,5972,8654,5969,8662,5965,8671,5962,8680,5958,8688,5955,8697,5951,8705,5948,8714,5945,8723,5941,8731,5938,8740,5934,8748,5931,8757,5927,8765,5924,8774,5920,8783,5917,8791,5914,8800,5910,8808,5907,8817,5903,8826,5900,8834,5896,8843,5893,8852,5889,8860,5886,8869,5882,8877,5879,8886,5876,8895,5872,8903,5869,8912,5865,8920,5862,8929,5858,8938,5855,8946,5852,8955,5848,8963,5845,8972,5841,8981,5838,8989,5834,8998,5831,9006,5828,9015,5824,9024,5820,9033,5817,9041,5814,9050,5810,9058,5807,9067,5803,9071,5802,9076,5800,9079,5799,9083,5797,9090,5794,9097,5792,9104,5790,9111,5787,9118,5784,9125,5782,9132,5779,9139,5776,9146,5774,9153,5771,9161,5769,9167,5766,9174,5764,9181,5761,9188,5758,9195,5756,9203,5753,9209,5751,9217,5748,9224,5745,9231,5743,9238,5740,9245,5738,9252,5735,9259,5733,9266,5730,9273,5727,9280,5725,9287,5722,9294,5720,9301,5717,9308,5715,9315,5712,9322,5709,9329,5707,9336,5704,9344,5701,9350,5699,9358,5697,9364,5694,9372,5691,9378,5689,9386,5686,9393,5683,9399,5681,9407,5679,9413,5676,9421,5673,9428,5671,9434,5668,9440,5666,9446,5663,9452,5660,9459,5658,9465,5655,9471,5653,9478,5650,9484,5648,9490,5645,9496,5642,9503,5640,9509,5637,9515,5634,9521,5632,9528,5630,9534,5627,9540,5624,9546,5622,9552,5619,9559,5616,9565,5614,9571,5612,9577,5609,9584,5606,9590,5604,9597,5601,9603,5598,9609,5596,9615,5593,9621,5591,9628,5588,9634,5586,9640,5583,9646,5580,9653,5578,9659,5575,9665,5573,9671,5570,9678,5567,9684,5565,9690,5562,9697,5560,9703,5557,9709,5555,9715,5552,9722,5549,9728,5547,9734,5544,9740,5542,9745,5539,9751,5537,9756,5534,9762,5532,9767,5529,9773,5526,9778,5524,9784,5521,9789,5519,9795,5516,9800,5514,9806,5511,9811,5508,9816,5506,9822,5503,9827,5501,9833,5498,9838,5496,9844,5493,9849,5490,9855,5488,9860,5485,9866,5482,9871,5480,9877,5477,9882,5475,9888,5472,9893,5470,9899,5467,9904,5464,9909,5462,9915,5459,9920,5457,9926,5454,9931,5452,9937,5449,9942,5446,9948,5444,9953,5441,9959,5439,9964,5436,9969,5434,9975,5431,9980,5428,9986,5426,9991,5423,9997,5420,10003,5418,10008,5415,10011,5414,10013,5413,10016,5412,10018,5411,10022,5409,10026,5408,10029,5406,10034,5404,10037,5402,10042,5400,10045,5399,10049,5397,10053,5396,10057,5394,10061,5392,10065,5390,10068,5388,10073,5387,10077,5385,10080,5383,10084,5382,10088,5380,10092,5378,10096,5376,10100,5375,10104,5373,10108,5371,10112,5370,10116,5368,10119,5366,10124,5364,10128,5363,10131,5361,10151,5352,10155,5351,10158,5349,10163,5347,10167,5345,10171,5344,10174,5342,10178,5340,10182,5339,10186,5337,10190,5335,10194,5333,10198,5332,10202,5330,10206,5328,10209,5327,10213,5324,10218,5322,10222,5320,10227,5317,10232,5314,10237,5312,10241,5309,10246,5306,10251,5304,10255,5301,10260,5299,10265,5296,10270,5294,10274,5291,10279,5288,10284,5286,10288,5283,10293,5281,10298,5278,10302,5276,10307,5273,10312,5270,10316,5268,10321,5265,10326,5263,10330,5260,10335,5257,10340,5255,10344,5252,10349,5250,10354,5247,10359,5244,10363,5242,10368,5239,10373,5237,10377,5234,10382,5231,10387,5229,10392,5226,10396,5224,10401,5221,10406,5219,10410,5216,10415,5213,10420,5211,10424,5208,10429,5206,10434,5203,10438,5201,10441,5199,10443,5198,10444,5198,10445,5197,10449,5194,10451,5192,10455,5190,10458,5188,10461,5186,10464,5184,10467,5181,10470,5179,10473,5177,10476,5175,10479,5173,10483,5171,10486,5168,10489,5166,10492,5164,10495,5162,10498,5160,10501,5158,10504,5155,10508,5153,10511,5151,10514,5149,10517,5147,10520,5145,10523,5143,10527,5140,10530,5139,10533,5136,10536,5134,10539,5132,10542,5130,10546,5128,10548,5125,10552,5123,10555,5121,10558,5119,10561,5117,10564,5114,10567,5113,10570,5110,10573,5108,10577,5106,10580,5104,10583,5102,10586,5100,10589,5098,10592,5095,10595,5093,10598,5091,10602,5088,10606,5085,10610,5082,10614,5079,10618,5076,10621,5073,10625,5070,10629,5067,10633,5064,10637,5061,10641,5058,10645,5055,10649,5052,10653,5049,10657,5046,10661,5043,10664,5040,10668,5037,10672,5034,10676,5031,10680,5028,10684,5025,10688,5022,10692,5019,10696,5016,10700,5013,10704,5010,10708,5007,10711,5004,10715,5001,10719,4998,10723,4995,10727,4992,10731,4989,10735,4986,10739,4983,10742,4980,10747,4977,10751,4974,10754,4971,10758,4968,10762,4965,10766,4962,10770,4959,10774,4956,10778,4953,10782,4950,10786,4947,10790,4944,10791,4942,10794,4941,10794,4940,10795,4940,10795,4939,10798,4938,10801,4936,10805,4934,10808,4933,10811,4931,10814,4929,10817,4927,10820,4926,10823,4924,10826,4923,10830,4921,10832,4919,10836,4917,10839,4915,10842,4914,10845,4912,10848,4911,10852,4909,10854,4907,10858,4905,10861,4903,10864,4902,10867,4900,10870,4898,10873,4897,10877,4895,10880,4893,10883,4891,10886,4890,10889,4888,10892,4886,10895,4885,10899,4883,10902,4881,10905,4880,10908,4878,10911,4876,10914,4874,10917,4873,10921,4871,10923,4869,10926,4868,10930,4866,10933,4864,10936,4862,10939,4860,10942,4859,10945,4857,10949,4855,10951,4854,10951,4854,10950,4855,10952,4853,10953,4852,10957,4848,10961,4845,10965,4842,10969,4838,10973,4834,10977,4831,10980,4828,10984,4824,10989,4821,10992,4818,10996,4814,11000,4810,11004,4807,11008,4804,11012,4800,11016,4796,11020,4793,11023,4790,11028,4786,11031,4783,11035,4780,11039,4776,11043,4773,11047,4769,11051,4766,11055,4762,11059,4759,11063,4755,11067,4752,11070,4749,11074,4745,11078,4742,11082,4738,11086,4735,11090,4731,11094,4728,11098,4724,11102,4721,11106,4717,11110,4714,11113,4711,11118,4707,11121,4704,11125,4700,11129,4697,11133,4693,11137,4690,11141,4687,11144,4684,11145,4683,11142,4687,11142,4686,11141,4689,11141,4689,11142,4684,11144,4682,11144,4680,11145,4678,11146,4675,11147,4674,11147,4672,11148,4669,11149,4667,11150,4665,11150,4663,11151,4660,11152,4659,11153,4657,11153,4654,11154,4652,11155,4650,11156,4648,11157,4645,11157,4644,11158,4641,11159,4639,11160,4637,11161,4635,11161,4633,11162,4630,11163,4629,11164,4626,11165,4624,11165,4622,11166,4620,11167,4618,11168,4615,11168,4614,11169,4611,11170,4609,11171,4607,11171,4605,11172,4603,11173,4600,11174,4598,11174,4596,11176,4594,11176,4592,11177,4590,11178,4588,11179,4585,11179,4583,11181,4581,11181,4579,11182,4577,11184,4576,11185,4574,11187,4573,11188,4571,11191,4569,11193,4567,11196,4565,11198,4563,11200,4561,11202,4558,11205,4556,11207,4554,11210,4552,11212,4550,11214,4548,11217,4546,11219,4544,11221,4541,11224,4539,11226,4537,11228,4535,11231,4533,11233,4530,11236,4528,11238,4526,11240,4524,11242,4522,11245,4520,11247,4518,11250,4515,11252,4513,11254,4511,11256,4509,11259,4507,11261,4505,11264,4502,11266,4500,11268,4498,11271,4496,11273,4494,11275,4492,11278,4489,11280,4487,11282,4485,11285,4483,11287,4481,11290,4479,11292,4477,11294,4474,11296,4472,11299,4470,11301,4468,11298,4472,11299,4470,11299,4469,11301,4466,11303,4462,11304,4459,11306,4455,11307,4452,11309,4448,11311,4445,11312,4442,11314,4438,11315,4435,11317,4431,11318,4427,11320,4424,11322,4421,11323,4418,11325,4414,11326,4410,11328,4407,11329,4403,11331,4400,11333,4397,11334,4393,11336,4390,11337,4386,11339,4383,11340,4379,11342,4376,11344,4372,11345,4369,11347,4366,11348,4362,11350,4359,11351,4355,11353,4352,11355,4348,11356,4345,11358,4342,11359,4338,11361,4335,11362,4331,11364,4328,11365,4324,11367,4321,11368,4317,11370,4314,11372,4311,11373,4307,11375,4304,11376,4300,11376,4302,11376,4299,11377,4296,11378,4294,11379,4292,11379,4289,11380,4286,11381,4284,11382,4281,11383,4278,11383,4276,11384,4274,11385,4270,11386,4269,11387,4266,11387,4263,11388,4260,11389,4258,11390,4255,11390,4252,11391,4250,11392,4248,11393,4245,11394,4242,11394,4240,11395,4237,11396,4234,11397,4232,11398,4230,11398,4227,11399,4224,11400,4222,11401,4219,11402,4216,11402,4214,11403,4212,11404,4209,11405,4206,11405,4204,11406,4201,11407,4198,11408,4196,11409,4193,11409,4191,11410,4188,11411,4186,11412,4183,11413,4180,11413,4178,11414,4175,11415,4173,11414,4176,11414,4173,11415,4169,11415,4165,11415,4162,11415,4159,11415,4155,11415,4152,11415,4149,11415,4145,11416,4141,11416,4138,11416,4135,11416,4131,11416,4128,11416,4124,11417,4121,11417,4117,11417,4114,11417,4111,11417,4107,11417,4104,11418,4100,11418,4097,11418,4094,11418,4090,11418,4086,11418,4083,11419,4080,11419,4076,11419,4073,11419,4069,11419,4066,11419,4063,11419,4059,11420,4056,11420,4052,11420,4048,11420,4045,11420,4042,11421,4038,11421,4035,11421,4032,11421,4028,11421,4024,11421,4021,11421,4018,11421,4015,11422,4011,11422,4007,11422,4004,11422,4001,11422,3997,11421,3992,11421,3987,11421,3984,11421,3979,11421,3975,11421,3971,11421,3966,11421,3962,11420,3958,11420,3953,11420,3949,11420,3945,11419,3940,11419,3936,11419,3932,11419,3927,11419,3923,11419,3919,11419,3914,11419,3910,11418,3906,11418,3902,11418,3898,11418,3893,11418,3889,11418,3885,11418,3880,11417,3876,11417,3872,11417,3867,11417,3863,11417,3859,11416,3854,11416,3850,11416,3846,11416,3841,11416,3837,11416,3833,11416,3829,11415,3824,11415,3820,11415,3816,11415,3811,11415,3807,11415,3802,11415,3799,11414,3794,11414,3793,11415,3791,11415,3789,11417,3797,11414,3794,11411,3790,11407,3784,11402,3779,11393,3766,11388,3760,11384,3755,11350,3712,11316,3668,11283,3626,11249,3582,11216,3539,11211,3533,11208,3527,11201,3516,11198,3511,11162,3488,11153,3484,11132,3478,11121,3474,11111,3470,11034,3439,10957,3408,10879,3378,10802,3347,10725,3316,10715,3312,10704,3308,10682,3299,10672,3295,10663,3291,10655,3288,10648,3285,10646,3285,10644,3285,10644,3284,10642,3284,10632,3282,10624,3280,10615,3278,10606,3276,10597,3274,10588,3273,10579,3271,10570,3269,10561,3267,10553,3265,10544,3263,10535,3261,10526,3259,10517,3257,10508,3255,10500,3253,10491,3251,10482,3250,10473,3248,10464,3246,10455,3244,10446,3242,10438,3240,10429,3238,10420,3236,10411,3234,10402,3232,10393,3230,10384,3229,10375,3227,10367,3225,10358,3223,10349,3221,10340,3219,10331,3217,10322,3215,10313,3213,10304,3211,10296,3209,10287,3207,10278,3206,10269,3204,10260,3202,10251,3200,10244,3198,10239,3191,10241,3184,10242,3176,10250,3172,10257,3173,10266,3175,10275,3177,10284,3179,10292,3181,10301,3183,10310,3185,10319,3187,10328,3189,10337,3191,10345,3192,10355,3194,10363,3197,10372,3198,10381,3200,10390,3202,10399,3204,10408,3206,10416,3208,10426,3210,10435,3212,10443,3213,10452,3215,10461,3217,10470,3219,10479,3221,10488,3223,10496,3225,10505,3227,10514,3229,10523,3231,10532,3233,10541,3235,10549,3236,10558,3238,10567,3240,10576,3242,10585,3244,10594,3246,10603,3248,10612,3250,10621,3252,10629,3254,10638,3256,10646,3258,10647,3258,10651,3258,10654,3259,10658,3260,10664,3262,10673,3266,10682,3270,10692,3274,10714,3283,10725,3287,10735,3291,10812,3321,10889,3352,10967,3383,11044,3414,11121,3445,11130,3448,11141,3452,11162,3459,11215,3489,11220,3496,11224,3502,11231,3513,11234,3518,11237,3523,11271,3566,11304,3609,11338,3652,11372,3695,11405,3738,11409,3744,11414,3749,11424,3762,11428,3768,11433,3773,11436,3778,11439,3781,11439,3782,11440,3783,11440,3784,11441,3786,11442,3788,11442,3790,11442,3792,11442,3794,11441,3796,11441,3796,11441,3797,11441,3797,11441,3798,11441,3793,11442,3797,11442,3802,11442,3806,11442,3810,11442,3815,11443,3819,11443,3823,11443,3828,11443,3832,11443,3836,11443,3840,11443,3845,11444,3849,11444,3853,11444,3858,11444,3862,11444,3866,11444,3870,11444,3875,11444,3879,11445,3883,11445,3888,11445,3892,11445,3896,11446,3901,11446,3905,11446,3909,11446,3914,11446,3918,11446,3922,11446,3927,11446,3931,11447,3935,11447,3940,11447,3943,11447,3948,11447,3952,11447,3957,11447,3961,11448,3965,11448,3969,11448,3974,11448,3978,11448,3982,11449,3987,11449,3991,11449,3995,11449,4000,11449,4005,11449,4009,11449,4012,11449,4015,11449,4019,11448,4022,11448,4026,11448,4029,11448,4032,11448,4036,11447,4040,11447,4043,11447,4047,11447,4050,11447,4053,11447,4057,11447,4060,11446,4063,11446,4067,11446,4071,11446,4074,11446,4077,11446,4081,11446,4084,11446,4088,11445,4091,11445,4094,11445,4098,11445,4102,11444,4105,11444,4109,11444,4112,11444,4115,11444,4119,11444,4122,11444,4125,11444,4129,11443,4133,11443,4136,11443,4140,11443,4143,11443,4146,11443,4150,11443,4153,11442,4157,11442,4160,11442,4163,11442,4167,11442,4170,11441,4174,11441,4177,11441,4178,11441,4179,11441,4181,11440,4183,11439,4185,11438,4189,11438,4191,11437,4193,11436,4196,11435,4199,11435,4201,11434,4203,11433,4207,11432,4209,11431,4211,11430,4214,11430,4217,11429,4219,11428,4222,11427,4225,11427,4227,11426,4229,11425,4232,11424,4235,11424,4237,11423,4240,11422,4243,11421,4245,11421,4247,11419,4251,11419,4253,11418,4255,11417,4258,11416,4261,11416,4263,11415,4266,11414,4269,11413,4271,11413,4273,11412,4276,11411,4279,11410,4281,11409,4284,11409,4287,11408,4289,11407,4292,11406,4295,11406,4297,11405,4299,11404,4302,11403,4305,11402,4307,11402,4310,11401,4310,11401,4311,11401,4311,11399,4315,11398,4318,11396,4322,11395,4325,11393,4328,11392,4332,11390,4336,11389,4339,11387,4343,11386,4346,11384,4349,11382,4353,11381,4356,11379,4360,11378,4363,11376,4367,11375,4370,11373,4374,11371,4377,11370,4380,11368,4384,11367,4387,11365,4390,11363,4394,11362,4397,11360,4401,11359,4404,11357,4408,11356,4411,11354,4415,11352,4418,11345,4435,11343,4439,11341,4442,11340,4446,11338,4449,11337,4453,11335,4456,11334,4459,11332,4463,11330,4466,11329,4470,11327,4474,11326,4477,11324,4480,11323,4483,11322,4484,11322,4486,11321,4487,11319,4488,11317,4490,11315,4492,11313,4494,11310,4496,11308,4499,11305,4501,11303,4503,11301,4505,11298,4507,11296,4509,11294,4512,11292,4514,11289,4516,11287,4518,11284,4520,11282,4523,11280,4524,11277,4527,11275,4529,11273,4531,11270,4533,11268,4535,11265,4538,11263,4540,11261,4542,11259,4544,11256,4546,11254,4548,11251,4550,11249,4553,11247,4555,11244,4557,11242,4559,11240,4561,11238,4563,11235,4565,11233,4568,11230,4570,11228,4572,11226,4574,11223,4576,11221,4578,11219,4580,11216,4583,11214,4585,11211,4587,11209,4589,11207,4591,11204,4594,11203,4594,11202,4596,11205,4591,11205,4590,11205,4592,11204,4595,11204,4597,11203,4599,11202,4601,11201,4603,11200,4605,11199,4608,11199,4610,11198,4612,11197,4614,11196,4616,11196,4619,11195,4620,11194,4622,11193,4625,11193,4627,11192,4629,11191,4631,11190,4634,11189,4635,11188,4637,11188,4640,11187,4642,11186,4644,11185,4646,11185,4649,11184,4650,11183,4652,11182,4655,11182,4657,11181,4659,11180,4662,11179,4663,11178,4666,11177,4667,11177,4670,11176,4672,11175,4674,11174,4677,11174,4679,11173,4681,11172,4682,11171,4685,11171,4687,11170,4689,11169,4692,11168,4693,11168,4694,11168,4695,11168,4696,11167,4697,11167,4698,11166,4699,11165,4701,11164,4702,11163,4703,11161,4705,11159,4707,11155,4710,11151,4714,11147,4717,11143,4721,11139,4724,11135,4728,11132,4731,11128,4734,11124,4738,11120,4741,11116,4745,11112,4748,11108,4751,11104,4755,11100,4758,11096,4762,11093,4765,11089,4769,11085,4772,11081,4775,11077,4779,11073,4783,11069,4786,11065,4790,11061,4793,11057,4796,11053,4800,11050,4803,11045,4807,11042,4810,11038,4813,11034,4817,11030,4820,11026,4824,11022,4827,11018,4831,11014,4834,11010,4838,11006,4841,11003,4844,10999,4848,10994,4851,10991,4855,10987,4859,10983,4862,10966,4876,10966,4877,10965,4877,10963,4879,10962,4879,10959,4880,10956,4883,10952,4884,10949,4886,10946,4888,10943,4889,10940,4891,10937,4893,10933,4895,10931,4896,10927,4898,10924,4900,10921,4901,10918,4903,10915,4905,10911,4907,10909,4908,10905,4910,10902,4912,10899,4913,10896,4915,10893,4917,10889,4919,10887,4920,10883,4922,10880,4924,10877,4926,10874,4927,10871,4929,10868,4930,10865,4932,10862,4934,10859,4936,10855,4938,10852,4939,10849,4941,10846,4942,10843,4944,10840,4946,10837,4948,10833,4950,10830,4952,10827,4953,10824,4955,10821,4956,10818,4958,10815,4960,10811,4962,10808,4964,10810,4962,10808,4964,10806,4965,10802,4968,10798,4971,10794,4974,10791,4977,10787,4980,10783,4984,10779,4986,10775,4989,10771,4993,10767,4995,10763,4999,10760,5001,10755,5005,10751,5008,10748,5011,10744,5014,10740,5017,10736,5020,10732,5023,10728,5026,10724,5029,10720,5032,10716,5035,10712,5038,10708,5041,10704,5044,10701,5047,10697,5050,10693,5053,10689,5056,10685,5059,10681,5062,10677,5065,10673,5068,10669,5071,10665,5074,10661,5077,10658,5080,10654,5083,10650,5086,10646,5089,10642,5092,10638,5095,10634,5098,10630,5101,10626,5104,10622,5107,10618,5110,10614,5113,10610,5116,10608,5117,10604,5120,10601,5122,10598,5124,10595,5126,10592,5128,10589,5131,10586,5133,10583,5135,10580,5137,10577,5139,10573,5141,10570,5143,10567,5146,10564,5148,10561,5150,10557,5152,10555,5154,10551,5156,10548,5158,10545,5161,10542,5163,10539,5165,10536,5167,10532,5169,10529,5171,10526,5174,10523,5176,10520,5178,10517,5180,10514,5182,10511,5184,10507,5187,10504,5189,10501,5191,10498,5193,10495,5195,10492,5197,10489,5199,10486,5202,10483,5204,10479,5206,10476,5208,10473,5210,10470,5212,10467,5215,10464,5217,10461,5219,10459,5220,10456,5222,10454,5223,10452,5224,10447,5227,10442,5230,10438,5232,10433,5234,10428,5237,10423,5240,10419,5242,10414,5245,10409,5247,10404,5250,10400,5253,10395,5255,10391,5258,10386,5260,10381,5263,10376,5265,10372,5268,10367,5271,10362,5273,10358,5276,10353,5279,10349,5281,10344,5284,10339,5286,10334,5289,10329,5291,10325,5294,10320,5297,10316,5299,10311,5302,10306,5304,10301,5307,10297,5309,10292,5312,10287,5315,10282,5317,10278,5320,10273,5322,10268,5325,10264,5327,10259,5330,10255,5333,10250,5335,10245,5338,10240,5341,10236,5343,10231,5346,10226,5348,10221,5351,10216,5353,10213,5355,10209,5356,10205,5358,10201,5360,10197,5362,10193,5364,10189,5365,10185,5367,10181,5369,10177,5370,10173,5372,10170,5374,10165,5376,10162,5377,10158,5379,10154,5380,10150,5382,10146,5384,10142,5386,10138,5388,10134,5389,10131,5391,10127,5393,10122,5394,10119,5396,10115,5398,10111,5400,10107,5401,10103,5403,10099,5405,10096,5406,10091,5408,10087,5410,10083,5412,10080,5413,10076,5415,10072,5417,10068,5418,10064,5420,10060,5422,10056,5423,10052,5426,10048,5427,10044,5429,10041,5431,10036,5432,10033,5434,10029,5436,10027,5437,10025,5437,10022,5439,10020,5440,10014,5443,10009,5445,10003,5447,9998,5450,9993,5453,9987,5455,9982,5458,9976,5461,9971,5463,9965,5466,9960,5468,9954,5471,9949,5473,9943,5476,9937,5479,9932,5481,9926,5484,9921,5486,9916,5489,9910,5491,9905,5494,9899,5497,9894,5499,9888,5502,9883,5505,9877,5507,9872,5510,9866,5512,9861,5515,9855,5517,9850,5520,9844,5523,9839,5525,9833,5528,9828,5530,9822,5533,9817,5536,9812,5538,9806,5541,9801,5543,9795,5546,9790,5548,9784,5551,9779,5554,9773,5556,9768,5558,9762,5561,9757,5564,9751,5567,9745,5569,9738,5572,9732,5575,9726,5577,9719,5580,9713,5582,9707,5585,9701,5587,9694,5590,9688,5593,9682,5595,9675,5598,9669,5600,9663,5603,9657,5606,9651,5608,9644,5610,9638,5613,9632,5616,9626,5618,9619,5621,9613,5624,9607,5626,9601,5628,9594,5631,9588,5634,9582,5636,9575,5639,9569,5642,9563,5644,9557,5647,9550,5649,9544,5652,9538,5654,9532,5657,9525,5660,9519,5662,9513,5665,9507,5667,9500,5670,9494,5672,9488,5675,9482,5678,9475,5680,9469,5683,9463,5685,9456,5688,9450,5691,9444,5693,9437,5696,9430,5699,9423,5701,9416,5704,9409,5706,9402,5709,9395,5712,9388,5714,9381,5717,9374,5719,9367,5722,9360,5724,9353,5727,9346,5730,9339,5732,9332,5735,9324,5738,9318,5740,9310,5742,9303,5745,9296,5748,9289,5750,9282,5753,9275,5756,9268,5758,9261,5761,9254,5763,9247,5766,9240,5768,9233,5771,9226,5774,9219,5776,9212,5779,9205,5781,9198,5784,9191,5786,9184,5789,9177,5791,9170,5794,9163,5797,9156,5799,9148,5802,9142,5805,9134,5807,9127,5809,9120,5812,9113,5815,9106,5817,9099,5820,9092,5823,9089,5824,9085,5825,9081,5827,9077,5829,9068,5832,9060,5835,9051,5839,9042,5842,9034,5846,9025,5849,9017,5853,9008,5856,8999,5859,8991,5863,8982,5866,8974,5870,8965,5873,8956,5877,8948,5880,8939,5884,8931,5887,8922,5890,8913,5894,8905,5897,8896,5901,8888,5904,8879,5908,8870,5911,8862,5914,8853,5918,8845,5922,8836,5925,8827,5928,8819,5932,8810,5935,8802,5939,8793,5942,8784,5946,8776,5949,8767,5952,8758,5956,8750,5959,8741,5963,8733,5966,8724,5970,8715,5973,8707,5977,8698,5980,8690,5983,8681,5987,8672,5990,8664,5994,8655,5997,8647,6000,8639,6003,8632,6006,8624,6009,8616,6012,8608,6015,8600,6018,8592,6021,8584,6024,8577,6027,8569,6030,8561,6033,8553,6036,8546,6039,8538,6042,8530,6045,8522,6048,8514,6051,8506,6054,8498,6057,8491,6060,8483,6063,8475,6066,8467,6069,8459,6072,8452,6075,8444,6078,8436,6081,8428,6085,8420,6088,8412,6091,8405,6094,8397,6097,8389,6100,8381,6103,8373,6106,8365,6109,8358,6112,8350,6115,8342,6118,8334,6121,8326,6124,8319,6127,8311,6130,8303,6133,8295,6136,8287,6139,8279,6142,8272,6145,8268,6147,8262,6148,8256,6150,8250,6151,8145,6179,8133,6182,8121,6185,8110,6188,8098,6191,8016,6212,8004,6215,7875,6248,7863,6251,7746,6281,7734,6284,7722,6287,7711,6290,7699,6293,7687,6296,7682,6297,7676,6299,7669,6301,7662,6304,7647,6309,7632,6314,7617,6319,7602,6325,7587,6330,7572,6335,7558,6340,7543,6345,7528,6351,7513,6355,7498,6361,7483,6366,7469,6371,7453,6376,7439,6381,7424,6387,7409,6392,7394,6397,7379,6402,7364,6407,7350,6412,7335,6418,7320,6423,7305,6428,7290,6433,7275,6438,7260,6443,7245,6448,7231,6454,7216,6459,7201,6464,7186,6469,7171,6474,7156,6480,7141,6485,7127,6490,7112,6495,7097,6500,7082,6505,7067,6510,7052,6516,7037,6521,7022,6526,7008,6531,6993,6536,6978,6542,6963,6547,6948,6552,6941,6554,6937,6556,6932,6557,6928,6559,6923,6560,6912,6563,6892,6569,6872,6575,6851,6581,6709,6623,6689,6629,6566,6665,6546,6672,6526,6678,6506,6684,6485,6690,6465,6696,6342,6732,6322,6738,6159,6786,6139,6792,5976,6840,5956,6846,5936,6853,5931,6854,5926,6856,5921,6857,5915,6859,5908,6860,5900,6863,5892,6865,5884,6867,5852,6876,5822,6884,5790,6893,5759,6902,5728,6910,5696,6919,5665,6927,5477,6979,5446,6988,5227,7048,5195,7056,5165,7065,5159,7067,5152,7069,5148,7070,5143,7072,5137,7073,5131,7074,5127,7075,5121,7076,5110,7078,5096,7080,5081,7082,5066,7085,5051,7087,5036,7089,5022,7091,4912,7109,4803,7126,4693,7143,4584,7160,4474,7178,4364,7195,4255,7212,4145,7229,4036,7246,3926,7264,3817,7281,3707,7298,3598,7315,3488,7333,3379,7350,3269,7367,3159,7384,3050,7401,2940,7418,2831,7436,2721,7453,2612,7470,2502,7487,2401,7503e" filled="f" stroked="t" strokeweight=".075302pt" strokecolor="#BE4B48">
                <v:path arrowok="t"/>
              </v:shape>
            </v:group>
            <v:group style="position:absolute;left:13593;top:5047;width:269;height:27" coordorigin="13593,5047" coordsize="269,27">
              <v:shape style="position:absolute;left:13593;top:5047;width:269;height:27" coordorigin="13593,5047" coordsize="269,27" path="m13856,5074l13600,5074,13593,5068,13593,5054,13600,5047,13856,5047,13862,5054,13862,5068,13856,5074e" filled="t" fillcolor="#4A7EBB" stroked="f">
                <v:path arrowok="t"/>
                <v:fill/>
              </v:shape>
            </v:group>
            <v:group style="position:absolute;left:13593;top:5047;width:269;height:27" coordorigin="13593,5047" coordsize="269,27">
              <v:shape style="position:absolute;left:13593;top:5047;width:269;height:27" coordorigin="13593,5047" coordsize="269,27" path="m13606,5047l13848,5047,13856,5047,13862,5054,13862,5061,13862,5068,13856,5074,13848,5074,13606,5074,13600,5074,13593,5068,13593,5061,13593,5054,13600,5047,13606,5047xe" filled="f" stroked="t" strokeweight=".075259pt" strokecolor="#4A7EBB">
                <v:path arrowok="t"/>
              </v:shape>
            </v:group>
            <v:group style="position:absolute;left:13593;top:5365;width:269;height:27" coordorigin="13593,5365" coordsize="269,27">
              <v:shape style="position:absolute;left:13593;top:5365;width:269;height:27" coordorigin="13593,5365" coordsize="269,27" path="m13856,5392l13600,5392,13593,5386,13593,5372,13600,5365,13856,5365,13862,5372,13862,5386,13856,5392e" filled="t" fillcolor="#BE4B48" stroked="f">
                <v:path arrowok="t"/>
                <v:fill/>
              </v:shape>
            </v:group>
            <v:group style="position:absolute;left:13593;top:5365;width:269;height:27" coordorigin="13593,5365" coordsize="269,27">
              <v:shape style="position:absolute;left:13593;top:5365;width:269;height:27" coordorigin="13593,5365" coordsize="269,27" path="m13606,5365l13848,5365,13856,5365,13862,5372,13862,5378,13862,5386,13856,5392,13848,5392,13606,5392,13600,5392,13593,5386,13593,5378,13593,5372,13600,5365,13606,5365xe" filled="f" stroked="t" strokeweight=".075259pt" strokecolor="#BE4B48">
                <v:path arrowok="t"/>
              </v:shape>
            </v:group>
            <v:group style="position:absolute;left:1597;top:2180;width:12897;height:6079" coordorigin="1597,2180" coordsize="12897,6079">
              <v:shape style="position:absolute;left:1597;top:2180;width:12897;height:6079" coordorigin="1597,2180" coordsize="12897,6079" path="m14493,8259l1600,8259,1597,8258,1597,2182,1600,2180,14493,2180,14494,2182,14494,2185,1606,2185,1602,2189,1606,2189,1606,8250,1602,8250,1606,8255,14494,8255,14494,8258,14493,8259e" filled="t" fillcolor="#878787" stroked="f">
                <v:path arrowok="t"/>
                <v:fill/>
              </v:shape>
            </v:group>
            <v:group style="position:absolute;left:1602;top:2185;width:5;height:5" coordorigin="1602,2185" coordsize="5,5">
              <v:shape style="position:absolute;left:1602;top:2185;width:5;height:5" coordorigin="1602,2185" coordsize="5,5" path="m1606,2189l1602,2189,1606,2185,1606,2189e" filled="t" fillcolor="#878787" stroked="f">
                <v:path arrowok="t"/>
                <v:fill/>
              </v:shape>
            </v:group>
            <v:group style="position:absolute;left:1606;top:2187;width:12879;height:2" coordorigin="1606,2187" coordsize="12879,2">
              <v:shape style="position:absolute;left:1606;top:2187;width:12879;height:2" coordorigin="1606,2187" coordsize="12879,0" path="m1606,2187l14485,2187e" filled="f" stroked="t" strokeweight=".325769pt" strokecolor="#878787">
                <v:path arrowok="t"/>
              </v:shape>
            </v:group>
            <v:group style="position:absolute;left:14485;top:2185;width:2;height:6070" coordorigin="14485,2185" coordsize="2,6070">
              <v:shape style="position:absolute;left:14485;top:2185;width:2;height:6070" coordorigin="14485,2185" coordsize="0,6070" path="m14485,8255l14485,2185e" filled="f" stroked="t" strokeweight=".1pt" strokecolor="#878787">
                <v:path arrowok="t"/>
              </v:shape>
            </v:group>
            <v:group style="position:absolute;left:14485;top:2185;width:9;height:5" coordorigin="14485,2185" coordsize="9,5">
              <v:shape style="position:absolute;left:14485;top:2185;width:9;height:5" coordorigin="14485,2185" coordsize="9,5" path="m14494,2189l14490,2189,14485,2185,14494,2185,14494,2189e" filled="t" fillcolor="#878787" stroked="f">
                <v:path arrowok="t"/>
                <v:fill/>
              </v:shape>
            </v:group>
            <v:group style="position:absolute;left:1602;top:8250;width:5;height:5" coordorigin="1602,8250" coordsize="5,5">
              <v:shape style="position:absolute;left:1602;top:8250;width:5;height:5" coordorigin="1602,8250" coordsize="5,5" path="m1606,8255l1602,8250,1606,8250,1606,8255e" filled="t" fillcolor="#878787" stroked="f">
                <v:path arrowok="t"/>
                <v:fill/>
              </v:shape>
            </v:group>
            <v:group style="position:absolute;left:1606;top:8252;width:12879;height:2" coordorigin="1606,8252" coordsize="12879,2">
              <v:shape style="position:absolute;left:1606;top:8252;width:12879;height:2" coordorigin="1606,8252" coordsize="12879,0" path="m1606,8252l14485,8252e" filled="f" stroked="t" strokeweight=".325769pt" strokecolor="#878787">
                <v:path arrowok="t"/>
              </v:shape>
            </v:group>
            <v:group style="position:absolute;left:14485;top:8250;width:9;height:5" coordorigin="14485,8250" coordsize="9,5">
              <v:shape style="position:absolute;left:14485;top:8250;width:9;height:5" coordorigin="14485,8250" coordsize="9,5" path="m14494,8255l14485,8255,14490,8250,14494,8250,14494,8255e" filled="t" fillcolor="#878787" stroked="f">
                <v:path arrowok="t"/>
                <v:fill/>
              </v:shape>
            </v:group>
            <v:group style="position:absolute;left:1597;top:2180;width:12897;height:6079" coordorigin="1597,2180" coordsize="12897,6079">
              <v:shape style="position:absolute;left:1597;top:2180;width:12897;height:6079" coordorigin="1597,2180" coordsize="12897,6079" path="m1597,2185l1597,2182,1600,2180,1602,2180,14490,2180,14493,2180,14494,2182,14494,2185,14494,8255,14494,8258,14493,8259,14490,8259,1602,8259,1600,8259,1597,8258,1597,8255,1597,2185xe" filled="f" stroked="t" strokeweight=".037650pt" strokecolor="#878787">
                <v:path arrowok="t"/>
              </v:shape>
            </v:group>
            <v:group style="position:absolute;left:1602;top:2185;width:12888;height:6070" coordorigin="1602,2185" coordsize="12888,6070">
              <v:shape style="position:absolute;left:1602;top:2185;width:12888;height:6070" coordorigin="1602,2185" coordsize="12888,6070" path="m1606,8255l1602,8250,14490,8250,14485,8255,14485,2185,14490,2189,1602,2189,1606,2185,1606,8255xe" filled="f" stroked="t" strokeweight=".037650pt" strokecolor="#878787">
                <v:path arrowok="t"/>
              </v:shape>
            </v:group>
            <v:group style="position:absolute;left:4317;top:5980;width:150;height:1529" coordorigin="4317,5980" coordsize="150,1529">
              <v:shape style="position:absolute;left:4317;top:5980;width:150;height:1529" coordorigin="4317,5980" coordsize="150,1529" path="m4467,6055l4317,6055,4392,5980,4467,6055e" filled="t" fillcolor="#F79646" stroked="f">
                <v:path arrowok="t"/>
                <v:fill/>
              </v:shape>
              <v:shape style="position:absolute;left:4317;top:5980;width:150;height:1529" coordorigin="4317,5980" coordsize="150,1529" path="m4429,7510l4354,7510,4354,6055,4429,6055,4429,7510e" filled="t" fillcolor="#F79646" stroked="f">
                <v:path arrowok="t"/>
                <v:fill/>
              </v:shape>
            </v:group>
            <v:group style="position:absolute;left:4286;top:5962;width:212;height:1560" coordorigin="4286,5962" coordsize="212,1560">
              <v:shape style="position:absolute;left:4286;top:5962;width:212;height:1560" coordorigin="4286,5962" coordsize="212,1560" path="m4342,6068l4286,6068,4392,5962,4419,5990,4383,5990,4392,5999,4348,6042,4317,6042,4326,6064,4342,6064,4342,6068e" filled="t" fillcolor="#B66D31" stroked="f">
                <v:path arrowok="t"/>
                <v:fill/>
              </v:shape>
              <v:shape style="position:absolute;left:4286;top:5962;width:212;height:1560" coordorigin="4286,5962" coordsize="212,1560" path="m4392,5999l4383,5990,4401,5990,4392,5999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58,6064l4392,5999,4401,5990,4419,5990,4472,6042,4467,6042,4458,6064e" filled="t" fillcolor="#B66D31" stroked="f">
                <v:path arrowok="t"/>
                <v:fill/>
              </v:shape>
              <v:shape style="position:absolute;left:4286;top:5962;width:212;height:1560" coordorigin="4286,5962" coordsize="212,1560" path="m4326,6064l4317,6042,4348,6042,4326,6064e" filled="t" fillcolor="#B66D31" stroked="f">
                <v:path arrowok="t"/>
                <v:fill/>
              </v:shape>
              <v:shape style="position:absolute;left:4286;top:5962;width:212;height:1560" coordorigin="4286,5962" coordsize="212,1560" path="m4342,6064l4326,6064,4348,6042,4367,6042,4367,6055,4342,6055,4342,6064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16,7510l4416,6042,4436,6042,4448,6055,4442,6055,4429,6068,4442,6068,4442,7497,4429,7497,4416,7510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94,6064l4458,6064,4467,6042,4472,6042,4494,6064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42,7523l4342,7523,4342,6055,4354,6068,4367,6068,4367,7497,4354,7497,4367,7510,4442,7510,4442,7523e" filled="t" fillcolor="#B66D31" stroked="f">
                <v:path arrowok="t"/>
                <v:fill/>
              </v:shape>
              <v:shape style="position:absolute;left:4286;top:5962;width:212;height:1560" coordorigin="4286,5962" coordsize="212,1560" path="m4367,6068l4354,6068,4342,6055,4367,6055,4367,6068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42,6068l4429,6068,4442,6055,4442,6068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98,6068l4442,6068,4442,6055,4448,6055,4458,6064,4494,6064,4498,6068e" filled="t" fillcolor="#B66D31" stroked="f">
                <v:path arrowok="t"/>
                <v:fill/>
              </v:shape>
              <v:shape style="position:absolute;left:4286;top:5962;width:212;height:1560" coordorigin="4286,5962" coordsize="212,1560" path="m4367,7510l4354,7497,4367,7497,4367,7510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16,7510l4367,7510,4367,7497,4416,7497,4416,7510e" filled="t" fillcolor="#B66D31" stroked="f">
                <v:path arrowok="t"/>
                <v:fill/>
              </v:shape>
              <v:shape style="position:absolute;left:4286;top:5962;width:212;height:1560" coordorigin="4286,5962" coordsize="212,1560" path="m4442,7510l4416,7510,4429,7497,4442,7497,4442,7510e" filled="t" fillcolor="#B66D31" stroked="f">
                <v:path arrowok="t"/>
                <v:fill/>
              </v:shape>
            </v:group>
            <v:group style="position:absolute;left:4286;top:5962;width:212;height:1560" coordorigin="4286,5962" coordsize="212,1560">
              <v:shape style="position:absolute;left:4286;top:5962;width:212;height:1560" coordorigin="4286,5962" coordsize="212,1560" path="m4498,6068l4429,6068,4442,6055,4442,7523,4342,7523,4342,6055,4354,6068,4286,6068,4392,5962,4498,6068xe" filled="f" stroked="t" strokeweight=".009444pt" strokecolor="#B66D31">
                <v:path arrowok="t"/>
              </v:shape>
            </v:group>
            <v:group style="position:absolute;left:4317;top:5990;width:150;height:1520" coordorigin="4317,5990" coordsize="150,1520">
              <v:shape style="position:absolute;left:4317;top:5990;width:150;height:1520" coordorigin="4317,5990" coordsize="150,1520" path="m4383,5990l4401,5990,4326,6064,4317,6042,4367,6042,4367,7510,4354,7497,4429,7497,4416,7510,4416,6042,4467,6042,4458,6064,4383,5990xe" filled="f" stroked="t" strokeweight=".009445pt" strokecolor="#B66D31">
                <v:path arrowok="t"/>
              </v:shape>
            </v:group>
            <v:group style="position:absolute;left:2405;top:5907;width:2036;height:125" coordorigin="2405,5907" coordsize="2036,125">
              <v:shape style="position:absolute;left:2405;top:5907;width:2036;height:125" coordorigin="2405,5907" coordsize="2036,125" path="m2468,6032l2405,5969,2468,5907,2468,5938,4441,5938,4441,6000,2468,6000,2468,6032e" filled="t" fillcolor="#F79646" stroked="f">
                <v:path arrowok="t"/>
                <v:fill/>
              </v:shape>
            </v:group>
            <v:group style="position:absolute;left:2387;top:5876;width:2067;height:187" coordorigin="2387,5876" coordsize="2067,187">
              <v:shape style="position:absolute;left:2387;top:5876;width:2067;height:187" coordorigin="2387,5876" coordsize="2067,187" path="m2481,6063l2387,5969,2481,5876,2481,5907,2455,5907,2455,5938,2433,5960,2415,5960,2415,5978,2433,5978,2455,6001,2455,6032,2481,6032,2481,6063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55,5938l2455,5907,2477,5916,2455,5938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81,5938l2468,5925,2477,5916,2455,5907,2481,5907,2481,5938e" filled="t" fillcolor="#B66D31" stroked="f">
                <v:path arrowok="t"/>
                <v:fill/>
              </v:shape>
              <v:shape style="position:absolute;left:2387;top:5876;width:2067;height:187" coordorigin="2387,5876" coordsize="2067,187" path="m4428,5951l2455,5951,2455,5938,2468,5925,2481,5938,4428,5938,4428,5951e" filled="t" fillcolor="#B66D31" stroked="f">
                <v:path arrowok="t"/>
                <v:fill/>
              </v:shape>
              <v:shape style="position:absolute;left:2387;top:5876;width:2067;height:187" coordorigin="2387,5876" coordsize="2067,187" path="m4454,5951l4441,5951,4428,5938,2481,5938,2481,5925,4454,5925,4454,5951e" filled="t" fillcolor="#B66D31" stroked="f">
                <v:path arrowok="t"/>
                <v:fill/>
              </v:shape>
              <v:shape style="position:absolute;left:2387;top:5876;width:2067;height:187" coordorigin="2387,5876" coordsize="2067,187" path="m4428,6000l4428,5938,4441,5951,4454,5951,4454,5988,4441,5988,4428,6000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15,5978l2415,5960,2424,5969,2415,5978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24,5969l2415,5960,2433,5960,2424,5969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33,5978l2415,5978,2424,5969,2433,5978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81,6032l2455,6032,2477,6023,2455,6001,2455,5988,4428,5988,4428,6000,2481,6000,2468,6013,2481,6013,2481,6032e" filled="t" fillcolor="#B66D31" stroked="f">
                <v:path arrowok="t"/>
                <v:fill/>
              </v:shape>
              <v:shape style="position:absolute;left:2387;top:5876;width:2067;height:187" coordorigin="2387,5876" coordsize="2067,187" path="m4454,6013l2481,6013,2481,6000,4428,6000,4441,5988,4454,5988,4454,6013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81,6013l2468,6013,2481,6000,2481,6013e" filled="t" fillcolor="#B66D31" stroked="f">
                <v:path arrowok="t"/>
                <v:fill/>
              </v:shape>
              <v:shape style="position:absolute;left:2387;top:5876;width:2067;height:187" coordorigin="2387,5876" coordsize="2067,187" path="m2455,6032l2455,6001,2477,6023,2455,6032e" filled="t" fillcolor="#B66D31" stroked="f">
                <v:path arrowok="t"/>
                <v:fill/>
              </v:shape>
            </v:group>
            <v:group style="position:absolute;left:2387;top:5876;width:2067;height:187" coordorigin="2387,5876" coordsize="2067,187">
              <v:shape style="position:absolute;left:2387;top:5876;width:2067;height:187" coordorigin="2387,5876" coordsize="2067,187" path="m2481,5876l2481,5938,2468,5925,4454,5925,4454,6013,2468,6013,2481,6000,2481,6063,2387,5969,2481,5876xe" filled="f" stroked="t" strokeweight=".0094pt" strokecolor="#B66D31">
                <v:path arrowok="t"/>
              </v:shape>
            </v:group>
            <v:group style="position:absolute;left:2415;top:5907;width:2026;height:125" coordorigin="2415,5907" coordsize="2026,125">
              <v:shape style="position:absolute;left:2415;top:5907;width:2026;height:125" coordorigin="2415,5907" coordsize="2026,125" path="m2415,5978l2415,5960,2477,6023,2455,6032,2455,5988,4441,5988,4428,6000,4428,5938,4441,5951,2455,5951,2455,5907,2477,5916,2415,5978xe" filled="f" stroked="t" strokeweight=".0094pt" strokecolor="#B66D31">
                <v:path arrowok="t"/>
              </v:shape>
            </v:group>
            <v:group style="position:absolute;left:4363;top:5905;width:4239;height:128" coordorigin="4363,5905" coordsize="4239,128">
              <v:shape style="position:absolute;left:4363;top:5905;width:4239;height:128" coordorigin="4363,5905" coordsize="4239,128" path="m8537,6033l8537,6001,4363,6001,4363,5937,8537,5937,8537,5905,8602,5969,8537,6033e" filled="t" fillcolor="#F79646" stroked="f">
                <v:path arrowok="t"/>
                <v:fill/>
              </v:shape>
            </v:group>
            <v:group style="position:absolute;left:4350;top:5875;width:4270;height:190" coordorigin="4350,5875" coordsize="4270,190">
              <v:shape style="position:absolute;left:4350;top:5875;width:4270;height:190" coordorigin="4350,5875" coordsize="4270,190" path="m8525,5937l8525,5875,8556,5905,8550,5905,8528,5915,8538,5925,8537,5925,8525,5937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50,5937l8528,5915,8550,5905,8550,5937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83,5970l8550,5937,8550,5905,8556,5905,8611,5960,8593,5960,8583,5970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25,6014l4350,6014,4350,5925,8525,5925,8525,5937,4376,5937,4363,5950,4376,5950,4376,5989,4363,5989,4376,6001,8525,6001,8525,6014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50,5950l4376,5950,4376,5937,8525,5937,8537,5925,8538,5925,8550,5937,8550,5950e" filled="t" fillcolor="#B66D31" stroked="f">
                <v:path arrowok="t"/>
                <v:fill/>
              </v:shape>
              <v:shape style="position:absolute;left:4350;top:5875;width:4270;height:190" coordorigin="4350,5875" coordsize="4270,190" path="m4376,5950l4363,5950,4376,5937,4376,5950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93,5979l8583,5970,8593,5960,8593,5979e" filled="t" fillcolor="#B66D31" stroked="f">
                <v:path arrowok="t"/>
                <v:fill/>
              </v:shape>
              <v:shape style="position:absolute;left:4350;top:5875;width:4270;height:190" coordorigin="4350,5875" coordsize="4270,190" path="m8611,5979l8593,5979,8593,5960,8611,5960,8620,5969,8611,5979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56,6033l8550,6033,8550,6002,8583,5970,8593,5979,8611,5979,8556,6033e" filled="t" fillcolor="#B66D31" stroked="f">
                <v:path arrowok="t"/>
                <v:fill/>
              </v:shape>
              <v:shape style="position:absolute;left:4350;top:5875;width:4270;height:190" coordorigin="4350,5875" coordsize="4270,190" path="m4376,6001l4363,5989,4376,5989,4376,6001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39,6014l8537,6014,8525,6001,4376,6001,4376,5989,8550,5989,8550,6002,8539,6014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25,6065l8525,6001,8537,6014,8539,6014,8528,6024,8550,6033,8556,6033,8525,6065e" filled="t" fillcolor="#B66D31" stroked="f">
                <v:path arrowok="t"/>
                <v:fill/>
              </v:shape>
              <v:shape style="position:absolute;left:4350;top:5875;width:4270;height:190" coordorigin="4350,5875" coordsize="4270,190" path="m8550,6033l8528,6024,8550,6002,8550,6033e" filled="t" fillcolor="#B66D31" stroked="f">
                <v:path arrowok="t"/>
                <v:fill/>
              </v:shape>
            </v:group>
            <v:group style="position:absolute;left:4350;top:5875;width:4270;height:190" coordorigin="4350,5875" coordsize="4270,190">
              <v:shape style="position:absolute;left:4350;top:5875;width:4270;height:190" coordorigin="4350,5875" coordsize="4270,190" path="m4350,5925l8537,5925,8525,5937,8525,5875,8620,5969,8525,6065,8525,6001,8537,6014,4350,6014,4350,5925xe" filled="f" stroked="t" strokeweight=".018814pt" strokecolor="#B66D31">
                <v:path arrowok="t"/>
              </v:shape>
            </v:group>
            <v:group style="position:absolute;left:4363;top:5905;width:4230;height:128" coordorigin="4363,5905" coordsize="4230,128">
              <v:shape style="position:absolute;left:4363;top:5905;width:4230;height:128" coordorigin="4363,5905" coordsize="4230,128" path="m4376,6001l4363,5989,8550,5989,8550,6033,8528,6024,8593,5960,8593,5979,8528,5915,8550,5905,8550,5950,4363,5950,4376,5937,4376,6001xe" filled="f" stroked="t" strokeweight=".018814pt" strokecolor="#B66D31">
                <v:path arrowok="t"/>
              </v:shape>
            </v:group>
            <v:group style="position:absolute;left:8555;top:5937;width:84;height:1564" coordorigin="8555,5937" coordsize="84,1564">
              <v:shape style="position:absolute;left:8555;top:5937;width:84;height:1564" coordorigin="8555,5937" coordsize="84,1564" path="m8639,7445l8583,7445,8583,5937,8639,5937,8639,7445e" filled="t" fillcolor="#F79646" stroked="f">
                <v:path arrowok="t"/>
                <v:fill/>
              </v:shape>
              <v:shape style="position:absolute;left:8555;top:5937;width:84;height:1564" coordorigin="8555,5937" coordsize="84,1564" path="m8611,7501l8555,7445,8667,7445,8611,7501e" filled="t" fillcolor="#F79646" stroked="f">
                <v:path arrowok="t"/>
                <v:fill/>
              </v:shape>
            </v:group>
            <v:group style="position:absolute;left:8524;top:5924;width:174;height:1595" coordorigin="8524,5924" coordsize="174,1595">
              <v:shape style="position:absolute;left:8524;top:5924;width:174;height:1595" coordorigin="8524,5924" coordsize="174,1595" path="m8571,7444l8570,7442,8570,5924,8651,5924,8651,5937,8596,5937,8583,5950,8596,5950,8596,7432,8583,7432,8571,7444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96,5950l8583,5950,8596,5937,8596,5950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26,5950l8596,5950,8596,5937,8626,5937,8626,5950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36,7458l8626,7458,8626,5937,8639,5950,8651,5950,8651,7432,8639,7432,8650,7444,8636,7458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51,5950l8639,5950,8626,5937,8651,5937,8651,5950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11,7519l8524,7432,8570,7432,8570,7436,8564,7436,8555,7458,8586,7458,8611,7483,8602,7492,8638,7492,8611,7519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96,7458l8586,7458,8571,7444,8583,7432,8596,7432,8596,7458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50,7444l8639,7432,8651,7432,8651,7442,8650,7444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51,7442l8651,7432,8698,7432,8694,7436,8658,7436,8651,7442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86,7458l8555,7458,8564,7436,8570,7442,8570,7445,8573,7445,8586,7458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70,7442l8564,7436,8570,7436,8570,7442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61,7445l8651,7445,8651,7442,8658,7436,8661,7445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72,7458l8667,7458,8658,7436,8694,7436,8672,7458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70,7445l8570,7442,8571,7444,8570,7445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51,7445l8650,7444,8651,7442,8651,7445e" filled="t" fillcolor="#B66D31" stroked="f">
                <v:path arrowok="t"/>
                <v:fill/>
              </v:shape>
              <v:shape style="position:absolute;left:8524;top:5924;width:174;height:1595" coordorigin="8524,5924" coordsize="174,1595" path="m8573,7445l8570,7445,8571,7444,8573,7445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38,7492l8620,7492,8611,7483,8650,7444,8651,7445,8661,7445,8667,7458,8672,7458,8638,7492e" filled="t" fillcolor="#B66D31" stroked="f">
                <v:path arrowok="t"/>
                <v:fill/>
              </v:shape>
              <v:shape style="position:absolute;left:8524;top:5924;width:174;height:1595" coordorigin="8524,5924" coordsize="174,1595" path="m8620,7492l8602,7492,8611,7483,8620,7492e" filled="t" fillcolor="#B66D31" stroked="f">
                <v:path arrowok="t"/>
                <v:fill/>
              </v:shape>
            </v:group>
            <v:group style="position:absolute;left:8524;top:5924;width:174;height:1595" coordorigin="8524,5924" coordsize="174,1595">
              <v:shape style="position:absolute;left:8524;top:5924;width:174;height:1595" coordorigin="8524,5924" coordsize="174,1595" path="m8524,7432l8583,7432,8570,7445,8570,5924,8651,5924,8651,7445,8639,7432,8698,7432,8611,7519,8524,7432xe" filled="f" stroked="t" strokeweight=".018874pt" strokecolor="#B66D31">
                <v:path arrowok="t"/>
              </v:shape>
            </v:group>
            <v:group style="position:absolute;left:8555;top:5937;width:112;height:1555" coordorigin="8555,5937" coordsize="112,1555">
              <v:shape style="position:absolute;left:8555;top:5937;width:112;height:1555" coordorigin="8555,5937" coordsize="112,1555" path="m8620,7492l8602,7492,8658,7436,8667,7458,8626,7458,8626,5937,8639,5950,8583,5950,8596,5937,8596,7458,8555,7458,8564,7436,8620,7492xe" filled="f" stroked="t" strokeweight=".018875pt" strokecolor="#B66D31">
                <v:path arrowok="t"/>
              </v:shape>
            </v:group>
            <w10:wrap type="none"/>
          </v:group>
        </w:pict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53" w:after="0" w:line="240" w:lineRule="auto"/>
        <w:ind w:left="824" w:right="-59"/>
        <w:jc w:val="left"/>
        <w:tabs>
          <w:tab w:pos="234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0</w:t>
      </w:r>
      <w:r>
        <w:rPr>
          <w:rFonts w:ascii="Calibri" w:hAnsi="Calibri" w:cs="Calibri" w:eastAsia="Calibri"/>
          <w:sz w:val="12"/>
          <w:szCs w:val="12"/>
          <w:spacing w:val="-2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0.2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spacing w:before="8" w:after="0" w:line="240" w:lineRule="exact"/>
        <w:jc w:val="left"/>
        <w:rPr>
          <w:sz w:val="24"/>
          <w:szCs w:val="24"/>
        </w:rPr>
      </w:pPr>
      <w:rPr/>
      <w:r>
        <w:rPr/>
        <w:br w:type="column"/>
      </w:r>
      <w:r>
        <w:rPr>
          <w:sz w:val="24"/>
          <w:szCs w:val="24"/>
        </w:rPr>
      </w:r>
    </w:p>
    <w:p>
      <w:pPr>
        <w:spacing w:before="0" w:after="0" w:line="240" w:lineRule="auto"/>
        <w:ind w:right="-66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Qs/Qf</w:t>
      </w:r>
      <w:r>
        <w:rPr>
          <w:rFonts w:ascii="Calibri" w:hAnsi="Calibri" w:cs="Calibri" w:eastAsia="Calibri"/>
          <w:sz w:val="17"/>
          <w:szCs w:val="17"/>
          <w:spacing w:val="10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=</w:t>
      </w:r>
      <w:r>
        <w:rPr>
          <w:rFonts w:ascii="Calibri" w:hAnsi="Calibri" w:cs="Calibri" w:eastAsia="Calibri"/>
          <w:sz w:val="17"/>
          <w:szCs w:val="17"/>
          <w:spacing w:val="-1"/>
          <w:w w:val="103"/>
        </w:rPr>
        <w:t>0</w:t>
      </w:r>
      <w:r>
        <w:rPr>
          <w:rFonts w:ascii="Calibri" w:hAnsi="Calibri" w:cs="Calibri" w:eastAsia="Calibri"/>
          <w:sz w:val="17"/>
          <w:szCs w:val="17"/>
          <w:spacing w:val="1"/>
          <w:w w:val="103"/>
        </w:rPr>
        <w:t>.</w:t>
      </w:r>
      <w:r>
        <w:rPr>
          <w:rFonts w:ascii="Calibri" w:hAnsi="Calibri" w:cs="Calibri" w:eastAsia="Calibri"/>
          <w:sz w:val="17"/>
          <w:szCs w:val="17"/>
          <w:spacing w:val="-1"/>
          <w:w w:val="103"/>
        </w:rPr>
        <w:t>25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7" w:after="0" w:line="240" w:lineRule="auto"/>
        <w:ind w:right="-66"/>
        <w:jc w:val="left"/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7"/>
          <w:szCs w:val="17"/>
          <w:spacing w:val="0"/>
          <w:w w:val="100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TA</w:t>
      </w:r>
      <w:r>
        <w:rPr>
          <w:rFonts w:ascii="Calibri" w:hAnsi="Calibri" w:cs="Calibri" w:eastAsia="Calibri"/>
          <w:sz w:val="17"/>
          <w:szCs w:val="17"/>
          <w:spacing w:val="1"/>
          <w:w w:val="100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  <w:t>T</w:t>
      </w:r>
      <w:r>
        <w:rPr>
          <w:rFonts w:ascii="Calibri" w:hAnsi="Calibri" w:cs="Calibri" w:eastAsia="Calibri"/>
          <w:sz w:val="17"/>
          <w:szCs w:val="17"/>
          <w:spacing w:val="11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HE</w:t>
      </w:r>
      <w:r>
        <w:rPr>
          <w:rFonts w:ascii="Calibri" w:hAnsi="Calibri" w:cs="Calibri" w:eastAsia="Calibri"/>
          <w:sz w:val="17"/>
          <w:szCs w:val="17"/>
          <w:spacing w:val="1"/>
          <w:w w:val="103"/>
        </w:rPr>
        <w:t>R</w:t>
      </w:r>
      <w:r>
        <w:rPr>
          <w:rFonts w:ascii="Calibri" w:hAnsi="Calibri" w:cs="Calibri" w:eastAsia="Calibri"/>
          <w:sz w:val="17"/>
          <w:szCs w:val="17"/>
          <w:spacing w:val="0"/>
          <w:w w:val="103"/>
        </w:rPr>
        <w:t>E</w:t>
      </w:r>
      <w:r>
        <w:rPr>
          <w:rFonts w:ascii="Calibri" w:hAnsi="Calibri" w:cs="Calibri" w:eastAsia="Calibri"/>
          <w:sz w:val="17"/>
          <w:szCs w:val="17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71"/>
        <w:jc w:val="left"/>
        <w:tabs>
          <w:tab w:pos="1560" w:val="left"/>
          <w:tab w:pos="3120" w:val="left"/>
        </w:tabs>
        <w:rPr>
          <w:rFonts w:ascii="Calibri" w:hAnsi="Calibri" w:cs="Calibri" w:eastAsia="Calibri"/>
          <w:sz w:val="17"/>
          <w:szCs w:val="17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0.4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0.6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0.8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  </w:t>
      </w:r>
      <w:r>
        <w:rPr>
          <w:rFonts w:ascii="Calibri" w:hAnsi="Calibri" w:cs="Calibri" w:eastAsia="Calibri"/>
          <w:sz w:val="12"/>
          <w:szCs w:val="12"/>
          <w:spacing w:val="8"/>
          <w:w w:val="100"/>
        </w:rPr>
        <w:t> 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-7"/>
        </w:rPr>
        <w:t>V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-7"/>
        </w:rPr>
        <w:t>s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-7"/>
        </w:rPr>
        <w:t>/</w:t>
      </w:r>
      <w:r>
        <w:rPr>
          <w:rFonts w:ascii="Calibri" w:hAnsi="Calibri" w:cs="Calibri" w:eastAsia="Calibri"/>
          <w:sz w:val="17"/>
          <w:szCs w:val="17"/>
          <w:spacing w:val="-1"/>
          <w:w w:val="100"/>
          <w:position w:val="-7"/>
        </w:rPr>
        <w:t>V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-7"/>
        </w:rPr>
        <w:t>f</w:t>
      </w:r>
      <w:r>
        <w:rPr>
          <w:rFonts w:ascii="Calibri" w:hAnsi="Calibri" w:cs="Calibri" w:eastAsia="Calibri"/>
          <w:sz w:val="17"/>
          <w:szCs w:val="17"/>
          <w:spacing w:val="13"/>
          <w:w w:val="100"/>
          <w:position w:val="-7"/>
        </w:rPr>
        <w:t> </w:t>
      </w:r>
      <w:r>
        <w:rPr>
          <w:rFonts w:ascii="Calibri" w:hAnsi="Calibri" w:cs="Calibri" w:eastAsia="Calibri"/>
          <w:sz w:val="17"/>
          <w:szCs w:val="17"/>
          <w:spacing w:val="0"/>
          <w:w w:val="103"/>
          <w:position w:val="-7"/>
        </w:rPr>
        <w:t>=</w:t>
      </w:r>
      <w:r>
        <w:rPr>
          <w:rFonts w:ascii="Calibri" w:hAnsi="Calibri" w:cs="Calibri" w:eastAsia="Calibri"/>
          <w:sz w:val="17"/>
          <w:szCs w:val="17"/>
          <w:spacing w:val="-1"/>
          <w:w w:val="103"/>
          <w:position w:val="-7"/>
        </w:rPr>
        <w:t>0</w:t>
      </w:r>
      <w:r>
        <w:rPr>
          <w:rFonts w:ascii="Calibri" w:hAnsi="Calibri" w:cs="Calibri" w:eastAsia="Calibri"/>
          <w:sz w:val="17"/>
          <w:szCs w:val="17"/>
          <w:spacing w:val="1"/>
          <w:w w:val="103"/>
          <w:position w:val="-7"/>
        </w:rPr>
        <w:t>.</w:t>
      </w:r>
      <w:r>
        <w:rPr>
          <w:rFonts w:ascii="Calibri" w:hAnsi="Calibri" w:cs="Calibri" w:eastAsia="Calibri"/>
          <w:sz w:val="17"/>
          <w:szCs w:val="17"/>
          <w:spacing w:val="0"/>
          <w:w w:val="103"/>
          <w:position w:val="-7"/>
        </w:rPr>
        <w:t>8</w:t>
      </w:r>
      <w:r>
        <w:rPr>
          <w:rFonts w:ascii="Calibri" w:hAnsi="Calibri" w:cs="Calibri" w:eastAsia="Calibri"/>
          <w:sz w:val="17"/>
          <w:szCs w:val="17"/>
          <w:spacing w:val="0"/>
          <w:w w:val="100"/>
          <w:position w:val="0"/>
        </w:rPr>
      </w:r>
    </w:p>
    <w:p>
      <w:pPr>
        <w:spacing w:before="13" w:after="0" w:line="240" w:lineRule="auto"/>
        <w:ind w:left="1726" w:right="-20"/>
        <w:jc w:val="left"/>
        <w:rPr>
          <w:rFonts w:ascii="Calibri" w:hAnsi="Calibri" w:cs="Calibri" w:eastAsia="Calibri"/>
          <w:sz w:val="20"/>
          <w:szCs w:val="20"/>
        </w:rPr>
      </w:pPr>
      <w:rPr/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QS/QF</w:t>
      </w:r>
      <w:r>
        <w:rPr>
          <w:rFonts w:ascii="Calibri" w:hAnsi="Calibri" w:cs="Calibri" w:eastAsia="Calibri"/>
          <w:sz w:val="20"/>
          <w:szCs w:val="20"/>
          <w:spacing w:val="2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OR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 </w:t>
      </w:r>
      <w:r>
        <w:rPr>
          <w:rFonts w:ascii="Calibri" w:hAnsi="Calibri" w:cs="Calibri" w:eastAsia="Calibri"/>
          <w:sz w:val="20"/>
          <w:szCs w:val="20"/>
          <w:spacing w:val="-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S/</w:t>
      </w:r>
      <w:r>
        <w:rPr>
          <w:rFonts w:ascii="Calibri" w:hAnsi="Calibri" w:cs="Calibri" w:eastAsia="Calibri"/>
          <w:sz w:val="20"/>
          <w:szCs w:val="20"/>
          <w:spacing w:val="1"/>
          <w:w w:val="100"/>
          <w:b/>
          <w:bCs/>
        </w:rPr>
        <w:t>V</w:t>
      </w:r>
      <w:r>
        <w:rPr>
          <w:rFonts w:ascii="Calibri" w:hAnsi="Calibri" w:cs="Calibri" w:eastAsia="Calibri"/>
          <w:sz w:val="20"/>
          <w:szCs w:val="20"/>
          <w:spacing w:val="0"/>
          <w:w w:val="100"/>
          <w:b/>
          <w:bCs/>
        </w:rPr>
        <w:t>F</w:t>
      </w:r>
      <w:r>
        <w:rPr>
          <w:rFonts w:ascii="Calibri" w:hAnsi="Calibri" w:cs="Calibri" w:eastAsia="Calibri"/>
          <w:sz w:val="20"/>
          <w:szCs w:val="20"/>
          <w:spacing w:val="0"/>
          <w:w w:val="100"/>
        </w:rPr>
      </w:r>
    </w:p>
    <w:p>
      <w:pPr>
        <w:spacing w:before="19" w:after="0" w:line="220" w:lineRule="exact"/>
        <w:jc w:val="left"/>
        <w:rPr>
          <w:sz w:val="22"/>
          <w:szCs w:val="22"/>
        </w:rPr>
      </w:pPr>
      <w:rPr/>
      <w:r>
        <w:rPr/>
        <w:br w:type="column"/>
      </w:r>
      <w:r>
        <w:rPr>
          <w:sz w:val="22"/>
          <w:szCs w:val="22"/>
        </w:rPr>
      </w:r>
    </w:p>
    <w:p>
      <w:pPr>
        <w:spacing w:before="0" w:after="0" w:line="240" w:lineRule="auto"/>
        <w:ind w:right="-20"/>
        <w:jc w:val="left"/>
        <w:tabs>
          <w:tab w:pos="1500" w:val="left"/>
          <w:tab w:pos="3080" w:val="left"/>
        </w:tabs>
        <w:rPr>
          <w:rFonts w:ascii="Calibri" w:hAnsi="Calibri" w:cs="Calibri" w:eastAsia="Calibri"/>
          <w:sz w:val="12"/>
          <w:szCs w:val="12"/>
        </w:rPr>
      </w:pPr>
      <w:rPr/>
      <w:r>
        <w:rPr>
          <w:rFonts w:ascii="Calibri" w:hAnsi="Calibri" w:cs="Calibri" w:eastAsia="Calibri"/>
          <w:sz w:val="12"/>
          <w:szCs w:val="12"/>
          <w:spacing w:val="0"/>
          <w:w w:val="100"/>
        </w:rPr>
        <w:t>1</w:t>
      </w:r>
      <w:r>
        <w:rPr>
          <w:rFonts w:ascii="Calibri" w:hAnsi="Calibri" w:cs="Calibri" w:eastAsia="Calibri"/>
          <w:sz w:val="12"/>
          <w:szCs w:val="12"/>
          <w:spacing w:val="-25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>1.2</w:t>
      </w:r>
      <w:r>
        <w:rPr>
          <w:rFonts w:ascii="Calibri" w:hAnsi="Calibri" w:cs="Calibri" w:eastAsia="Calibri"/>
          <w:sz w:val="12"/>
          <w:szCs w:val="12"/>
          <w:spacing w:val="-21"/>
          <w:w w:val="100"/>
        </w:rPr>
        <w:t> 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  <w:tab/>
      </w:r>
      <w:r>
        <w:rPr>
          <w:rFonts w:ascii="Calibri" w:hAnsi="Calibri" w:cs="Calibri" w:eastAsia="Calibri"/>
          <w:sz w:val="12"/>
          <w:szCs w:val="12"/>
          <w:spacing w:val="0"/>
          <w:w w:val="104"/>
        </w:rPr>
        <w:t>1.4</w:t>
      </w:r>
      <w:r>
        <w:rPr>
          <w:rFonts w:ascii="Calibri" w:hAnsi="Calibri" w:cs="Calibri" w:eastAsia="Calibri"/>
          <w:sz w:val="12"/>
          <w:szCs w:val="12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520" w:right="1360"/>
          <w:cols w:num="4" w:equalWidth="0">
            <w:col w:w="2502" w:space="257"/>
            <w:col w:w="867" w:space="282"/>
            <w:col w:w="4113" w:space="629"/>
            <w:col w:w="4310"/>
          </w:cols>
        </w:sectPr>
      </w:pPr>
      <w:rPr/>
    </w:p>
    <w:p>
      <w:pPr>
        <w:spacing w:before="75" w:after="0" w:line="240" w:lineRule="auto"/>
        <w:ind w:left="3116" w:right="3076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D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esi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g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-6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3"/>
          <w:w w:val="99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q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u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-1"/>
          <w:w w:val="99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2"/>
          <w:w w:val="99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3"/>
          <w:w w:val="99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40" w:lineRule="auto"/>
        <w:ind w:left="2792" w:right="2754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n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a</w:t>
      </w:r>
      <w:r>
        <w:rPr>
          <w:rFonts w:ascii="Arial" w:hAnsi="Arial" w:cs="Arial" w:eastAsia="Arial"/>
          <w:sz w:val="20"/>
          <w:szCs w:val="20"/>
          <w:spacing w:val="2"/>
          <w:w w:val="100"/>
          <w:b/>
          <w:bCs/>
        </w:rPr>
        <w:t>r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-9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100"/>
          <w:b/>
          <w:bCs/>
        </w:rPr>
        <w:t>w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er</w:t>
      </w:r>
      <w:r>
        <w:rPr>
          <w:rFonts w:ascii="Arial" w:hAnsi="Arial" w:cs="Arial" w:eastAsia="Arial"/>
          <w:sz w:val="20"/>
          <w:szCs w:val="20"/>
          <w:spacing w:val="-7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&amp;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-1"/>
          <w:w w:val="100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0"/>
          <w:szCs w:val="20"/>
          <w:spacing w:val="1"/>
          <w:w w:val="100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100"/>
          <w:b/>
          <w:bCs/>
        </w:rPr>
        <w:t>ic</w:t>
      </w:r>
      <w:r>
        <w:rPr>
          <w:rFonts w:ascii="Arial" w:hAnsi="Arial" w:cs="Arial" w:eastAsia="Arial"/>
          <w:sz w:val="20"/>
          <w:szCs w:val="20"/>
          <w:spacing w:val="-4"/>
          <w:w w:val="100"/>
          <w:b/>
          <w:bCs/>
        </w:rPr>
        <w:t> </w:t>
      </w:r>
      <w:r>
        <w:rPr>
          <w:rFonts w:ascii="Arial" w:hAnsi="Arial" w:cs="Arial" w:eastAsia="Arial"/>
          <w:sz w:val="20"/>
          <w:szCs w:val="20"/>
          <w:spacing w:val="2"/>
          <w:w w:val="99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-3"/>
          <w:w w:val="99"/>
          <w:b/>
          <w:bCs/>
        </w:rPr>
        <w:t>y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1"/>
          <w:w w:val="99"/>
          <w:b/>
          <w:bCs/>
        </w:rPr>
        <w:t>t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e</w:t>
      </w:r>
      <w:r>
        <w:rPr>
          <w:rFonts w:ascii="Arial" w:hAnsi="Arial" w:cs="Arial" w:eastAsia="Arial"/>
          <w:sz w:val="20"/>
          <w:szCs w:val="20"/>
          <w:spacing w:val="3"/>
          <w:w w:val="99"/>
          <w:b/>
          <w:bCs/>
        </w:rPr>
        <w:t>m</w:t>
      </w:r>
      <w:r>
        <w:rPr>
          <w:rFonts w:ascii="Arial" w:hAnsi="Arial" w:cs="Arial" w:eastAsia="Arial"/>
          <w:sz w:val="20"/>
          <w:szCs w:val="20"/>
          <w:spacing w:val="0"/>
          <w:w w:val="99"/>
          <w:b/>
          <w:bCs/>
        </w:rPr>
        <w:t>s</w:t>
      </w:r>
      <w:r>
        <w:rPr>
          <w:rFonts w:ascii="Arial" w:hAnsi="Arial" w:cs="Arial" w:eastAsia="Arial"/>
          <w:sz w:val="20"/>
          <w:szCs w:val="2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2" w:after="0" w:line="280" w:lineRule="exact"/>
        <w:jc w:val="left"/>
        <w:rPr>
          <w:sz w:val="28"/>
          <w:szCs w:val="28"/>
        </w:rPr>
      </w:pPr>
      <w:rPr/>
      <w:r>
        <w:rPr>
          <w:sz w:val="28"/>
          <w:szCs w:val="28"/>
        </w:rPr>
      </w:r>
    </w:p>
    <w:p>
      <w:pPr>
        <w:spacing w:before="0" w:after="0" w:line="240" w:lineRule="auto"/>
        <w:ind w:left="59" w:right="4847"/>
        <w:jc w:val="center"/>
        <w:rPr>
          <w:rFonts w:ascii="Arial" w:hAnsi="Arial" w:cs="Arial" w:eastAsia="Arial"/>
          <w:sz w:val="28"/>
          <w:szCs w:val="28"/>
        </w:rPr>
      </w:pPr>
      <w:rPr/>
      <w:r>
        <w:rPr>
          <w:rFonts w:ascii="Arial" w:hAnsi="Arial" w:cs="Arial" w:eastAsia="Arial"/>
          <w:sz w:val="28"/>
          <w:szCs w:val="28"/>
          <w:spacing w:val="-4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p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nd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x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B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–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Dr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2"/>
          <w:w w:val="100"/>
          <w:b/>
          <w:bCs/>
        </w:rPr>
        <w:t>w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in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g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 </w:t>
      </w:r>
      <w:r>
        <w:rPr>
          <w:rFonts w:ascii="Arial" w:hAnsi="Arial" w:cs="Arial" w:eastAsia="Arial"/>
          <w:sz w:val="28"/>
          <w:szCs w:val="28"/>
          <w:spacing w:val="-1"/>
          <w:w w:val="100"/>
          <w:b/>
          <w:bCs/>
        </w:rPr>
        <w:t>D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et</w:t>
      </w:r>
      <w:r>
        <w:rPr>
          <w:rFonts w:ascii="Arial" w:hAnsi="Arial" w:cs="Arial" w:eastAsia="Arial"/>
          <w:sz w:val="28"/>
          <w:szCs w:val="28"/>
          <w:spacing w:val="-3"/>
          <w:w w:val="100"/>
          <w:b/>
          <w:bCs/>
        </w:rPr>
        <w:t>a</w:t>
      </w:r>
      <w:r>
        <w:rPr>
          <w:rFonts w:ascii="Arial" w:hAnsi="Arial" w:cs="Arial" w:eastAsia="Arial"/>
          <w:sz w:val="28"/>
          <w:szCs w:val="28"/>
          <w:spacing w:val="1"/>
          <w:w w:val="100"/>
          <w:b/>
          <w:bCs/>
        </w:rPr>
        <w:t>i</w:t>
      </w:r>
      <w:r>
        <w:rPr>
          <w:rFonts w:ascii="Arial" w:hAnsi="Arial" w:cs="Arial" w:eastAsia="Arial"/>
          <w:sz w:val="28"/>
          <w:szCs w:val="28"/>
          <w:spacing w:val="0"/>
          <w:w w:val="100"/>
          <w:b/>
          <w:bCs/>
        </w:rPr>
        <w:t>l</w:t>
      </w:r>
      <w:r>
        <w:rPr>
          <w:rFonts w:ascii="Arial" w:hAnsi="Arial" w:cs="Arial" w:eastAsia="Arial"/>
          <w:sz w:val="28"/>
          <w:szCs w:val="28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ep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ic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k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1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20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Abso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ption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B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nd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r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n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c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h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ils</w:t>
      </w:r>
    </w:p>
    <w:p>
      <w:pPr>
        <w:spacing w:before="16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832" w:right="-20"/>
        <w:jc w:val="left"/>
        <w:rPr>
          <w:rFonts w:ascii="Times New Roman" w:hAnsi="Times New Roman" w:cs="Times New Roman" w:eastAsia="Times New Roman"/>
          <w:sz w:val="24"/>
          <w:szCs w:val="24"/>
        </w:rPr>
      </w:pPr>
      <w:rPr/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Dosing</w:t>
      </w:r>
      <w:r>
        <w:rPr>
          <w:rFonts w:ascii="Times New Roman" w:hAnsi="Times New Roman" w:cs="Times New Roman" w:eastAsia="Times New Roman"/>
          <w:sz w:val="24"/>
          <w:szCs w:val="24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5"/>
          <w:w w:val="100"/>
        </w:rPr>
        <w:t>s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st</w:t>
      </w:r>
      <w:r>
        <w:rPr>
          <w:rFonts w:ascii="Times New Roman" w:hAnsi="Times New Roman" w:cs="Times New Roman" w:eastAsia="Times New Roman"/>
          <w:sz w:val="24"/>
          <w:szCs w:val="24"/>
          <w:spacing w:val="-1"/>
          <w:w w:val="100"/>
        </w:rPr>
        <w:t>e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m</w:t>
      </w:r>
      <w:r>
        <w:rPr>
          <w:rFonts w:ascii="Times New Roman" w:hAnsi="Times New Roman" w:cs="Times New Roman" w:eastAsia="Times New Roman"/>
          <w:sz w:val="24"/>
          <w:szCs w:val="24"/>
          <w:spacing w:val="3"/>
          <w:w w:val="100"/>
        </w:rPr>
        <w:t> </w:t>
      </w:r>
      <w:r>
        <w:rPr>
          <w:rFonts w:ascii="Times New Roman" w:hAnsi="Times New Roman" w:cs="Times New Roman" w:eastAsia="Times New Roman"/>
          <w:sz w:val="24"/>
          <w:szCs w:val="24"/>
          <w:spacing w:val="-3"/>
          <w:w w:val="100"/>
        </w:rPr>
        <w:t>L</w:t>
      </w:r>
      <w:r>
        <w:rPr>
          <w:rFonts w:ascii="Times New Roman" w:hAnsi="Times New Roman" w:cs="Times New Roman" w:eastAsia="Times New Roman"/>
          <w:sz w:val="24"/>
          <w:szCs w:val="24"/>
          <w:spacing w:val="4"/>
          <w:w w:val="100"/>
        </w:rPr>
        <w:t>a</w:t>
      </w:r>
      <w:r>
        <w:rPr>
          <w:rFonts w:ascii="Times New Roman" w:hAnsi="Times New Roman" w:cs="Times New Roman" w:eastAsia="Times New Roman"/>
          <w:sz w:val="24"/>
          <w:szCs w:val="24"/>
          <w:spacing w:val="-5"/>
          <w:w w:val="100"/>
        </w:rPr>
        <w:t>y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o</w:t>
      </w:r>
      <w:r>
        <w:rPr>
          <w:rFonts w:ascii="Times New Roman" w:hAnsi="Times New Roman" w:cs="Times New Roman" w:eastAsia="Times New Roman"/>
          <w:sz w:val="24"/>
          <w:szCs w:val="24"/>
          <w:spacing w:val="2"/>
          <w:w w:val="100"/>
        </w:rPr>
        <w:t>u</w:t>
      </w:r>
      <w:r>
        <w:rPr>
          <w:rFonts w:ascii="Times New Roman" w:hAnsi="Times New Roman" w:cs="Times New Roman" w:eastAsia="Times New Roman"/>
          <w:sz w:val="24"/>
          <w:szCs w:val="24"/>
          <w:spacing w:val="0"/>
          <w:w w:val="100"/>
        </w:rPr>
        <w:t>t</w:t>
      </w:r>
    </w:p>
    <w:p>
      <w:pPr>
        <w:jc w:val="left"/>
        <w:spacing w:after="0"/>
        <w:sectPr>
          <w:pgMar w:header="0" w:footer="0" w:top="640" w:bottom="280" w:left="1700" w:right="1720"/>
          <w:headerReference w:type="default" r:id="rId47"/>
          <w:footerReference w:type="default" r:id="rId48"/>
          <w:pgSz w:w="12240" w:h="15840"/>
        </w:sectPr>
      </w:pPr>
      <w:rPr/>
    </w:p>
    <w:p>
      <w:pPr>
        <w:spacing w:before="11" w:after="0" w:line="240" w:lineRule="auto"/>
        <w:ind w:left="4025" w:right="5251"/>
        <w:jc w:val="center"/>
        <w:rPr>
          <w:rFonts w:ascii="Arial" w:hAnsi="Arial" w:cs="Arial" w:eastAsia="Arial"/>
          <w:sz w:val="20"/>
          <w:szCs w:val="20"/>
        </w:rPr>
      </w:pPr>
      <w:rPr/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Sa</w:t>
      </w:r>
      <w:r>
        <w:rPr>
          <w:rFonts w:ascii="Arial" w:hAnsi="Arial" w:cs="Arial" w:eastAsia="Arial"/>
          <w:sz w:val="20"/>
          <w:szCs w:val="20"/>
          <w:color w:val="010101"/>
          <w:spacing w:val="-20"/>
          <w:w w:val="100"/>
        </w:rPr>
        <w:t>n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italY</w:t>
      </w:r>
      <w:r>
        <w:rPr>
          <w:rFonts w:ascii="Arial" w:hAnsi="Arial" w:cs="Arial" w:eastAsia="Arial"/>
          <w:sz w:val="20"/>
          <w:szCs w:val="20"/>
          <w:color w:val="010101"/>
          <w:spacing w:val="54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Sewe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r</w:t>
      </w:r>
      <w:r>
        <w:rPr>
          <w:rFonts w:ascii="Arial" w:hAnsi="Arial" w:cs="Arial" w:eastAsia="Arial"/>
          <w:sz w:val="20"/>
          <w:szCs w:val="20"/>
          <w:color w:val="010101"/>
          <w:spacing w:val="11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&amp;</w:t>
      </w:r>
      <w:r>
        <w:rPr>
          <w:rFonts w:ascii="Arial" w:hAnsi="Arial" w:cs="Arial" w:eastAsia="Arial"/>
          <w:sz w:val="20"/>
          <w:szCs w:val="20"/>
          <w:color w:val="010101"/>
          <w:spacing w:val="17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Septi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00"/>
        </w:rPr>
        <w:t>c</w:t>
      </w:r>
      <w:r>
        <w:rPr>
          <w:rFonts w:ascii="Arial" w:hAnsi="Arial" w:cs="Arial" w:eastAsia="Arial"/>
          <w:sz w:val="20"/>
          <w:szCs w:val="20"/>
          <w:color w:val="010101"/>
          <w:spacing w:val="43"/>
          <w:w w:val="100"/>
        </w:rPr>
        <w:t> </w:t>
      </w:r>
      <w:r>
        <w:rPr>
          <w:rFonts w:ascii="Arial" w:hAnsi="Arial" w:cs="Arial" w:eastAsia="Arial"/>
          <w:sz w:val="20"/>
          <w:szCs w:val="20"/>
          <w:color w:val="010101"/>
          <w:spacing w:val="0"/>
          <w:w w:val="112"/>
        </w:rPr>
        <w:t>systems</w:t>
      </w:r>
      <w:r>
        <w:rPr>
          <w:rFonts w:ascii="Arial" w:hAnsi="Arial" w:cs="Arial" w:eastAsia="Arial"/>
          <w:sz w:val="20"/>
          <w:szCs w:val="20"/>
          <w:color w:val="000000"/>
          <w:spacing w:val="0"/>
          <w:w w:val="100"/>
        </w:rPr>
      </w:r>
    </w:p>
    <w:p>
      <w:pPr>
        <w:spacing w:before="84" w:after="0" w:line="350" w:lineRule="exact"/>
        <w:ind w:left="1809" w:right="2927"/>
        <w:jc w:val="center"/>
        <w:tabs>
          <w:tab w:pos="3320" w:val="left"/>
          <w:tab w:pos="4820" w:val="left"/>
          <w:tab w:pos="938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-7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0"/>
          <w:w w:val="236"/>
          <w:position w:val="7"/>
        </w:rPr>
        <w:t>¢</w:t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0"/>
          <w:w w:val="100"/>
          <w:position w:val="7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39393"/>
          <w:spacing w:val="0"/>
          <w:w w:val="100"/>
          <w:position w:val="7"/>
        </w:rPr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-72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939393"/>
          <w:spacing w:val="0"/>
          <w:w w:val="105"/>
          <w:position w:val="-1"/>
        </w:rPr>
        <w:t>•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9" w:after="0" w:line="240" w:lineRule="auto"/>
        <w:ind w:left="3564" w:right="-20"/>
        <w:jc w:val="left"/>
        <w:tabs>
          <w:tab w:pos="4020" w:val="left"/>
        </w:tabs>
        <w:rPr>
          <w:rFonts w:ascii="Arial" w:hAnsi="Arial" w:cs="Arial" w:eastAsia="Arial"/>
          <w:sz w:val="31"/>
          <w:szCs w:val="31"/>
        </w:rPr>
      </w:pPr>
      <w:rPr/>
      <w:r>
        <w:rPr>
          <w:rFonts w:ascii="Arial" w:hAnsi="Arial" w:cs="Arial" w:eastAsia="Arial"/>
          <w:sz w:val="19"/>
          <w:szCs w:val="19"/>
          <w:color w:val="777777"/>
          <w:spacing w:val="0"/>
          <w:w w:val="131"/>
          <w:i/>
        </w:rPr>
        <w:t>r</w:t>
      </w:r>
      <w:r>
        <w:rPr>
          <w:rFonts w:ascii="Arial" w:hAnsi="Arial" w:cs="Arial" w:eastAsia="Arial"/>
          <w:sz w:val="19"/>
          <w:szCs w:val="19"/>
          <w:color w:val="777777"/>
          <w:spacing w:val="0"/>
          <w:w w:val="100"/>
          <w:i/>
        </w:rPr>
        <w:tab/>
      </w:r>
      <w:r>
        <w:rPr>
          <w:rFonts w:ascii="Arial" w:hAnsi="Arial" w:cs="Arial" w:eastAsia="Arial"/>
          <w:sz w:val="19"/>
          <w:szCs w:val="19"/>
          <w:color w:val="777777"/>
          <w:spacing w:val="0"/>
          <w:w w:val="100"/>
          <w:i/>
        </w:rPr>
      </w:r>
      <w:r>
        <w:rPr>
          <w:rFonts w:ascii="Arial" w:hAnsi="Arial" w:cs="Arial" w:eastAsia="Arial"/>
          <w:sz w:val="31"/>
          <w:szCs w:val="31"/>
          <w:color w:val="939393"/>
          <w:spacing w:val="-121"/>
          <w:w w:val="204"/>
        </w:rPr>
        <w:t>'</w:t>
      </w:r>
      <w:r>
        <w:rPr>
          <w:rFonts w:ascii="Times New Roman" w:hAnsi="Times New Roman" w:cs="Times New Roman" w:eastAsia="Times New Roman"/>
          <w:sz w:val="30"/>
          <w:szCs w:val="30"/>
          <w:color w:val="626262"/>
          <w:spacing w:val="-40"/>
          <w:w w:val="84"/>
          <w:position w:val="5"/>
        </w:rPr>
        <w:t>-</w:t>
      </w:r>
      <w:r>
        <w:rPr>
          <w:rFonts w:ascii="Arial" w:hAnsi="Arial" w:cs="Arial" w:eastAsia="Arial"/>
          <w:sz w:val="31"/>
          <w:szCs w:val="31"/>
          <w:color w:val="010101"/>
          <w:spacing w:val="0"/>
          <w:w w:val="108"/>
          <w:position w:val="0"/>
        </w:rPr>
        <w:t>I</w:t>
      </w:r>
      <w:r>
        <w:rPr>
          <w:rFonts w:ascii="Arial" w:hAnsi="Arial" w:cs="Arial" w:eastAsia="Arial"/>
          <w:sz w:val="31"/>
          <w:szCs w:val="31"/>
          <w:color w:val="000000"/>
          <w:spacing w:val="0"/>
          <w:w w:val="100"/>
          <w:position w:val="0"/>
        </w:rPr>
      </w:r>
    </w:p>
    <w:p>
      <w:pPr>
        <w:spacing w:before="37" w:after="0" w:line="240" w:lineRule="auto"/>
        <w:ind w:left="3100" w:right="-20"/>
        <w:jc w:val="left"/>
        <w:rPr>
          <w:rFonts w:ascii="Times New Roman" w:hAnsi="Times New Roman" w:cs="Times New Roman" w:eastAsia="Times New Roman"/>
          <w:sz w:val="13"/>
          <w:szCs w:val="13"/>
        </w:rPr>
      </w:pPr>
      <w:rPr/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241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000000"/>
          <w:spacing w:val="0"/>
          <w:w w:val="100"/>
        </w:rPr>
      </w:r>
    </w:p>
    <w:p>
      <w:pPr>
        <w:spacing w:before="75" w:after="0" w:line="63" w:lineRule="exact"/>
        <w:ind w:left="415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626262"/>
          <w:spacing w:val="0"/>
          <w:w w:val="279"/>
          <w:position w:val="-12"/>
        </w:rPr>
        <w:t>I!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spacing w:before="0" w:after="0" w:line="423" w:lineRule="exact"/>
        <w:ind w:left="1724" w:right="-20"/>
        <w:jc w:val="left"/>
        <w:tabs>
          <w:tab w:pos="3260" w:val="left"/>
          <w:tab w:pos="4040" w:val="left"/>
          <w:tab w:pos="4480" w:val="left"/>
        </w:tabs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color w:val="939393"/>
          <w:spacing w:val="0"/>
          <w:w w:val="347"/>
          <w:position w:val="1"/>
        </w:rPr>
        <w:t>!</w:t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1"/>
        </w:rPr>
        <w:tab/>
      </w:r>
      <w:r>
        <w:rPr>
          <w:rFonts w:ascii="Arial" w:hAnsi="Arial" w:cs="Arial" w:eastAsia="Arial"/>
          <w:sz w:val="21"/>
          <w:szCs w:val="21"/>
          <w:color w:val="939393"/>
          <w:spacing w:val="0"/>
          <w:w w:val="100"/>
          <w:position w:val="1"/>
        </w:rPr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71"/>
          <w:position w:val="-1"/>
        </w:rPr>
        <w:t>0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  <w:position w:val="-1"/>
        </w:rPr>
        <w:tab/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47"/>
          <w:szCs w:val="47"/>
          <w:color w:val="AAAAAA"/>
          <w:spacing w:val="-30"/>
          <w:w w:val="54"/>
          <w:position w:val="-4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32323"/>
          <w:spacing w:val="0"/>
          <w:w w:val="81"/>
          <w:position w:val="-4"/>
        </w:rPr>
        <w:t>-</w:t>
      </w:r>
      <w:r>
        <w:rPr>
          <w:rFonts w:ascii="Times New Roman" w:hAnsi="Times New Roman" w:cs="Times New Roman" w:eastAsia="Times New Roman"/>
          <w:sz w:val="47"/>
          <w:szCs w:val="47"/>
          <w:color w:val="232323"/>
          <w:spacing w:val="0"/>
          <w:w w:val="100"/>
          <w:position w:val="-4"/>
        </w:rPr>
        <w:tab/>
      </w:r>
      <w:r>
        <w:rPr>
          <w:rFonts w:ascii="Times New Roman" w:hAnsi="Times New Roman" w:cs="Times New Roman" w:eastAsia="Times New Roman"/>
          <w:sz w:val="47"/>
          <w:szCs w:val="47"/>
          <w:color w:val="232323"/>
          <w:spacing w:val="0"/>
          <w:w w:val="100"/>
          <w:position w:val="-4"/>
        </w:rPr>
      </w:r>
      <w:r>
        <w:rPr>
          <w:rFonts w:ascii="Arial" w:hAnsi="Arial" w:cs="Arial" w:eastAsia="Arial"/>
          <w:sz w:val="21"/>
          <w:szCs w:val="21"/>
          <w:color w:val="777777"/>
          <w:spacing w:val="0"/>
          <w:w w:val="209"/>
          <w:position w:val="1"/>
        </w:rPr>
        <w:t>!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44" w:lineRule="exact"/>
        <w:ind w:left="4145" w:right="7942"/>
        <w:jc w:val="center"/>
        <w:rPr>
          <w:rFonts w:ascii="Arial" w:hAnsi="Arial" w:cs="Arial" w:eastAsia="Arial"/>
          <w:sz w:val="27"/>
          <w:szCs w:val="27"/>
        </w:rPr>
      </w:pPr>
      <w:rPr/>
      <w:r>
        <w:rPr>
          <w:rFonts w:ascii="Arial" w:hAnsi="Arial" w:cs="Arial" w:eastAsia="Arial"/>
          <w:sz w:val="27"/>
          <w:szCs w:val="27"/>
          <w:color w:val="939393"/>
          <w:spacing w:val="-32"/>
          <w:w w:val="269"/>
          <w:position w:val="-5"/>
        </w:rPr>
        <w:t>i</w:t>
      </w:r>
      <w:r>
        <w:rPr>
          <w:rFonts w:ascii="Arial" w:hAnsi="Arial" w:cs="Arial" w:eastAsia="Arial"/>
          <w:sz w:val="27"/>
          <w:szCs w:val="27"/>
          <w:color w:val="010101"/>
          <w:spacing w:val="-28"/>
          <w:w w:val="135"/>
          <w:position w:val="-5"/>
        </w:rPr>
        <w:t>l</w:t>
      </w:r>
      <w:r>
        <w:rPr>
          <w:rFonts w:ascii="Arial" w:hAnsi="Arial" w:cs="Arial" w:eastAsia="Arial"/>
          <w:sz w:val="27"/>
          <w:szCs w:val="27"/>
          <w:color w:val="939393"/>
          <w:spacing w:val="0"/>
          <w:w w:val="294"/>
          <w:position w:val="-5"/>
        </w:rPr>
        <w:t>'</w:t>
      </w:r>
      <w:r>
        <w:rPr>
          <w:rFonts w:ascii="Arial" w:hAnsi="Arial" w:cs="Arial" w:eastAsia="Arial"/>
          <w:sz w:val="27"/>
          <w:szCs w:val="27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pgMar w:header="718" w:footer="0" w:top="920" w:bottom="280" w:left="2260" w:right="1040"/>
          <w:headerReference w:type="default" r:id="rId49"/>
          <w:footerReference w:type="default" r:id="rId50"/>
          <w:pgSz w:w="15840" w:h="12240" w:orient="landscape"/>
        </w:sectPr>
      </w:pPr>
      <w:rPr/>
    </w:p>
    <w:p>
      <w:pPr>
        <w:spacing w:before="8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8" w:lineRule="exact"/>
        <w:ind w:left="668" w:right="-73"/>
        <w:jc w:val="left"/>
        <w:rPr>
          <w:rFonts w:ascii="Times New Roman" w:hAnsi="Times New Roman" w:cs="Times New Roman" w:eastAsia="Times New Roman"/>
          <w:sz w:val="6"/>
          <w:szCs w:val="6"/>
        </w:rPr>
      </w:pPr>
      <w:rPr/>
      <w:r>
        <w:rPr>
          <w:rFonts w:ascii="Times New Roman" w:hAnsi="Times New Roman" w:cs="Times New Roman" w:eastAsia="Times New Roman"/>
          <w:sz w:val="22"/>
          <w:szCs w:val="22"/>
          <w:color w:val="777777"/>
          <w:w w:val="85"/>
          <w:i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777777"/>
          <w:w w:val="85"/>
          <w:i/>
          <w:u w:val="single" w:color="000000"/>
          <w:position w:val="-1"/>
        </w:rPr>
        <w:t>rre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w w:val="85"/>
          <w:i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-30"/>
          <w:w w:val="100"/>
          <w:i/>
          <w:u w:val="single" w:color="000000"/>
          <w:position w:val="-1"/>
        </w:rPr>
        <w:t> </w:t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-30"/>
          <w:w w:val="100"/>
          <w:i/>
          <w:u w:val="single" w:color="000000"/>
          <w:position w:val="-1"/>
        </w:rPr>
      </w:r>
      <w:r>
        <w:rPr>
          <w:rFonts w:ascii="Times New Roman" w:hAnsi="Times New Roman" w:cs="Times New Roman" w:eastAsia="Times New Roman"/>
          <w:sz w:val="22"/>
          <w:szCs w:val="22"/>
          <w:color w:val="777777"/>
          <w:spacing w:val="-30"/>
          <w:w w:val="100"/>
          <w:i/>
          <w:u w:val="single" w:color="000000"/>
          <w:position w:val="-1"/>
        </w:rPr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30"/>
          <w:u w:val="single" w:color="000000"/>
          <w:position w:val="-1"/>
        </w:rPr>
        <w:t>$</w:t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30"/>
          <w:u w:val="single" w:color="000000"/>
          <w:position w:val="-1"/>
        </w:rPr>
      </w:r>
      <w:r>
        <w:rPr>
          <w:rFonts w:ascii="Arial" w:hAnsi="Arial" w:cs="Arial" w:eastAsia="Arial"/>
          <w:sz w:val="11"/>
          <w:szCs w:val="11"/>
          <w:color w:val="626262"/>
          <w:spacing w:val="0"/>
          <w:w w:val="130"/>
          <w:u w:val="single" w:color="000000"/>
          <w:position w:val="-1"/>
        </w:rPr>
        <w:t>'</w:t>
      </w:r>
      <w:r>
        <w:rPr>
          <w:rFonts w:ascii="Arial" w:hAnsi="Arial" w:cs="Arial" w:eastAsia="Arial"/>
          <w:sz w:val="11"/>
          <w:szCs w:val="11"/>
          <w:color w:val="626262"/>
          <w:spacing w:val="-9"/>
          <w:w w:val="130"/>
          <w:u w:val="single" w:color="000000"/>
          <w:position w:val="-1"/>
        </w:rPr>
        <w:t> 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177"/>
          <w:u w:val="single" w:color="000000"/>
          <w:position w:val="-1"/>
        </w:rPr>
        <w:t>..</w:t>
      </w:r>
      <w:r>
        <w:rPr>
          <w:rFonts w:ascii="Arial" w:hAnsi="Arial" w:cs="Arial" w:eastAsia="Arial"/>
          <w:sz w:val="11"/>
          <w:szCs w:val="11"/>
          <w:color w:val="4D4D4D"/>
          <w:spacing w:val="0"/>
          <w:w w:val="177"/>
          <w:u w:val="single" w:color="000000"/>
          <w:position w:val="-1"/>
        </w:rPr>
      </w:r>
      <w:r>
        <w:rPr>
          <w:rFonts w:ascii="Arial" w:hAnsi="Arial" w:cs="Arial" w:eastAsia="Arial"/>
          <w:sz w:val="11"/>
          <w:szCs w:val="11"/>
          <w:color w:val="4D4D4D"/>
          <w:spacing w:val="-10"/>
          <w:w w:val="177"/>
          <w:u w:val="single" w:color="000000"/>
          <w:position w:val="-1"/>
        </w:rPr>
        <w:t>,</w:t>
      </w:r>
      <w:r>
        <w:rPr>
          <w:rFonts w:ascii="Arial" w:hAnsi="Arial" w:cs="Arial" w:eastAsia="Arial"/>
          <w:sz w:val="11"/>
          <w:szCs w:val="11"/>
          <w:color w:val="4D4D4D"/>
          <w:spacing w:val="-10"/>
          <w:w w:val="177"/>
          <w:u w:val="single" w:color="000000"/>
          <w:position w:val="-1"/>
        </w:rPr>
      </w:r>
      <w:r>
        <w:rPr>
          <w:rFonts w:ascii="Arial" w:hAnsi="Arial" w:cs="Arial" w:eastAsia="Arial"/>
          <w:sz w:val="11"/>
          <w:szCs w:val="11"/>
          <w:color w:val="4D4D4D"/>
          <w:spacing w:val="-10"/>
          <w:w w:val="177"/>
          <w:u w:val="single" w:color="000000"/>
          <w:position w:val="-1"/>
        </w:rPr>
      </w:r>
      <w:r>
        <w:rPr>
          <w:rFonts w:ascii="Arial" w:hAnsi="Arial" w:cs="Arial" w:eastAsia="Arial"/>
          <w:sz w:val="14"/>
          <w:szCs w:val="14"/>
          <w:color w:val="626262"/>
          <w:spacing w:val="0"/>
          <w:w w:val="114"/>
          <w:u w:val="single" w:color="000000"/>
          <w:position w:val="-1"/>
        </w:rPr>
        <w:t>f!</w:t>
      </w:r>
      <w:r>
        <w:rPr>
          <w:rFonts w:ascii="Arial" w:hAnsi="Arial" w:cs="Arial" w:eastAsia="Arial"/>
          <w:sz w:val="14"/>
          <w:szCs w:val="14"/>
          <w:color w:val="626262"/>
          <w:spacing w:val="-16"/>
          <w:w w:val="114"/>
          <w:u w:val="single" w:color="000000"/>
          <w:position w:val="-1"/>
        </w:rPr>
        <w:t>l</w:t>
      </w:r>
      <w:r>
        <w:rPr>
          <w:rFonts w:ascii="Arial" w:hAnsi="Arial" w:cs="Arial" w:eastAsia="Arial"/>
          <w:sz w:val="14"/>
          <w:szCs w:val="14"/>
          <w:color w:val="626262"/>
          <w:spacing w:val="-16"/>
          <w:w w:val="114"/>
          <w:u w:val="single" w:color="000000"/>
          <w:position w:val="-1"/>
        </w:rPr>
      </w:r>
      <w:r>
        <w:rPr>
          <w:rFonts w:ascii="Arial" w:hAnsi="Arial" w:cs="Arial" w:eastAsia="Arial"/>
          <w:sz w:val="14"/>
          <w:szCs w:val="14"/>
          <w:color w:val="626262"/>
          <w:spacing w:val="-16"/>
          <w:w w:val="114"/>
          <w:position w:val="-1"/>
        </w:rPr>
      </w:r>
      <w:r>
        <w:rPr>
          <w:rFonts w:ascii="Arial" w:hAnsi="Arial" w:cs="Arial" w:eastAsia="Arial"/>
          <w:sz w:val="14"/>
          <w:szCs w:val="14"/>
          <w:color w:val="626262"/>
          <w:spacing w:val="-16"/>
          <w:w w:val="114"/>
          <w:position w:val="-1"/>
        </w:rPr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31"/>
          <w:w w:val="192"/>
          <w:position w:val="-1"/>
        </w:rPr>
        <w:t>!</w:t>
      </w:r>
      <w:r>
        <w:rPr>
          <w:rFonts w:ascii="Times New Roman" w:hAnsi="Times New Roman" w:cs="Times New Roman" w:eastAsia="Times New Roman"/>
          <w:sz w:val="6"/>
          <w:szCs w:val="6"/>
          <w:color w:val="AAAAAA"/>
          <w:spacing w:val="0"/>
          <w:w w:val="183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AAAAAA"/>
          <w:spacing w:val="-8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91"/>
          <w:position w:val="-1"/>
        </w:rPr>
        <w:t>;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-10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6"/>
          <w:szCs w:val="6"/>
          <w:color w:val="626262"/>
          <w:spacing w:val="0"/>
          <w:w w:val="192"/>
          <w:position w:val="-1"/>
        </w:rPr>
        <w:t>,</w:t>
      </w:r>
      <w:r>
        <w:rPr>
          <w:rFonts w:ascii="Times New Roman" w:hAnsi="Times New Roman" w:cs="Times New Roman" w:eastAsia="Times New Roman"/>
          <w:sz w:val="6"/>
          <w:szCs w:val="6"/>
          <w:color w:val="383838"/>
          <w:spacing w:val="0"/>
          <w:w w:val="191"/>
          <w:position w:val="-1"/>
        </w:rPr>
        <w:t>,!</w:t>
      </w:r>
      <w:r>
        <w:rPr>
          <w:rFonts w:ascii="Times New Roman" w:hAnsi="Times New Roman" w:cs="Times New Roman" w:eastAsia="Times New Roman"/>
          <w:sz w:val="6"/>
          <w:szCs w:val="6"/>
          <w:color w:val="000000"/>
          <w:spacing w:val="0"/>
          <w:w w:val="100"/>
          <w:position w:val="0"/>
        </w:rPr>
      </w:r>
    </w:p>
    <w:p>
      <w:pPr>
        <w:spacing w:before="0" w:after="0" w:line="823" w:lineRule="exact"/>
        <w:ind w:right="-157"/>
        <w:jc w:val="left"/>
        <w:rPr>
          <w:rFonts w:ascii="Arial" w:hAnsi="Arial" w:cs="Arial" w:eastAsia="Arial"/>
          <w:sz w:val="60"/>
          <w:szCs w:val="60"/>
        </w:rPr>
      </w:pPr>
      <w:rPr/>
      <w:r>
        <w:rPr/>
        <w:br w:type="column"/>
      </w:r>
      <w:r>
        <w:rPr>
          <w:rFonts w:ascii="Arial" w:hAnsi="Arial" w:cs="Arial" w:eastAsia="Arial"/>
          <w:sz w:val="17"/>
          <w:szCs w:val="17"/>
          <w:color w:val="4D4D4D"/>
          <w:spacing w:val="-32"/>
          <w:w w:val="134"/>
          <w:position w:val="14"/>
        </w:rPr>
        <w:t>.</w:t>
      </w:r>
      <w:r>
        <w:rPr>
          <w:rFonts w:ascii="Arial" w:hAnsi="Arial" w:cs="Arial" w:eastAsia="Arial"/>
          <w:sz w:val="53"/>
          <w:szCs w:val="53"/>
          <w:color w:val="777777"/>
          <w:spacing w:val="-50"/>
          <w:w w:val="55"/>
          <w:position w:val="21"/>
        </w:rPr>
        <w:t>.</w:t>
      </w:r>
      <w:r>
        <w:rPr>
          <w:rFonts w:ascii="Arial" w:hAnsi="Arial" w:cs="Arial" w:eastAsia="Arial"/>
          <w:sz w:val="17"/>
          <w:szCs w:val="17"/>
          <w:color w:val="4D4D4D"/>
          <w:spacing w:val="-19"/>
          <w:w w:val="134"/>
          <w:position w:val="14"/>
        </w:rPr>
        <w:t>,</w:t>
      </w:r>
      <w:r>
        <w:rPr>
          <w:rFonts w:ascii="Arial" w:hAnsi="Arial" w:cs="Arial" w:eastAsia="Arial"/>
          <w:sz w:val="53"/>
          <w:szCs w:val="53"/>
          <w:color w:val="777777"/>
          <w:spacing w:val="-87"/>
          <w:w w:val="55"/>
          <w:position w:val="21"/>
        </w:rPr>
        <w:t>.</w: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34"/>
          <w:position w:val="14"/>
        </w:rPr>
        <w:t>.-</w:t>
      </w:r>
      <w:r>
        <w:rPr>
          <w:rFonts w:ascii="Arial" w:hAnsi="Arial" w:cs="Arial" w:eastAsia="Arial"/>
          <w:sz w:val="17"/>
          <w:szCs w:val="17"/>
          <w:color w:val="4D4D4D"/>
          <w:spacing w:val="0"/>
          <w:w w:val="100"/>
          <w:position w:val="14"/>
        </w:rPr>
        <w:t> </w:t>
      </w:r>
      <w:r>
        <w:rPr>
          <w:rFonts w:ascii="Arial" w:hAnsi="Arial" w:cs="Arial" w:eastAsia="Arial"/>
          <w:sz w:val="17"/>
          <w:szCs w:val="17"/>
          <w:color w:val="4D4D4D"/>
          <w:spacing w:val="-10"/>
          <w:w w:val="100"/>
          <w:position w:val="14"/>
        </w:rPr>
        <w:t> </w:t>
      </w:r>
      <w:r>
        <w:rPr>
          <w:rFonts w:ascii="Arial" w:hAnsi="Arial" w:cs="Arial" w:eastAsia="Arial"/>
          <w:sz w:val="60"/>
          <w:szCs w:val="60"/>
          <w:color w:val="939393"/>
          <w:spacing w:val="0"/>
          <w:w w:val="78"/>
          <w:position w:val="-3"/>
        </w:rPr>
        <w:t>-</w:t>
      </w:r>
      <w:r>
        <w:rPr>
          <w:rFonts w:ascii="Arial" w:hAnsi="Arial" w:cs="Arial" w:eastAsia="Arial"/>
          <w:sz w:val="60"/>
          <w:szCs w:val="60"/>
          <w:color w:val="000000"/>
          <w:spacing w:val="0"/>
          <w:w w:val="100"/>
          <w:position w:val="0"/>
        </w:rPr>
      </w:r>
    </w:p>
    <w:p>
      <w:pPr>
        <w:spacing w:before="0" w:after="0" w:line="741" w:lineRule="exact"/>
        <w:ind w:right="-20"/>
        <w:jc w:val="left"/>
        <w:rPr>
          <w:rFonts w:ascii="Arial" w:hAnsi="Arial" w:cs="Arial" w:eastAsia="Arial"/>
          <w:sz w:val="19"/>
          <w:szCs w:val="19"/>
        </w:rPr>
      </w:pPr>
      <w:rPr/>
      <w:r>
        <w:rPr/>
        <w:br w:type="column"/>
      </w:r>
      <w:r>
        <w:rPr>
          <w:rFonts w:ascii="Arial" w:hAnsi="Arial" w:cs="Arial" w:eastAsia="Arial"/>
          <w:sz w:val="19"/>
          <w:szCs w:val="19"/>
          <w:color w:val="777777"/>
          <w:spacing w:val="-84"/>
          <w:w w:val="158"/>
          <w:position w:val="-5"/>
        </w:rPr>
        <w:t>,</w:t>
      </w:r>
      <w:r>
        <w:rPr>
          <w:rFonts w:ascii="Times New Roman" w:hAnsi="Times New Roman" w:cs="Times New Roman" w:eastAsia="Times New Roman"/>
          <w:sz w:val="72"/>
          <w:szCs w:val="72"/>
          <w:color w:val="939393"/>
          <w:spacing w:val="-207"/>
          <w:w w:val="97"/>
          <w:position w:val="1"/>
        </w:rPr>
        <w:t>-</w:t>
      </w:r>
      <w:r>
        <w:rPr>
          <w:rFonts w:ascii="Arial" w:hAnsi="Arial" w:cs="Arial" w:eastAsia="Arial"/>
          <w:sz w:val="30"/>
          <w:szCs w:val="30"/>
          <w:color w:val="4D4D4D"/>
          <w:spacing w:val="-13"/>
          <w:w w:val="74"/>
          <w:position w:val="-8"/>
        </w:rPr>
        <w:t>'</w:t>
      </w:r>
      <w:r>
        <w:rPr>
          <w:rFonts w:ascii="Arial" w:hAnsi="Arial" w:cs="Arial" w:eastAsia="Arial"/>
          <w:sz w:val="46"/>
          <w:szCs w:val="46"/>
          <w:color w:val="777777"/>
          <w:spacing w:val="-106"/>
          <w:w w:val="64"/>
          <w:position w:val="-5"/>
        </w:rPr>
        <w:t>.</w:t>
      </w:r>
      <w:r>
        <w:rPr>
          <w:rFonts w:ascii="Arial" w:hAnsi="Arial" w:cs="Arial" w:eastAsia="Arial"/>
          <w:sz w:val="30"/>
          <w:szCs w:val="30"/>
          <w:color w:val="4D4D4D"/>
          <w:spacing w:val="-9"/>
          <w:w w:val="74"/>
          <w:position w:val="-8"/>
        </w:rPr>
        <w:t>"</w:t>
      </w:r>
      <w:r>
        <w:rPr>
          <w:rFonts w:ascii="Arial" w:hAnsi="Arial" w:cs="Arial" w:eastAsia="Arial"/>
          <w:sz w:val="46"/>
          <w:szCs w:val="46"/>
          <w:color w:val="777777"/>
          <w:spacing w:val="-111"/>
          <w:w w:val="64"/>
          <w:position w:val="-5"/>
        </w:rPr>
        <w:t>.</w:t>
      </w:r>
      <w:r>
        <w:rPr>
          <w:rFonts w:ascii="Arial" w:hAnsi="Arial" w:cs="Arial" w:eastAsia="Arial"/>
          <w:sz w:val="30"/>
          <w:szCs w:val="30"/>
          <w:color w:val="4D4D4D"/>
          <w:spacing w:val="0"/>
          <w:w w:val="74"/>
          <w:position w:val="-8"/>
        </w:rPr>
        <w:t>'</w:t>
      </w:r>
      <w:r>
        <w:rPr>
          <w:rFonts w:ascii="Arial" w:hAnsi="Arial" w:cs="Arial" w:eastAsia="Arial"/>
          <w:sz w:val="30"/>
          <w:szCs w:val="30"/>
          <w:color w:val="4D4D4D"/>
          <w:spacing w:val="0"/>
          <w:w w:val="100"/>
          <w:position w:val="-8"/>
        </w:rPr>
        <w:t> </w:t>
      </w:r>
      <w:r>
        <w:rPr>
          <w:rFonts w:ascii="Arial" w:hAnsi="Arial" w:cs="Arial" w:eastAsia="Arial"/>
          <w:sz w:val="30"/>
          <w:szCs w:val="30"/>
          <w:color w:val="4D4D4D"/>
          <w:spacing w:val="-28"/>
          <w:w w:val="100"/>
          <w:position w:val="-8"/>
        </w:rPr>
        <w:t> </w:t>
      </w:r>
      <w:r>
        <w:rPr>
          <w:rFonts w:ascii="Arial" w:hAnsi="Arial" w:cs="Arial" w:eastAsia="Arial"/>
          <w:sz w:val="19"/>
          <w:szCs w:val="19"/>
          <w:color w:val="383838"/>
          <w:spacing w:val="0"/>
          <w:w w:val="353"/>
          <w:position w:val="0"/>
        </w:rPr>
        <w:t>I</w:t>
      </w:r>
      <w:r>
        <w:rPr>
          <w:rFonts w:ascii="Arial" w:hAnsi="Arial" w:cs="Arial" w:eastAsia="Arial"/>
          <w:sz w:val="19"/>
          <w:szCs w:val="1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040"/>
          <w:cols w:num="3" w:equalWidth="0">
            <w:col w:w="1519" w:space="972"/>
            <w:col w:w="509" w:space="252"/>
            <w:col w:w="9288"/>
          </w:cols>
        </w:sectPr>
      </w:pPr>
      <w:rPr/>
    </w:p>
    <w:p>
      <w:pPr>
        <w:spacing w:before="16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43" w:after="0" w:line="240" w:lineRule="auto"/>
        <w:ind w:left="7484" w:right="-20"/>
        <w:jc w:val="left"/>
        <w:rPr>
          <w:rFonts w:ascii="Arial" w:hAnsi="Arial" w:cs="Arial" w:eastAsia="Arial"/>
          <w:sz w:val="13"/>
          <w:szCs w:val="13"/>
        </w:rPr>
      </w:pPr>
      <w:rPr/>
      <w:r>
        <w:rPr/>
        <w:pict>
          <v:shape style="position:absolute;margin-left:248pt;margin-top:-21.353069pt;width:68.800003pt;height:11.2pt;mso-position-horizontal-relative:page;mso-position-vertical-relative:paragraph;z-index:-2342" type="#_x0000_t75">
            <v:imagedata r:id="rId51" o:title=""/>
          </v:shape>
        </w:pict>
      </w:r>
      <w:r>
        <w:rPr/>
        <w:pict>
          <v:shape style="position:absolute;margin-left:134.399994pt;margin-top:-.553072pt;width:102.400002pt;height:70.400002pt;mso-position-horizontal-relative:page;mso-position-vertical-relative:paragraph;z-index:-2341" type="#_x0000_t75">
            <v:imagedata r:id="rId52" o:title=""/>
          </v:shape>
        </w:pict>
      </w:r>
      <w:r>
        <w:rPr>
          <w:rFonts w:ascii="Arial" w:hAnsi="Arial" w:cs="Arial" w:eastAsia="Arial"/>
          <w:sz w:val="13"/>
          <w:szCs w:val="13"/>
          <w:color w:val="4D4D4D"/>
          <w:w w:val="109"/>
        </w:rPr>
        <w:t>ARS</w:t>
      </w:r>
      <w:r>
        <w:rPr>
          <w:rFonts w:ascii="Arial" w:hAnsi="Arial" w:cs="Arial" w:eastAsia="Arial"/>
          <w:sz w:val="13"/>
          <w:szCs w:val="13"/>
          <w:color w:val="4D4D4D"/>
          <w:spacing w:val="-19"/>
          <w:w w:val="109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1"/>
          <w:w w:val="113"/>
        </w:rPr>
        <w:t>B</w:t>
      </w:r>
      <w:r>
        <w:rPr>
          <w:rFonts w:ascii="Arial" w:hAnsi="Arial" w:cs="Arial" w:eastAsia="Arial"/>
          <w:sz w:val="13"/>
          <w:szCs w:val="13"/>
          <w:color w:val="383838"/>
          <w:spacing w:val="-13"/>
          <w:w w:val="160"/>
        </w:rPr>
        <w:t>?</w:t>
      </w:r>
      <w:r>
        <w:rPr>
          <w:rFonts w:ascii="Arial" w:hAnsi="Arial" w:cs="Arial" w:eastAsia="Arial"/>
          <w:sz w:val="13"/>
          <w:szCs w:val="13"/>
          <w:color w:val="010101"/>
          <w:spacing w:val="-4"/>
          <w:w w:val="126"/>
        </w:rPr>
        <w:t>T</w:t>
      </w:r>
      <w:r>
        <w:rPr>
          <w:rFonts w:ascii="Arial" w:hAnsi="Arial" w:cs="Arial" w:eastAsia="Arial"/>
          <w:sz w:val="13"/>
          <w:szCs w:val="13"/>
          <w:color w:val="010101"/>
          <w:spacing w:val="-33"/>
          <w:w w:val="126"/>
        </w:rPr>
        <w:t>I</w:t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16"/>
        </w:rPr>
        <w:t>O</w:t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17"/>
        </w:rPr>
        <w:t>N</w:t>
      </w:r>
      <w:r>
        <w:rPr>
          <w:rFonts w:ascii="Arial" w:hAnsi="Arial" w:cs="Arial" w:eastAsia="Arial"/>
          <w:sz w:val="13"/>
          <w:szCs w:val="13"/>
          <w:color w:val="4D4D4D"/>
          <w:spacing w:val="-16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D4D4D"/>
          <w:spacing w:val="-33"/>
          <w:w w:val="126"/>
        </w:rPr>
        <w:t>F</w:t>
      </w:r>
      <w:r>
        <w:rPr>
          <w:rFonts w:ascii="Arial" w:hAnsi="Arial" w:cs="Arial" w:eastAsia="Arial"/>
          <w:sz w:val="13"/>
          <w:szCs w:val="13"/>
          <w:color w:val="010101"/>
          <w:spacing w:val="8"/>
          <w:w w:val="258"/>
        </w:rPr>
        <w:t>I</w:t>
      </w:r>
      <w:r>
        <w:rPr>
          <w:rFonts w:ascii="Arial" w:hAnsi="Arial" w:cs="Arial" w:eastAsia="Arial"/>
          <w:sz w:val="13"/>
          <w:szCs w:val="13"/>
          <w:color w:val="777777"/>
          <w:spacing w:val="0"/>
          <w:w w:val="181"/>
        </w:rPr>
        <w:t>B</w:t>
      </w:r>
      <w:r>
        <w:rPr>
          <w:rFonts w:ascii="Arial" w:hAnsi="Arial" w:cs="Arial" w:eastAsia="Arial"/>
          <w:sz w:val="13"/>
          <w:szCs w:val="13"/>
          <w:color w:val="777777"/>
          <w:spacing w:val="-14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4D4D4D"/>
          <w:spacing w:val="0"/>
          <w:w w:val="158"/>
        </w:rPr>
        <w:t>0</w:t>
      </w:r>
      <w:r>
        <w:rPr>
          <w:rFonts w:ascii="Arial" w:hAnsi="Arial" w:cs="Arial" w:eastAsia="Arial"/>
          <w:sz w:val="13"/>
          <w:szCs w:val="13"/>
          <w:color w:val="4D4D4D"/>
          <w:spacing w:val="-27"/>
          <w:w w:val="158"/>
        </w:rPr>
        <w:t> 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25"/>
        </w:rPr>
        <w:t>QEI</w:t>
      </w:r>
      <w:r>
        <w:rPr>
          <w:rFonts w:ascii="Arial" w:hAnsi="Arial" w:cs="Arial" w:eastAsia="Arial"/>
          <w:sz w:val="13"/>
          <w:szCs w:val="13"/>
          <w:color w:val="383838"/>
          <w:spacing w:val="-17"/>
          <w:w w:val="125"/>
        </w:rPr>
        <w:t>A</w:t>
      </w:r>
      <w:r>
        <w:rPr>
          <w:rFonts w:ascii="Arial" w:hAnsi="Arial" w:cs="Arial" w:eastAsia="Arial"/>
          <w:sz w:val="13"/>
          <w:szCs w:val="13"/>
          <w:color w:val="010101"/>
          <w:spacing w:val="0"/>
          <w:w w:val="131"/>
        </w:rPr>
        <w:t>II</w:t>
      </w:r>
      <w:r>
        <w:rPr>
          <w:rFonts w:ascii="Arial" w:hAnsi="Arial" w:cs="Arial" w:eastAsia="Arial"/>
          <w:sz w:val="13"/>
          <w:szCs w:val="13"/>
          <w:color w:val="000000"/>
          <w:spacing w:val="0"/>
          <w:w w:val="100"/>
        </w:rPr>
      </w:r>
    </w:p>
    <w:p>
      <w:pPr>
        <w:spacing w:before="18" w:after="0" w:line="79" w:lineRule="exact"/>
        <w:ind w:left="7459" w:right="4297"/>
        <w:jc w:val="center"/>
        <w:rPr>
          <w:rFonts w:ascii="Arial" w:hAnsi="Arial" w:cs="Arial" w:eastAsia="Arial"/>
          <w:sz w:val="7"/>
          <w:szCs w:val="7"/>
        </w:rPr>
      </w:pPr>
      <w:rPr/>
      <w:r>
        <w:rPr/>
        <w:pict>
          <v:shape style="position:absolute;margin-left:273.600006pt;margin-top:8.982969pt;width:48pt;height:38.400002pt;mso-position-horizontal-relative:page;mso-position-vertical-relative:paragraph;z-index:-2340" type="#_x0000_t75">
            <v:imagedata r:id="rId53" o:title=""/>
          </v:shape>
        </w:pict>
      </w:r>
      <w:r>
        <w:rPr>
          <w:rFonts w:ascii="Arial" w:hAnsi="Arial" w:cs="Arial" w:eastAsia="Arial"/>
          <w:sz w:val="7"/>
          <w:szCs w:val="7"/>
          <w:color w:val="939393"/>
          <w:spacing w:val="-6"/>
          <w:w w:val="600"/>
        </w:rPr>
        <w:t>\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86"/>
        </w:rPr>
        <w:t>!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87"/>
        </w:rPr>
        <w:t>)</w:t>
      </w:r>
      <w:r>
        <w:rPr>
          <w:rFonts w:ascii="Arial" w:hAnsi="Arial" w:cs="Arial" w:eastAsia="Arial"/>
          <w:sz w:val="7"/>
          <w:szCs w:val="7"/>
          <w:color w:val="000000"/>
          <w:spacing w:val="0"/>
          <w:w w:val="100"/>
        </w:rPr>
      </w:r>
    </w:p>
    <w:p>
      <w:pPr>
        <w:spacing w:before="1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040"/>
        </w:sectPr>
      </w:pPr>
      <w:rPr/>
    </w:p>
    <w:p>
      <w:pPr>
        <w:spacing w:before="7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16" w:right="-20"/>
        <w:jc w:val="left"/>
        <w:rPr>
          <w:rFonts w:ascii="Arial" w:hAnsi="Arial" w:cs="Arial" w:eastAsia="Arial"/>
          <w:sz w:val="12"/>
          <w:szCs w:val="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84pt;margin-top:-3.723251pt;width:28.918121pt;height:41pt;mso-position-horizontal-relative:page;mso-position-vertical-relative:paragraph;z-index:-2337" type="#_x0000_t202" filled="f" stroked="f">
            <v:textbox inset="0,0,0,0">
              <w:txbxContent>
                <w:p>
                  <w:pPr>
                    <w:spacing w:before="0" w:after="0" w:line="820" w:lineRule="exact"/>
                    <w:ind w:right="-163"/>
                    <w:jc w:val="left"/>
                    <w:rPr>
                      <w:rFonts w:ascii="Times New Roman" w:hAnsi="Times New Roman" w:cs="Times New Roman" w:eastAsia="Times New Roman"/>
                      <w:sz w:val="82"/>
                      <w:szCs w:val="82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939393"/>
                      <w:w w:val="7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939393"/>
                      <w:spacing w:val="-83"/>
                      <w:w w:val="100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939393"/>
                      <w:spacing w:val="0"/>
                      <w:w w:val="77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82"/>
                      <w:szCs w:val="82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626262"/>
          <w:w w:val="96"/>
          <w:i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w w:val="96"/>
          <w:i/>
          <w:u w:val="single" w:color="000000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w w:val="96"/>
          <w:i/>
          <w:u w:val="single" w:color="000000"/>
        </w:rPr>
        <w:t>Y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w w:val="96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5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5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94"/>
          <w:i/>
          <w:u w:val="single" w:color="000000"/>
        </w:rPr>
        <w:t>P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94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60"/>
          <w:i/>
          <w:u w:val="single" w:color="00000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0"/>
          <w:w w:val="16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24"/>
          <w:w w:val="160"/>
          <w:i/>
          <w:u w:val="single" w:color="000000"/>
        </w:rPr>
        <w:t>"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24"/>
          <w:w w:val="16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8"/>
          <w:w w:val="100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8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626262"/>
          <w:spacing w:val="-18"/>
          <w:w w:val="100"/>
          <w:i/>
          <w:u w:val="single" w:color="000000"/>
        </w:rPr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0"/>
          <w:w w:val="87"/>
          <w:i/>
          <w:u w:val="single" w:color="00000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232323"/>
          <w:spacing w:val="-1"/>
          <w:w w:val="87"/>
          <w:i/>
          <w:u w:val="single" w:color="0000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153"/>
          <w:i/>
          <w:u w:val="single" w:color="000000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15"/>
          <w:w w:val="153"/>
          <w:i/>
          <w:u w:val="single" w:color="000000"/>
        </w:rPr>
        <w:t> </w:t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153"/>
          <w:u w:val="single" w:color="000000"/>
        </w:rPr>
        <w:t>'if</w:t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153"/>
          <w:u w:val="single" w:color="000000"/>
        </w:rPr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153"/>
          <w:u w:val="single" w:color="000000"/>
        </w:rPr>
        <w:t>C</w:t>
      </w:r>
      <w:r>
        <w:rPr>
          <w:rFonts w:ascii="Arial" w:hAnsi="Arial" w:cs="Arial" w:eastAsia="Arial"/>
          <w:sz w:val="12"/>
          <w:szCs w:val="12"/>
          <w:color w:val="4D4D4D"/>
          <w:spacing w:val="37"/>
          <w:w w:val="153"/>
        </w:rPr>
        <w:t> </w:t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153"/>
          <w:u w:val="single" w:color="000000"/>
        </w:rPr>
        <w:t>lmy</w:t>
      </w:r>
      <w:r>
        <w:rPr>
          <w:rFonts w:ascii="Arial" w:hAnsi="Arial" w:cs="Arial" w:eastAsia="Arial"/>
          <w:sz w:val="12"/>
          <w:szCs w:val="12"/>
          <w:color w:val="4D4D4D"/>
          <w:spacing w:val="0"/>
          <w:w w:val="153"/>
        </w:rPr>
      </w:r>
      <w:r>
        <w:rPr>
          <w:rFonts w:ascii="Arial" w:hAnsi="Arial" w:cs="Arial" w:eastAsia="Arial"/>
          <w:sz w:val="12"/>
          <w:szCs w:val="12"/>
          <w:color w:val="000000"/>
          <w:spacing w:val="0"/>
          <w:w w:val="100"/>
        </w:rPr>
      </w:r>
    </w:p>
    <w:p>
      <w:pPr>
        <w:spacing w:before="81" w:after="0" w:line="240" w:lineRule="auto"/>
        <w:ind w:left="1404" w:right="-20"/>
        <w:jc w:val="left"/>
        <w:rPr>
          <w:rFonts w:ascii="Times New Roman" w:hAnsi="Times New Roman" w:cs="Times New Roman" w:eastAsia="Times New Roman"/>
          <w:sz w:val="14"/>
          <w:szCs w:val="14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8.399994pt;margin-top:16.858965pt;width:24.017581pt;height:27pt;mso-position-horizontal-relative:page;mso-position-vertical-relative:paragraph;z-index:-2338" type="#_x0000_t202" filled="f" stroked="f">
            <v:textbox inset="0,0,0,0">
              <w:txbxContent>
                <w:p>
                  <w:pPr>
                    <w:spacing w:before="0" w:after="0" w:line="540" w:lineRule="exact"/>
                    <w:ind w:right="-121"/>
                    <w:jc w:val="left"/>
                    <w:rPr>
                      <w:rFonts w:ascii="Times New Roman" w:hAnsi="Times New Roman" w:cs="Times New Roman" w:eastAsia="Times New Roman"/>
                      <w:sz w:val="54"/>
                      <w:szCs w:val="54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626262"/>
                      <w:spacing w:val="0"/>
                      <w:w w:val="157"/>
                    </w:rPr>
                    <w:t>=</w:t>
                  </w:r>
                  <w:r>
                    <w:rPr>
                      <w:rFonts w:ascii="Times New Roman" w:hAnsi="Times New Roman" w:cs="Times New Roman" w:eastAsia="Times New Roman"/>
                      <w:sz w:val="54"/>
                      <w:szCs w:val="54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3"/>
          <w:szCs w:val="13"/>
          <w:color w:val="777777"/>
          <w:spacing w:val="-15"/>
          <w:w w:val="125"/>
        </w:rPr>
        <w:t>O</w:t>
      </w:r>
      <w:r>
        <w:rPr>
          <w:rFonts w:ascii="Arial" w:hAnsi="Arial" w:cs="Arial" w:eastAsia="Arial"/>
          <w:sz w:val="13"/>
          <w:szCs w:val="13"/>
          <w:color w:val="010101"/>
          <w:spacing w:val="7"/>
          <w:w w:val="225"/>
        </w:rPr>
        <w:t>!</w:t>
      </w:r>
      <w:r>
        <w:rPr>
          <w:rFonts w:ascii="Arial" w:hAnsi="Arial" w:cs="Arial" w:eastAsia="Arial"/>
          <w:sz w:val="13"/>
          <w:szCs w:val="13"/>
          <w:color w:val="4D4D4D"/>
          <w:spacing w:val="-11"/>
          <w:w w:val="107"/>
        </w:rPr>
        <w:t>S</w:t>
      </w:r>
      <w:r>
        <w:rPr>
          <w:rFonts w:ascii="Arial" w:hAnsi="Arial" w:cs="Arial" w:eastAsia="Arial"/>
          <w:sz w:val="13"/>
          <w:szCs w:val="13"/>
          <w:color w:val="232323"/>
          <w:spacing w:val="0"/>
          <w:w w:val="113"/>
        </w:rPr>
        <w:t>T</w:t>
      </w:r>
      <w:r>
        <w:rPr>
          <w:rFonts w:ascii="Arial" w:hAnsi="Arial" w:cs="Arial" w:eastAsia="Arial"/>
          <w:sz w:val="13"/>
          <w:szCs w:val="13"/>
          <w:color w:val="232323"/>
          <w:spacing w:val="-54"/>
          <w:w w:val="114"/>
        </w:rPr>
        <w:t>R</w:t>
      </w:r>
      <w:r>
        <w:rPr>
          <w:rFonts w:ascii="Arial" w:hAnsi="Arial" w:cs="Arial" w:eastAsia="Arial"/>
          <w:sz w:val="13"/>
          <w:szCs w:val="13"/>
          <w:color w:val="010101"/>
          <w:spacing w:val="-27"/>
          <w:w w:val="258"/>
        </w:rPr>
        <w:t>I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16"/>
        </w:rPr>
        <w:t>!UJJ</w:t>
      </w:r>
      <w:r>
        <w:rPr>
          <w:rFonts w:ascii="Arial" w:hAnsi="Arial" w:cs="Arial" w:eastAsia="Arial"/>
          <w:sz w:val="13"/>
          <w:szCs w:val="13"/>
          <w:color w:val="383838"/>
          <w:spacing w:val="-5"/>
          <w:w w:val="116"/>
        </w:rPr>
        <w:t>I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16"/>
        </w:rPr>
        <w:t>O</w:t>
      </w:r>
      <w:r>
        <w:rPr>
          <w:rFonts w:ascii="Arial" w:hAnsi="Arial" w:cs="Arial" w:eastAsia="Arial"/>
          <w:sz w:val="13"/>
          <w:szCs w:val="13"/>
          <w:color w:val="626262"/>
          <w:spacing w:val="0"/>
          <w:w w:val="117"/>
        </w:rPr>
        <w:t>N</w:t>
      </w:r>
      <w:r>
        <w:rPr>
          <w:rFonts w:ascii="Arial" w:hAnsi="Arial" w:cs="Arial" w:eastAsia="Arial"/>
          <w:sz w:val="13"/>
          <w:szCs w:val="13"/>
          <w:color w:val="626262"/>
          <w:spacing w:val="-15"/>
          <w:w w:val="100"/>
        </w:rPr>
        <w:t> </w:t>
      </w:r>
      <w:r>
        <w:rPr>
          <w:rFonts w:ascii="Arial" w:hAnsi="Arial" w:cs="Arial" w:eastAsia="Arial"/>
          <w:sz w:val="13"/>
          <w:szCs w:val="13"/>
          <w:color w:val="777777"/>
          <w:spacing w:val="0"/>
          <w:w w:val="100"/>
        </w:rPr>
        <w:t>BOX</w:t>
      </w:r>
      <w:r>
        <w:rPr>
          <w:rFonts w:ascii="Arial" w:hAnsi="Arial" w:cs="Arial" w:eastAsia="Arial"/>
          <w:sz w:val="13"/>
          <w:szCs w:val="13"/>
          <w:color w:val="777777"/>
          <w:spacing w:val="28"/>
          <w:w w:val="100"/>
        </w:rPr>
        <w:t> </w:t>
      </w:r>
      <w:r>
        <w:rPr>
          <w:rFonts w:ascii="Times New Roman" w:hAnsi="Times New Roman" w:cs="Times New Roman" w:eastAsia="Times New Roman"/>
          <w:sz w:val="14"/>
          <w:szCs w:val="14"/>
          <w:color w:val="383838"/>
          <w:spacing w:val="-34"/>
          <w:w w:val="123"/>
        </w:rPr>
        <w:t>Q</w:t>
      </w:r>
      <w:r>
        <w:rPr>
          <w:rFonts w:ascii="Times New Roman" w:hAnsi="Times New Roman" w:cs="Times New Roman" w:eastAsia="Times New Roman"/>
          <w:sz w:val="14"/>
          <w:szCs w:val="14"/>
          <w:color w:val="777777"/>
          <w:spacing w:val="-83"/>
          <w:w w:val="154"/>
        </w:rPr>
        <w:t>E</w:t>
      </w:r>
      <w:r>
        <w:rPr>
          <w:rFonts w:ascii="Times New Roman" w:hAnsi="Times New Roman" w:cs="Times New Roman" w:eastAsia="Times New Roman"/>
          <w:sz w:val="14"/>
          <w:szCs w:val="14"/>
          <w:color w:val="4D4D4D"/>
          <w:spacing w:val="-6"/>
          <w:w w:val="98"/>
        </w:rPr>
        <w:t>A</w:t>
      </w:r>
      <w:r>
        <w:rPr>
          <w:rFonts w:ascii="Times New Roman" w:hAnsi="Times New Roman" w:cs="Times New Roman" w:eastAsia="Times New Roman"/>
          <w:sz w:val="14"/>
          <w:szCs w:val="14"/>
          <w:color w:val="010101"/>
          <w:spacing w:val="-24"/>
          <w:w w:val="101"/>
        </w:rPr>
        <w:t>i</w:t>
      </w:r>
      <w:r>
        <w:rPr>
          <w:rFonts w:ascii="Times New Roman" w:hAnsi="Times New Roman" w:cs="Times New Roman" w:eastAsia="Times New Roman"/>
          <w:sz w:val="14"/>
          <w:szCs w:val="14"/>
          <w:color w:val="777777"/>
          <w:spacing w:val="-18"/>
          <w:w w:val="155"/>
        </w:rPr>
        <w:t>!</w:t>
      </w:r>
      <w:r>
        <w:rPr>
          <w:rFonts w:ascii="Times New Roman" w:hAnsi="Times New Roman" w:cs="Times New Roman" w:eastAsia="Times New Roman"/>
          <w:sz w:val="14"/>
          <w:szCs w:val="14"/>
          <w:color w:val="777777"/>
          <w:spacing w:val="0"/>
          <w:w w:val="251"/>
        </w:rPr>
        <w:t>l</w:t>
      </w:r>
      <w:r>
        <w:rPr>
          <w:rFonts w:ascii="Times New Roman" w:hAnsi="Times New Roman" w:cs="Times New Roman" w:eastAsia="Times New Roman"/>
          <w:sz w:val="14"/>
          <w:szCs w:val="14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4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908" w:right="-20"/>
        <w:jc w:val="left"/>
        <w:tabs>
          <w:tab w:pos="1500" w:val="left"/>
        </w:tabs>
        <w:rPr>
          <w:rFonts w:ascii="Times New Roman" w:hAnsi="Times New Roman" w:cs="Times New Roman" w:eastAsia="Times New Roman"/>
          <w:sz w:val="27"/>
          <w:szCs w:val="27"/>
        </w:rPr>
      </w:pPr>
      <w:rPr/>
      <w:r>
        <w:rPr>
          <w:rFonts w:ascii="Times New Roman" w:hAnsi="Times New Roman" w:cs="Times New Roman" w:eastAsia="Times New Roman"/>
          <w:sz w:val="27"/>
          <w:szCs w:val="27"/>
          <w:color w:val="010101"/>
          <w:spacing w:val="-41"/>
          <w:w w:val="115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64"/>
        </w:rPr>
        <w:t>g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63"/>
        </w:rPr>
        <w:t>s: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1"/>
          <w:w w:val="16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63"/>
        </w:rPr>
        <w:t>·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2"/>
          <w:w w:val="163"/>
        </w:rPr>
        <w:t> 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64"/>
        </w:rPr>
        <w:t>'9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-80"/>
          <w:w w:val="48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62"/>
        </w:rPr>
        <w:t>di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-13"/>
          <w:w w:val="62"/>
        </w:rPr>
        <w:t>!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-62"/>
          <w:w w:val="105"/>
        </w:rPr>
        <w:t>i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2"/>
          <w:w w:val="63"/>
        </w:rPr>
        <w:t>'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164"/>
        </w:rPr>
        <w:t>f</w:t>
      </w:r>
      <w:r>
        <w:rPr>
          <w:rFonts w:ascii="Times New Roman" w:hAnsi="Times New Roman" w:cs="Times New Roman" w:eastAsia="Times New Roman"/>
          <w:sz w:val="27"/>
          <w:szCs w:val="27"/>
          <w:color w:val="010101"/>
          <w:spacing w:val="-32"/>
          <w:w w:val="81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4D4D4D"/>
          <w:spacing w:val="-23"/>
          <w:w w:val="153"/>
        </w:rPr>
        <w:t>t</w:t>
      </w:r>
      <w:r>
        <w:rPr>
          <w:rFonts w:ascii="Times New Roman" w:hAnsi="Times New Roman" w:cs="Times New Roman" w:eastAsia="Times New Roman"/>
          <w:sz w:val="27"/>
          <w:szCs w:val="27"/>
          <w:color w:val="232323"/>
          <w:spacing w:val="-43"/>
          <w:w w:val="122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0"/>
          <w:w w:val="89"/>
        </w:rPr>
        <w:t>.</w:t>
      </w:r>
      <w:r>
        <w:rPr>
          <w:rFonts w:ascii="Times New Roman" w:hAnsi="Times New Roman" w:cs="Times New Roman" w:eastAsia="Times New Roman"/>
          <w:sz w:val="27"/>
          <w:szCs w:val="27"/>
          <w:color w:val="626262"/>
          <w:spacing w:val="-26"/>
          <w:w w:val="89"/>
        </w:rPr>
        <w:t>s</w:t>
      </w:r>
      <w:r>
        <w:rPr>
          <w:rFonts w:ascii="Times New Roman" w:hAnsi="Times New Roman" w:cs="Times New Roman" w:eastAsia="Times New Roman"/>
          <w:sz w:val="27"/>
          <w:szCs w:val="27"/>
          <w:color w:val="010101"/>
          <w:spacing w:val="0"/>
          <w:w w:val="81"/>
        </w:rPr>
        <w:t>,</w:t>
      </w:r>
      <w:r>
        <w:rPr>
          <w:rFonts w:ascii="Times New Roman" w:hAnsi="Times New Roman" w:cs="Times New Roman" w:eastAsia="Times New Roman"/>
          <w:sz w:val="27"/>
          <w:szCs w:val="27"/>
          <w:color w:val="000000"/>
          <w:spacing w:val="0"/>
          <w:w w:val="100"/>
        </w:rPr>
      </w:r>
    </w:p>
    <w:p>
      <w:pPr>
        <w:spacing w:before="71" w:after="0" w:line="167" w:lineRule="auto"/>
        <w:ind w:left="908" w:right="844"/>
        <w:jc w:val="left"/>
        <w:rPr>
          <w:rFonts w:ascii="Times New Roman" w:hAnsi="Times New Roman" w:cs="Times New Roman" w:eastAsia="Times New Roman"/>
          <w:sz w:val="12"/>
          <w:szCs w:val="12"/>
        </w:rPr>
      </w:pPr>
      <w:rPr/>
      <w:r>
        <w:rPr>
          <w:rFonts w:ascii="Times New Roman" w:hAnsi="Times New Roman" w:cs="Times New Roman" w:eastAsia="Times New Roman"/>
          <w:sz w:val="12"/>
          <w:szCs w:val="12"/>
          <w:color w:val="77777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6"/>
        </w:rPr>
        <w:t>/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0"/>
          <w:w w:val="183"/>
        </w:rPr>
        <w:t>,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19"/>
          <w:w w:val="234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85"/>
        </w:rPr>
        <w:t>.oXI(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3"/>
          <w:w w:val="18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73"/>
        </w:rPr>
        <w:t>1'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4"/>
          <w:w w:val="73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59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9"/>
          <w:w w:val="159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010101"/>
          <w:spacing w:val="-7"/>
          <w:w w:val="94"/>
        </w:rPr>
        <w:t>I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9"/>
        </w:rPr>
        <w:t>ON$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6"/>
          <w:w w:val="119"/>
        </w:rPr>
        <w:t>$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7"/>
          <w:w w:val="115"/>
        </w:rPr>
        <w:t>W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90"/>
        </w:rPr>
        <w:t>II.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89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8"/>
        </w:rPr>
        <w:t>M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5"/>
          <w:w w:val="118"/>
        </w:rPr>
        <w:t>V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167"/>
        </w:rPr>
        <w:t>!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8"/>
          <w:w w:val="16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95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0"/>
          <w:w w:val="227"/>
        </w:rPr>
        <w:t>l</w:t>
      </w:r>
      <w:r>
        <w:rPr>
          <w:rFonts w:ascii="Times New Roman" w:hAnsi="Times New Roman" w:cs="Times New Roman" w:eastAsia="Times New Roman"/>
          <w:sz w:val="12"/>
          <w:szCs w:val="12"/>
          <w:color w:val="939393"/>
          <w:spacing w:val="-5"/>
          <w:w w:val="227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1"/>
        </w:rPr>
        <w:t>tf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5"/>
          <w:w w:val="102"/>
        </w:rPr>
        <w:t>G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5"/>
          <w:w w:val="95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0"/>
          <w:w w:val="97"/>
        </w:rPr>
        <w:t>H</w:t>
      </w:r>
      <w:r>
        <w:rPr>
          <w:rFonts w:ascii="Times New Roman" w:hAnsi="Times New Roman" w:cs="Times New Roman" w:eastAsia="Times New Roman"/>
          <w:sz w:val="12"/>
          <w:szCs w:val="12"/>
          <w:color w:val="626262"/>
          <w:spacing w:val="0"/>
          <w:w w:val="97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0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5"/>
          <w:w w:val="100"/>
        </w:rPr>
        <w:t>O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100"/>
        </w:rPr>
        <w:t>'.'I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5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97"/>
        </w:rPr>
        <w:t>OTHR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5"/>
          <w:w w:val="98"/>
        </w:rPr>
        <w:t>A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0"/>
          <w:w w:val="83"/>
        </w:rPr>
        <w:t>T</w:t>
      </w:r>
      <w:r>
        <w:rPr>
          <w:rFonts w:ascii="Times New Roman" w:hAnsi="Times New Roman" w:cs="Times New Roman" w:eastAsia="Times New Roman"/>
          <w:sz w:val="12"/>
          <w:szCs w:val="12"/>
          <w:color w:val="4D4D4D"/>
          <w:spacing w:val="-17"/>
          <w:w w:val="84"/>
        </w:rPr>
        <w:t>1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87"/>
        </w:rPr>
        <w:t>0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15"/>
        </w:rPr>
        <w:t>Of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3"/>
          <w:w w:val="115"/>
        </w:rPr>
        <w:t>'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03"/>
        </w:rPr>
        <w:t>8ET'IIE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1"/>
          <w:w w:val="103"/>
        </w:rPr>
        <w:t>E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92"/>
        </w:rPr>
        <w:t>N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-3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36"/>
        </w:rPr>
        <w:t>l:lo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0"/>
          <w:w w:val="136"/>
        </w:rPr>
        <w:t>\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70"/>
          <w:w w:val="141"/>
        </w:rPr>
        <w:t>3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12"/>
          <w:szCs w:val="12"/>
          <w:color w:val="777777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12"/>
          <w:szCs w:val="12"/>
          <w:color w:val="383838"/>
          <w:spacing w:val="0"/>
          <w:w w:val="122"/>
        </w:rPr>
        <w:t>:1.</w:t>
      </w:r>
      <w:r>
        <w:rPr>
          <w:rFonts w:ascii="Times New Roman" w:hAnsi="Times New Roman" w:cs="Times New Roman" w:eastAsia="Times New Roman"/>
          <w:sz w:val="12"/>
          <w:szCs w:val="12"/>
          <w:color w:val="000000"/>
          <w:spacing w:val="0"/>
          <w:w w:val="100"/>
        </w:rPr>
      </w:r>
    </w:p>
    <w:p>
      <w:pPr>
        <w:spacing w:before="11" w:after="0" w:line="240" w:lineRule="auto"/>
        <w:ind w:left="1007" w:right="4204"/>
        <w:jc w:val="center"/>
        <w:rPr>
          <w:rFonts w:ascii="Arial" w:hAnsi="Arial" w:cs="Arial" w:eastAsia="Arial"/>
          <w:sz w:val="38"/>
          <w:szCs w:val="38"/>
        </w:rPr>
      </w:pPr>
      <w:rPr/>
      <w:r>
        <w:rPr/>
        <w:br w:type="column"/>
      </w:r>
      <w:r>
        <w:rPr>
          <w:rFonts w:ascii="Arial" w:hAnsi="Arial" w:cs="Arial" w:eastAsia="Arial"/>
          <w:sz w:val="38"/>
          <w:szCs w:val="38"/>
          <w:color w:val="4D4D4D"/>
          <w:w w:val="358"/>
        </w:rPr>
        <w:t>.</w:t>
      </w:r>
      <w:r>
        <w:rPr>
          <w:rFonts w:ascii="Arial" w:hAnsi="Arial" w:cs="Arial" w:eastAsia="Arial"/>
          <w:sz w:val="38"/>
          <w:szCs w:val="38"/>
          <w:color w:val="777777"/>
          <w:w w:val="125"/>
        </w:rPr>
        <w:t>.</w:t>
      </w:r>
      <w:r>
        <w:rPr>
          <w:rFonts w:ascii="Arial" w:hAnsi="Arial" w:cs="Arial" w:eastAsia="Arial"/>
          <w:sz w:val="38"/>
          <w:szCs w:val="38"/>
          <w:color w:val="000000"/>
          <w:w w:val="100"/>
        </w:rPr>
      </w:r>
    </w:p>
    <w:p>
      <w:pPr>
        <w:spacing w:before="0" w:after="0" w:line="201" w:lineRule="exact"/>
        <w:ind w:left="1468" w:right="4220"/>
        <w:jc w:val="center"/>
        <w:rPr>
          <w:rFonts w:ascii="Arial" w:hAnsi="Arial" w:cs="Arial" w:eastAsia="Arial"/>
          <w:sz w:val="21"/>
          <w:szCs w:val="21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4pt;margin-top:4.776517pt;width:1.480334pt;height:38.5pt;mso-position-horizontal-relative:page;mso-position-vertical-relative:paragraph;z-index:-2336" type="#_x0000_t202" filled="f" stroked="f">
            <v:textbox inset="0,0,0,0">
              <w:txbxContent>
                <w:p>
                  <w:pPr>
                    <w:spacing w:before="0" w:after="0" w:line="770" w:lineRule="exact"/>
                    <w:ind w:right="-155"/>
                    <w:jc w:val="left"/>
                    <w:rPr>
                      <w:rFonts w:ascii="Arial" w:hAnsi="Arial" w:cs="Arial" w:eastAsia="Arial"/>
                      <w:sz w:val="77"/>
                      <w:szCs w:val="77"/>
                    </w:rPr>
                  </w:pPr>
                  <w:rPr/>
                  <w:r>
                    <w:rPr>
                      <w:rFonts w:ascii="Arial" w:hAnsi="Arial" w:cs="Arial" w:eastAsia="Arial"/>
                      <w:sz w:val="77"/>
                      <w:szCs w:val="77"/>
                      <w:color w:val="939393"/>
                      <w:w w:val="99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939393"/>
                      <w:spacing w:val="-227"/>
                      <w:w w:val="100"/>
                      <w:strike/>
                      <w:position w:val="-1"/>
                    </w:rPr>
                    <w:t>-</w:t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939393"/>
                      <w:spacing w:val="-227"/>
                      <w:w w:val="100"/>
                      <w:position w:val="-1"/>
                    </w:rPr>
                  </w:r>
                  <w:r>
                    <w:rPr>
                      <w:rFonts w:ascii="Arial" w:hAnsi="Arial" w:cs="Arial" w:eastAsia="Arial"/>
                      <w:sz w:val="77"/>
                      <w:szCs w:val="7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21"/>
          <w:szCs w:val="21"/>
          <w:color w:val="010101"/>
          <w:spacing w:val="0"/>
          <w:w w:val="151"/>
          <w:position w:val="-1"/>
        </w:rPr>
        <w:t>'</w:t>
      </w:r>
      <w:r>
        <w:rPr>
          <w:rFonts w:ascii="Arial" w:hAnsi="Arial" w:cs="Arial" w:eastAsia="Arial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155" w:lineRule="exact"/>
        <w:ind w:left="399" w:right="3052"/>
        <w:jc w:val="center"/>
        <w:rPr>
          <w:rFonts w:ascii="Times New Roman" w:hAnsi="Times New Roman" w:cs="Times New Roman" w:eastAsia="Times New Roman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17"/>
          <w:szCs w:val="17"/>
          <w:color w:val="626262"/>
          <w:w w:val="114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00"/>
          <w:u w:val="single" w:color="000000"/>
          <w:position w:val="1"/>
        </w:rPr>
        <w:t>@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28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5"/>
          <w:w w:val="114"/>
          <w:u w:val="single" w:color="000000"/>
          <w:position w:val="1"/>
        </w:rPr>
        <w:t>z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5"/>
          <w:w w:val="114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14"/>
          <w:u w:val="single" w:color="000000"/>
          <w:position w:val="1"/>
        </w:rPr>
        <w:t>5ffiRATE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14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114"/>
          <w:u w:val="single" w:color="000000"/>
          <w:position w:val="1"/>
        </w:rPr>
        <w:t>D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-8"/>
          <w:w w:val="114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1"/>
          <w:w w:val="112"/>
          <w:u w:val="single" w:color="000000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1"/>
          <w:w w:val="112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-11"/>
          <w:w w:val="112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6"/>
          <w:u w:val="single" w:color="000000"/>
          <w:position w:val="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6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0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0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91"/>
          <w:u w:val="single" w:color="000000"/>
          <w:position w:val="1"/>
        </w:rPr>
        <w:t>P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91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0"/>
          <w:w w:val="91"/>
          <w:u w:val="single" w:color="000000"/>
          <w:position w:val="1"/>
        </w:rPr>
        <w:t>E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3"/>
          <w:w w:val="91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97"/>
          <w:u w:val="single" w:color="000000"/>
          <w:position w:val="1"/>
        </w:rPr>
        <w:t>SE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0"/>
          <w:w w:val="97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6"/>
          <w:w w:val="97"/>
          <w:u w:val="single" w:color="000000"/>
          <w:position w:val="1"/>
        </w:rPr>
        <w:t>C</w:t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6"/>
          <w:w w:val="97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4D4D4D"/>
          <w:spacing w:val="6"/>
          <w:w w:val="97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7"/>
          <w:w w:val="84"/>
          <w:u w:val="single" w:color="000000"/>
          <w:position w:val="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7"/>
          <w:w w:val="84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777777"/>
          <w:spacing w:val="-7"/>
          <w:w w:val="84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6"/>
          <w:u w:val="single" w:color="000000"/>
          <w:position w:val="1"/>
        </w:rPr>
        <w:t>I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66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4"/>
          <w:w w:val="100"/>
          <w:u w:val="single" w:color="000000"/>
          <w:position w:val="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4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4"/>
          <w:w w:val="100"/>
          <w:u w:val="single" w:color="000000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88"/>
          <w:u w:val="single" w:color="000000"/>
          <w:position w:val="1"/>
        </w:rPr>
        <w:t>ON</w:t>
      </w:r>
      <w:r>
        <w:rPr>
          <w:rFonts w:ascii="Times New Roman" w:hAnsi="Times New Roman" w:cs="Times New Roman" w:eastAsia="Times New Roman"/>
          <w:sz w:val="17"/>
          <w:szCs w:val="17"/>
          <w:color w:val="626262"/>
          <w:spacing w:val="0"/>
          <w:w w:val="88"/>
          <w:position w:val="1"/>
        </w:rPr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1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705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502.650116pt;margin-top:-.481188pt;width:66.865735pt;height:32pt;mso-position-horizontal-relative:page;mso-position-vertical-relative:paragraph;z-index:-2335" type="#_x0000_t202" filled="f" stroked="f">
            <v:textbox inset="0,0,0,0">
              <w:txbxContent>
                <w:p>
                  <w:pPr>
                    <w:spacing w:before="0" w:after="0" w:line="640" w:lineRule="exact"/>
                    <w:ind w:right="-136"/>
                    <w:jc w:val="left"/>
                    <w:rPr>
                      <w:rFonts w:ascii="Times New Roman" w:hAnsi="Times New Roman" w:cs="Times New Roman" w:eastAsia="Times New Roman"/>
                      <w:sz w:val="17"/>
                      <w:szCs w:val="17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0"/>
                      <w:w w:val="197"/>
                      <w:i/>
                      <w:position w:val="17"/>
                    </w:rPr>
                    <w:t>.&amp;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0"/>
                      <w:w w:val="197"/>
                      <w:i/>
                      <w:position w:val="17"/>
                    </w:rPr>
                    <w:t> 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-1"/>
                      <w:w w:val="197"/>
                      <w:i/>
                      <w:position w:val="17"/>
                    </w:rPr>
                    <w:t>'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4"/>
                      <w:w w:val="5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0"/>
                      <w:w w:val="197"/>
                      <w:i/>
                      <w:position w:val="17"/>
                    </w:rPr>
                    <w:t>t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-167"/>
                      <w:w w:val="5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0"/>
                      <w:w w:val="197"/>
                      <w:i/>
                      <w:position w:val="17"/>
                    </w:rPr>
                    <w:t>f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-192"/>
                      <w:w w:val="50"/>
                      <w:position w:val="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939393"/>
                      <w:spacing w:val="-1"/>
                      <w:w w:val="198"/>
                      <w:i/>
                      <w:position w:val="17"/>
                    </w:rPr>
                    <w:t>u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-31"/>
                      <w:w w:val="50"/>
                      <w:position w:val="0"/>
                    </w:rPr>
                    <w:t>(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0"/>
                      <w:w w:val="50"/>
                      <w:position w:val="0"/>
                    </w:rPr>
                    <w:t>1</w:t>
                  </w:r>
                  <w:r>
                    <w:rPr>
                      <w:rFonts w:ascii="Times New Roman" w:hAnsi="Times New Roman" w:cs="Times New Roman" w:eastAsia="Times New Roman"/>
                      <w:sz w:val="64"/>
                      <w:szCs w:val="64"/>
                      <w:color w:val="939393"/>
                      <w:spacing w:val="-271"/>
                      <w:w w:val="50"/>
                      <w:position w:val="0"/>
                    </w:rPr>
                    <w:t>6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777777"/>
                      <w:spacing w:val="0"/>
                      <w:w w:val="88"/>
                      <w:i/>
                      <w:position w:val="17"/>
                    </w:rPr>
                    <w:t>vo.</w:t>
                  </w:r>
                  <w:r>
                    <w:rPr>
                      <w:rFonts w:ascii="Times New Roman" w:hAnsi="Times New Roman" w:cs="Times New Roman" w:eastAsia="Times New Roman"/>
                      <w:sz w:val="17"/>
                      <w:szCs w:val="17"/>
                      <w:color w:val="000000"/>
                      <w:spacing w:val="0"/>
                      <w:w w:val="100"/>
                      <w:position w:val="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-14"/>
          <w:w w:val="249"/>
        </w:rPr>
        <w:t>'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0"/>
          <w:w w:val="239"/>
        </w:rPr>
        <w:t>·</w:t>
      </w:r>
      <w:r>
        <w:rPr>
          <w:rFonts w:ascii="Times New Roman" w:hAnsi="Times New Roman" w:cs="Times New Roman" w:eastAsia="Times New Roman"/>
          <w:sz w:val="13"/>
          <w:szCs w:val="13"/>
          <w:color w:val="010101"/>
          <w:spacing w:val="-23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5"/>
        </w:rPr>
        <w:t>n.l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7"/>
          <w:w w:val="125"/>
        </w:rPr>
        <w:t>a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168"/>
        </w:rPr>
        <w:t>;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-1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28"/>
        </w:rPr>
        <w:t>t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26"/>
          <w:w w:val="129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-15"/>
          <w:w w:val="15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0"/>
          <w:w w:val="109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-17"/>
          <w:w w:val="109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777777"/>
          <w:spacing w:val="0"/>
          <w:w w:val="201"/>
        </w:rPr>
        <w:t>•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0"/>
          <w:w w:val="107"/>
        </w:rPr>
        <w:t>or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-16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939393"/>
          <w:spacing w:val="6"/>
          <w:w w:val="100"/>
        </w:rPr>
        <w:t>u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3"/>
          <w:w w:val="100"/>
        </w:rPr>
        <w:t>.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0"/>
          <w:w w:val="100"/>
        </w:rPr>
        <w:t>...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4D4D4D"/>
          <w:spacing w:val="9"/>
          <w:w w:val="100"/>
        </w:rPr>
        <w:t> 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0"/>
          <w:w w:val="121"/>
        </w:rPr>
        <w:t>..</w:t>
      </w:r>
      <w:r>
        <w:rPr>
          <w:rFonts w:ascii="Times New Roman" w:hAnsi="Times New Roman" w:cs="Times New Roman" w:eastAsia="Times New Roman"/>
          <w:sz w:val="13"/>
          <w:szCs w:val="13"/>
          <w:color w:val="383838"/>
          <w:spacing w:val="-3"/>
          <w:w w:val="121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939393"/>
          <w:spacing w:val="-20"/>
          <w:w w:val="354"/>
        </w:rPr>
        <w:t>h</w:t>
      </w:r>
      <w:r>
        <w:rPr>
          <w:rFonts w:ascii="Times New Roman" w:hAnsi="Times New Roman" w:cs="Times New Roman" w:eastAsia="Times New Roman"/>
          <w:sz w:val="10"/>
          <w:szCs w:val="10"/>
          <w:color w:val="777777"/>
          <w:spacing w:val="0"/>
          <w:w w:val="65"/>
        </w:rPr>
        <w:t>&gt;.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21" w:after="0" w:line="185" w:lineRule="exact"/>
        <w:ind w:left="768" w:right="-20"/>
        <w:jc w:val="left"/>
        <w:rPr>
          <w:rFonts w:ascii="Times New Roman" w:hAnsi="Times New Roman" w:cs="Times New Roman" w:eastAsia="Times New Roman"/>
          <w:sz w:val="17"/>
          <w:szCs w:val="17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84pt;margin-top:1.339131pt;width:1.406776pt;height:4.5pt;mso-position-horizontal-relative:page;mso-position-vertical-relative:paragraph;z-index:-2333" type="#_x0000_t202" filled="f" stroked="f">
            <v:textbox inset="0,0,0,0">
              <w:txbxContent>
                <w:p>
                  <w:pPr>
                    <w:spacing w:before="0" w:after="0" w:line="90" w:lineRule="exact"/>
                    <w:ind w:right="-54"/>
                    <w:jc w:val="left"/>
                    <w:rPr>
                      <w:rFonts w:ascii="Arial" w:hAnsi="Arial" w:cs="Arial" w:eastAsia="Arial"/>
                      <w:sz w:val="9"/>
                      <w:szCs w:val="9"/>
                    </w:rPr>
                  </w:pPr>
                  <w:rPr/>
                  <w:r>
                    <w:rPr>
                      <w:rFonts w:ascii="Arial" w:hAnsi="Arial" w:cs="Arial" w:eastAsia="Arial"/>
                      <w:sz w:val="9"/>
                      <w:szCs w:val="9"/>
                      <w:color w:val="777777"/>
                      <w:spacing w:val="-33"/>
                      <w:w w:val="161"/>
                      <w:i/>
                    </w:rPr>
                    <w:t>1</w:t>
                  </w:r>
                  <w:r>
                    <w:rPr>
                      <w:rFonts w:ascii="Arial" w:hAnsi="Arial" w:cs="Arial" w:eastAsia="Arial"/>
                      <w:sz w:val="9"/>
                      <w:szCs w:val="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0"/>
          <w:w w:val="144"/>
          <w:i/>
          <w:position w:val="-1"/>
        </w:rPr>
        <w:t>'</w:t>
      </w:r>
      <w:r>
        <w:rPr>
          <w:rFonts w:ascii="Times New Roman" w:hAnsi="Times New Roman" w:cs="Times New Roman" w:eastAsia="Times New Roman"/>
          <w:sz w:val="17"/>
          <w:szCs w:val="17"/>
          <w:color w:val="010101"/>
          <w:spacing w:val="-35"/>
          <w:w w:val="144"/>
          <w:i/>
          <w:position w:val="-1"/>
        </w:rPr>
        <w:t> 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73"/>
          <w:i/>
          <w:position w:val="-1"/>
        </w:rPr>
        <w:t>t:'l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-8"/>
          <w:w w:val="73"/>
          <w:i/>
          <w:position w:val="-1"/>
        </w:rPr>
        <w:t>"</w:t>
      </w:r>
      <w:r>
        <w:rPr>
          <w:rFonts w:ascii="Times New Roman" w:hAnsi="Times New Roman" w:cs="Times New Roman" w:eastAsia="Times New Roman"/>
          <w:sz w:val="17"/>
          <w:szCs w:val="17"/>
          <w:color w:val="939393"/>
          <w:spacing w:val="0"/>
          <w:w w:val="73"/>
          <w:i/>
          <w:position w:val="-1"/>
        </w:rPr>
        <w:t>t</w:t>
      </w:r>
      <w:r>
        <w:rPr>
          <w:rFonts w:ascii="Times New Roman" w:hAnsi="Times New Roman" w:cs="Times New Roman" w:eastAsia="Times New Roman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62" w:lineRule="exact"/>
        <w:ind w:left="736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448pt;margin-top:2.521785pt;width:41.281453pt;height:39pt;mso-position-horizontal-relative:page;mso-position-vertical-relative:paragraph;z-index:-2334" type="#_x0000_t202" filled="f" stroked="f">
            <v:textbox inset="0,0,0,0">
              <w:txbxContent>
                <w:p>
                  <w:pPr>
                    <w:spacing w:before="0" w:after="0" w:line="780" w:lineRule="exact"/>
                    <w:ind w:right="-157"/>
                    <w:jc w:val="left"/>
                    <w:rPr>
                      <w:rFonts w:ascii="Times New Roman" w:hAnsi="Times New Roman" w:cs="Times New Roman" w:eastAsia="Times New Roman"/>
                      <w:sz w:val="78"/>
                      <w:szCs w:val="78"/>
                    </w:rPr>
                  </w:pPr>
                  <w:rPr/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777777"/>
                      <w:spacing w:val="-73"/>
                      <w:w w:val="84"/>
                    </w:rPr>
                    <w:t>,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383838"/>
                      <w:spacing w:val="0"/>
                      <w:w w:val="36"/>
                    </w:rPr>
                    <w:t>r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383838"/>
                      <w:spacing w:val="-124"/>
                      <w:w w:val="36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010101"/>
                      <w:spacing w:val="0"/>
                      <w:w w:val="70"/>
                    </w:rPr>
                    <w:t>--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010101"/>
                      <w:spacing w:val="-18"/>
                      <w:w w:val="7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010101"/>
                      <w:spacing w:val="-194"/>
                      <w:w w:val="70"/>
                    </w:rPr>
                    <w:t>-</w:t>
                  </w:r>
                  <w:r>
                    <w:rPr>
                      <w:rFonts w:ascii="Times New Roman" w:hAnsi="Times New Roman" w:cs="Times New Roman" w:eastAsia="Times New Roman"/>
                      <w:sz w:val="78"/>
                      <w:szCs w:val="78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25"/>
          <w:w w:val="155"/>
          <w:position w:val="-2"/>
        </w:rPr>
        <w:t>·</w:t>
      </w:r>
      <w:r>
        <w:rPr>
          <w:rFonts w:ascii="Times New Roman" w:hAnsi="Times New Roman" w:cs="Times New Roman" w:eastAsia="Times New Roman"/>
          <w:sz w:val="20"/>
          <w:szCs w:val="20"/>
          <w:color w:val="010101"/>
          <w:spacing w:val="1"/>
          <w:w w:val="63"/>
          <w:position w:val="-2"/>
        </w:rPr>
        <w:t>-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2"/>
          <w:w w:val="169"/>
          <w:position w:val="-2"/>
        </w:rPr>
        <w:t>: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19"/>
          <w:w w:val="169"/>
          <w:position w:val="-2"/>
        </w:rPr>
        <w:t>t</w:t>
      </w:r>
      <w:r>
        <w:rPr>
          <w:rFonts w:ascii="Times New Roman" w:hAnsi="Times New Roman" w:cs="Times New Roman" w:eastAsia="Times New Roman"/>
          <w:sz w:val="20"/>
          <w:szCs w:val="20"/>
          <w:color w:val="626262"/>
          <w:spacing w:val="0"/>
          <w:w w:val="66"/>
          <w:position w:val="-2"/>
        </w:rPr>
        <w:t>...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spacing w:before="0" w:after="0" w:line="271" w:lineRule="exact"/>
        <w:ind w:left="720" w:right="-20"/>
        <w:jc w:val="left"/>
        <w:tabs>
          <w:tab w:pos="552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0"/>
          <w:szCs w:val="10"/>
          <w:color w:val="626262"/>
          <w:spacing w:val="-12"/>
          <w:w w:val="194"/>
          <w:position w:val="7"/>
        </w:rPr>
        <w:t>•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29"/>
          <w:position w:val="7"/>
        </w:rPr>
        <w:t>•</w:t>
      </w:r>
      <w:r>
        <w:rPr>
          <w:rFonts w:ascii="Arial" w:hAnsi="Arial" w:cs="Arial" w:eastAsia="Arial"/>
          <w:sz w:val="10"/>
          <w:szCs w:val="10"/>
          <w:color w:val="010101"/>
          <w:spacing w:val="-19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44"/>
          <w:position w:val="7"/>
        </w:rPr>
        <w:t>..</w:t>
      </w:r>
      <w:r>
        <w:rPr>
          <w:rFonts w:ascii="Arial" w:hAnsi="Arial" w:cs="Arial" w:eastAsia="Arial"/>
          <w:sz w:val="10"/>
          <w:szCs w:val="10"/>
          <w:color w:val="939393"/>
          <w:spacing w:val="-5"/>
          <w:w w:val="145"/>
          <w:position w:val="7"/>
        </w:rPr>
        <w:t>U</w:t>
      </w:r>
      <w:r>
        <w:rPr>
          <w:rFonts w:ascii="Arial" w:hAnsi="Arial" w:cs="Arial" w:eastAsia="Arial"/>
          <w:sz w:val="10"/>
          <w:szCs w:val="10"/>
          <w:color w:val="4D4D4D"/>
          <w:spacing w:val="0"/>
          <w:w w:val="243"/>
          <w:position w:val="7"/>
        </w:rPr>
        <w:t>"</w:t>
      </w:r>
      <w:r>
        <w:rPr>
          <w:rFonts w:ascii="Arial" w:hAnsi="Arial" w:cs="Arial" w:eastAsia="Arial"/>
          <w:sz w:val="10"/>
          <w:szCs w:val="10"/>
          <w:color w:val="4D4D4D"/>
          <w:spacing w:val="-16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232323"/>
          <w:spacing w:val="-7"/>
          <w:w w:val="171"/>
          <w:position w:val="7"/>
        </w:rPr>
        <w:t>H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588"/>
          <w:position w:val="7"/>
        </w:rPr>
        <w:t>-</w:t>
      </w:r>
      <w:r>
        <w:rPr>
          <w:rFonts w:ascii="Arial" w:hAnsi="Arial" w:cs="Arial" w:eastAsia="Arial"/>
          <w:sz w:val="10"/>
          <w:szCs w:val="10"/>
          <w:color w:val="626262"/>
          <w:spacing w:val="0"/>
          <w:w w:val="100"/>
          <w:position w:val="7"/>
        </w:rPr>
        <w:t>   </w:t>
      </w:r>
      <w:r>
        <w:rPr>
          <w:rFonts w:ascii="Arial" w:hAnsi="Arial" w:cs="Arial" w:eastAsia="Arial"/>
          <w:sz w:val="10"/>
          <w:szCs w:val="10"/>
          <w:color w:val="626262"/>
          <w:spacing w:val="-13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28"/>
          <w:position w:val="7"/>
        </w:rPr>
        <w:t>!t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29"/>
          <w:position w:val="7"/>
        </w:rPr>
        <w:t>(</w:t>
      </w:r>
      <w:r>
        <w:rPr>
          <w:rFonts w:ascii="Arial" w:hAnsi="Arial" w:cs="Arial" w:eastAsia="Arial"/>
          <w:sz w:val="10"/>
          <w:szCs w:val="10"/>
          <w:color w:val="939393"/>
          <w:spacing w:val="-15"/>
          <w:w w:val="128"/>
          <w:position w:val="7"/>
        </w:rPr>
        <w:t>I</w:t>
      </w:r>
      <w:r>
        <w:rPr>
          <w:rFonts w:ascii="Arial" w:hAnsi="Arial" w:cs="Arial" w:eastAsia="Arial"/>
          <w:sz w:val="10"/>
          <w:szCs w:val="10"/>
          <w:color w:val="777777"/>
          <w:spacing w:val="-15"/>
          <w:w w:val="471"/>
          <w:position w:val="7"/>
        </w:rPr>
        <w:t>-</w:t>
      </w:r>
      <w:r>
        <w:rPr>
          <w:rFonts w:ascii="Arial" w:hAnsi="Arial" w:cs="Arial" w:eastAsia="Arial"/>
          <w:sz w:val="10"/>
          <w:szCs w:val="10"/>
          <w:color w:val="232323"/>
          <w:spacing w:val="0"/>
          <w:w w:val="90"/>
          <w:position w:val="7"/>
        </w:rPr>
        <w:t>O</w:t>
      </w:r>
      <w:r>
        <w:rPr>
          <w:rFonts w:ascii="Arial" w:hAnsi="Arial" w:cs="Arial" w:eastAsia="Arial"/>
          <w:sz w:val="10"/>
          <w:szCs w:val="10"/>
          <w:color w:val="232323"/>
          <w:spacing w:val="-12"/>
          <w:w w:val="91"/>
          <w:position w:val="7"/>
        </w:rPr>
        <w:t>l</w:t>
      </w:r>
      <w:r>
        <w:rPr>
          <w:rFonts w:ascii="Arial" w:hAnsi="Arial" w:cs="Arial" w:eastAsia="Arial"/>
          <w:sz w:val="10"/>
          <w:szCs w:val="10"/>
          <w:color w:val="939393"/>
          <w:spacing w:val="-9"/>
          <w:w w:val="101"/>
          <w:position w:val="7"/>
        </w:rPr>
        <w:t>&gt;</w:t>
      </w:r>
      <w:r>
        <w:rPr>
          <w:rFonts w:ascii="Arial" w:hAnsi="Arial" w:cs="Arial" w:eastAsia="Arial"/>
          <w:sz w:val="10"/>
          <w:szCs w:val="10"/>
          <w:color w:val="010101"/>
          <w:spacing w:val="-4"/>
          <w:w w:val="66"/>
          <w:position w:val="7"/>
        </w:rPr>
        <w:t>o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94"/>
          <w:position w:val="7"/>
        </w:rPr>
        <w:t>-to.</w:t>
      </w:r>
      <w:r>
        <w:rPr>
          <w:rFonts w:ascii="Arial" w:hAnsi="Arial" w:cs="Arial" w:eastAsia="Arial"/>
          <w:sz w:val="10"/>
          <w:szCs w:val="10"/>
          <w:color w:val="939393"/>
          <w:spacing w:val="-52"/>
          <w:w w:val="195"/>
          <w:position w:val="7"/>
        </w:rPr>
        <w:t>U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588"/>
          <w:position w:val="7"/>
        </w:rPr>
        <w:t>-</w:t>
      </w:r>
      <w:r>
        <w:rPr>
          <w:rFonts w:ascii="Arial" w:hAnsi="Arial" w:cs="Arial" w:eastAsia="Arial"/>
          <w:sz w:val="10"/>
          <w:szCs w:val="10"/>
          <w:color w:val="939393"/>
          <w:spacing w:val="0"/>
          <w:w w:val="100"/>
          <w:position w:val="7"/>
        </w:rPr>
        <w:t>   </w:t>
      </w:r>
      <w:r>
        <w:rPr>
          <w:rFonts w:ascii="Arial" w:hAnsi="Arial" w:cs="Arial" w:eastAsia="Arial"/>
          <w:sz w:val="10"/>
          <w:szCs w:val="10"/>
          <w:color w:val="939393"/>
          <w:spacing w:val="1"/>
          <w:w w:val="100"/>
          <w:position w:val="7"/>
        </w:rPr>
        <w:t> 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318"/>
          <w:position w:val="7"/>
        </w:rPr>
        <w:t>.</w:t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00"/>
          <w:position w:val="7"/>
        </w:rPr>
        <w:tab/>
      </w:r>
      <w:r>
        <w:rPr>
          <w:rFonts w:ascii="Arial" w:hAnsi="Arial" w:cs="Arial" w:eastAsia="Arial"/>
          <w:sz w:val="10"/>
          <w:szCs w:val="10"/>
          <w:color w:val="010101"/>
          <w:spacing w:val="0"/>
          <w:w w:val="100"/>
          <w:position w:val="7"/>
        </w:rPr>
      </w:r>
      <w:r>
        <w:rPr>
          <w:rFonts w:ascii="Arial" w:hAnsi="Arial" w:cs="Arial" w:eastAsia="Arial"/>
          <w:sz w:val="30"/>
          <w:szCs w:val="30"/>
          <w:color w:val="AAAAAA"/>
          <w:spacing w:val="0"/>
          <w:w w:val="159"/>
          <w:position w:val="1"/>
        </w:rPr>
        <w:t>'</w:t>
      </w:r>
      <w:r>
        <w:rPr>
          <w:rFonts w:ascii="Arial" w:hAnsi="Arial" w:cs="Arial" w:eastAsia="Arial"/>
          <w:sz w:val="30"/>
          <w:szCs w:val="30"/>
          <w:color w:val="AAAAAA"/>
          <w:spacing w:val="-47"/>
          <w:w w:val="100"/>
          <w:position w:val="1"/>
        </w:rPr>
        <w:t> </w:t>
      </w:r>
      <w:r>
        <w:rPr>
          <w:rFonts w:ascii="Arial" w:hAnsi="Arial" w:cs="Arial" w:eastAsia="Arial"/>
          <w:sz w:val="30"/>
          <w:szCs w:val="30"/>
          <w:color w:val="010101"/>
          <w:spacing w:val="0"/>
          <w:w w:val="106"/>
          <w:position w:val="1"/>
        </w:rPr>
        <w:t>'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10" w:after="0" w:line="240" w:lineRule="auto"/>
        <w:ind w:left="944" w:right="-20"/>
        <w:jc w:val="left"/>
        <w:rPr>
          <w:rFonts w:ascii="Arial" w:hAnsi="Arial" w:cs="Arial" w:eastAsia="Arial"/>
          <w:sz w:val="25"/>
          <w:szCs w:val="25"/>
        </w:rPr>
      </w:pPr>
      <w:rPr/>
      <w:r>
        <w:rPr>
          <w:rFonts w:ascii="Times New Roman" w:hAnsi="Times New Roman" w:cs="Times New Roman" w:eastAsia="Times New Roman"/>
          <w:sz w:val="20"/>
          <w:szCs w:val="20"/>
          <w:color w:val="777777"/>
          <w:w w:val="51"/>
        </w:rPr>
        <w:t>.oc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3"/>
          <w:w w:val="51"/>
        </w:rPr>
        <w:t>c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1"/>
          <w:w w:val="56"/>
        </w:rPr>
        <w:t>o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-13"/>
          <w:w w:val="96"/>
        </w:rPr>
        <w:t>u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171"/>
        </w:rPr>
        <w:t>"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8"/>
          <w:w w:val="170"/>
        </w:rPr>
        <w:t>=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0"/>
          <w:w w:val="99"/>
        </w:rPr>
        <w:t>f:.</w:t>
      </w:r>
      <w:r>
        <w:rPr>
          <w:rFonts w:ascii="Times New Roman" w:hAnsi="Times New Roman" w:cs="Times New Roman" w:eastAsia="Times New Roman"/>
          <w:sz w:val="20"/>
          <w:szCs w:val="20"/>
          <w:color w:val="939393"/>
          <w:spacing w:val="-29"/>
          <w:w w:val="100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0"/>
          <w:w w:val="198"/>
        </w:rPr>
        <w:t>J:</w:t>
      </w:r>
      <w:r>
        <w:rPr>
          <w:rFonts w:ascii="Times New Roman" w:hAnsi="Times New Roman" w:cs="Times New Roman" w:eastAsia="Times New Roman"/>
          <w:sz w:val="20"/>
          <w:szCs w:val="20"/>
          <w:color w:val="777777"/>
          <w:spacing w:val="17"/>
          <w:w w:val="100"/>
        </w:rPr>
        <w:t> </w:t>
      </w:r>
      <w:r>
        <w:rPr>
          <w:rFonts w:ascii="Arial" w:hAnsi="Arial" w:cs="Arial" w:eastAsia="Arial"/>
          <w:sz w:val="25"/>
          <w:szCs w:val="25"/>
          <w:color w:val="AAAAAA"/>
          <w:spacing w:val="0"/>
          <w:w w:val="181"/>
        </w:rPr>
        <w:t>---</w:t>
      </w:r>
      <w:r>
        <w:rPr>
          <w:rFonts w:ascii="Arial" w:hAnsi="Arial" w:cs="Arial" w:eastAsia="Arial"/>
          <w:sz w:val="25"/>
          <w:szCs w:val="25"/>
          <w:color w:val="AAAAAA"/>
          <w:spacing w:val="-8"/>
          <w:w w:val="181"/>
        </w:rPr>
        <w:t>-</w:t>
      </w:r>
      <w:r>
        <w:rPr>
          <w:rFonts w:ascii="Arial" w:hAnsi="Arial" w:cs="Arial" w:eastAsia="Arial"/>
          <w:sz w:val="25"/>
          <w:szCs w:val="25"/>
          <w:color w:val="626262"/>
          <w:spacing w:val="-121"/>
          <w:w w:val="95"/>
        </w:rPr>
        <w:t>_</w:t>
      </w:r>
      <w:r>
        <w:rPr>
          <w:rFonts w:ascii="Arial" w:hAnsi="Arial" w:cs="Arial" w:eastAsia="Arial"/>
          <w:sz w:val="25"/>
          <w:szCs w:val="25"/>
          <w:color w:val="939393"/>
          <w:spacing w:val="0"/>
          <w:w w:val="75"/>
        </w:rPr>
        <w:t>"</w:t>
      </w:r>
      <w:r>
        <w:rPr>
          <w:rFonts w:ascii="Arial" w:hAnsi="Arial" w:cs="Arial" w:eastAsia="Arial"/>
          <w:sz w:val="25"/>
          <w:szCs w:val="25"/>
          <w:color w:val="939393"/>
          <w:spacing w:val="-5"/>
          <w:w w:val="75"/>
        </w:rPr>
        <w:t>\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95"/>
        </w:rPr>
        <w:t>1</w:t>
      </w:r>
      <w:r>
        <w:rPr>
          <w:rFonts w:ascii="Arial" w:hAnsi="Arial" w:cs="Arial" w:eastAsia="Arial"/>
          <w:sz w:val="25"/>
          <w:szCs w:val="25"/>
          <w:color w:val="000000"/>
          <w:spacing w:val="0"/>
          <w:w w:val="100"/>
        </w:rPr>
      </w:r>
    </w:p>
    <w:p>
      <w:pPr>
        <w:spacing w:before="9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5" w:right="3185"/>
        <w:jc w:val="center"/>
        <w:tabs>
          <w:tab w:pos="1480" w:val="left"/>
          <w:tab w:pos="2400" w:val="left"/>
        </w:tabs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476.799988pt;margin-top:1.324847pt;width:32pt;height:4.8pt;mso-position-horizontal-relative:page;mso-position-vertical-relative:paragraph;z-index:-2339" type="#_x0000_t75">
            <v:imagedata r:id="rId54" o:title=""/>
          </v:shape>
        </w:pict>
      </w:r>
      <w:r>
        <w:rPr>
          <w:rFonts w:ascii="Arial" w:hAnsi="Arial" w:cs="Arial" w:eastAsia="Arial"/>
          <w:sz w:val="25"/>
          <w:szCs w:val="25"/>
          <w:color w:val="777777"/>
          <w:w w:val="99"/>
        </w:rPr>
      </w:r>
      <w:r>
        <w:rPr>
          <w:rFonts w:ascii="Arial" w:hAnsi="Arial" w:cs="Arial" w:eastAsia="Arial"/>
          <w:sz w:val="25"/>
          <w:szCs w:val="25"/>
          <w:color w:val="777777"/>
          <w:w w:val="99"/>
          <w:u w:val="single" w:color="030303"/>
        </w:rPr>
        <w:t> </w:t>
      </w:r>
      <w:r>
        <w:rPr>
          <w:rFonts w:ascii="Arial" w:hAnsi="Arial" w:cs="Arial" w:eastAsia="Arial"/>
          <w:sz w:val="25"/>
          <w:szCs w:val="25"/>
          <w:color w:val="777777"/>
          <w:w w:val="100"/>
          <w:u w:val="single" w:color="030303"/>
        </w:rPr>
        <w:tab/>
      </w:r>
      <w:r>
        <w:rPr>
          <w:rFonts w:ascii="Arial" w:hAnsi="Arial" w:cs="Arial" w:eastAsia="Arial"/>
          <w:sz w:val="25"/>
          <w:szCs w:val="25"/>
          <w:color w:val="777777"/>
          <w:w w:val="100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777777"/>
          <w:spacing w:val="-25"/>
          <w:w w:val="209"/>
          <w:u w:val="single" w:color="030303"/>
        </w:rPr>
        <w:t>.</w:t>
      </w:r>
      <w:r>
        <w:rPr>
          <w:rFonts w:ascii="Arial" w:hAnsi="Arial" w:cs="Arial" w:eastAsia="Arial"/>
          <w:sz w:val="25"/>
          <w:szCs w:val="25"/>
          <w:color w:val="777777"/>
          <w:spacing w:val="-79"/>
          <w:w w:val="209"/>
          <w:u w:val="single" w:color="030303"/>
        </w:rPr>
        <w:t> </w:t>
      </w:r>
      <w:r>
        <w:rPr>
          <w:rFonts w:ascii="Arial" w:hAnsi="Arial" w:cs="Arial" w:eastAsia="Arial"/>
          <w:sz w:val="25"/>
          <w:szCs w:val="25"/>
          <w:color w:val="010101"/>
          <w:spacing w:val="-39"/>
          <w:w w:val="145"/>
          <w:u w:val="single" w:color="030303"/>
        </w:rPr>
        <w:t>l</w:t>
      </w:r>
      <w:r>
        <w:rPr>
          <w:rFonts w:ascii="Arial" w:hAnsi="Arial" w:cs="Arial" w:eastAsia="Arial"/>
          <w:sz w:val="25"/>
          <w:szCs w:val="25"/>
          <w:color w:val="010101"/>
          <w:spacing w:val="-39"/>
          <w:w w:val="145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010101"/>
          <w:spacing w:val="-51"/>
          <w:w w:val="99"/>
          <w:u w:val="single" w:color="030303"/>
        </w:rPr>
        <w:t> </w:t>
      </w:r>
      <w:r>
        <w:rPr>
          <w:rFonts w:ascii="Arial" w:hAnsi="Arial" w:cs="Arial" w:eastAsia="Arial"/>
          <w:sz w:val="25"/>
          <w:szCs w:val="25"/>
          <w:color w:val="010101"/>
          <w:spacing w:val="-51"/>
          <w:w w:val="99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010101"/>
          <w:spacing w:val="-51"/>
          <w:w w:val="99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100"/>
          <w:u w:val="single" w:color="030303"/>
        </w:rPr>
        <w:t>''</w:t>
      </w:r>
      <w:r>
        <w:rPr>
          <w:rFonts w:ascii="Arial" w:hAnsi="Arial" w:cs="Arial" w:eastAsia="Arial"/>
          <w:sz w:val="25"/>
          <w:szCs w:val="25"/>
          <w:color w:val="626262"/>
          <w:spacing w:val="0"/>
          <w:w w:val="100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626262"/>
          <w:spacing w:val="-28"/>
          <w:w w:val="100"/>
          <w:u w:val="single" w:color="030303"/>
        </w:rPr>
        <w:t>"</w:t>
      </w:r>
      <w:r>
        <w:rPr>
          <w:rFonts w:ascii="Arial" w:hAnsi="Arial" w:cs="Arial" w:eastAsia="Arial"/>
          <w:sz w:val="25"/>
          <w:szCs w:val="25"/>
          <w:color w:val="626262"/>
          <w:spacing w:val="-28"/>
          <w:w w:val="100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626262"/>
          <w:spacing w:val="-28"/>
          <w:w w:val="100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  <w:u w:val="single" w:color="030303"/>
        </w:rPr>
        <w:t>'"</w:t>
      </w:r>
      <w:r>
        <w:rPr>
          <w:rFonts w:ascii="Arial" w:hAnsi="Arial" w:cs="Arial" w:eastAsia="Arial"/>
          <w:sz w:val="25"/>
          <w:szCs w:val="25"/>
          <w:color w:val="383838"/>
          <w:spacing w:val="14"/>
          <w:w w:val="100"/>
          <w:u w:val="single" w:color="030303"/>
        </w:rPr>
        <w:t> </w:t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  <w:u w:val="single" w:color="030303"/>
        </w:rPr>
        <w:tab/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  <w:u w:val="single" w:color="030303"/>
        </w:rPr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</w:rPr>
      </w:r>
      <w:r>
        <w:rPr>
          <w:rFonts w:ascii="Arial" w:hAnsi="Arial" w:cs="Arial" w:eastAsia="Arial"/>
          <w:sz w:val="25"/>
          <w:szCs w:val="25"/>
          <w:color w:val="383838"/>
          <w:spacing w:val="0"/>
          <w:w w:val="100"/>
        </w:rPr>
      </w:r>
      <w:r>
        <w:rPr>
          <w:rFonts w:ascii="Times New Roman" w:hAnsi="Times New Roman" w:cs="Times New Roman" w:eastAsia="Times New Roman"/>
          <w:sz w:val="21"/>
          <w:szCs w:val="21"/>
          <w:color w:val="626262"/>
          <w:spacing w:val="11"/>
          <w:w w:val="29"/>
        </w:rPr>
        <w:t>1</w:t>
      </w:r>
      <w:r>
        <w:rPr>
          <w:rFonts w:ascii="Times New Roman" w:hAnsi="Times New Roman" w:cs="Times New Roman" w:eastAsia="Times New Roman"/>
          <w:sz w:val="21"/>
          <w:szCs w:val="21"/>
          <w:color w:val="010101"/>
          <w:spacing w:val="0"/>
          <w:w w:val="68"/>
        </w:rPr>
        <w:t>.1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</w:rPr>
      </w:r>
    </w:p>
    <w:p>
      <w:pPr>
        <w:spacing w:before="0" w:after="0" w:line="226" w:lineRule="exact"/>
        <w:ind w:left="975" w:right="-20"/>
        <w:jc w:val="left"/>
        <w:rPr>
          <w:rFonts w:ascii="Times New Roman" w:hAnsi="Times New Roman" w:cs="Times New Roman" w:eastAsia="Times New Roman"/>
          <w:sz w:val="29"/>
          <w:szCs w:val="29"/>
        </w:rPr>
      </w:pPr>
      <w:rPr/>
      <w:r>
        <w:rPr>
          <w:rFonts w:ascii="Times New Roman" w:hAnsi="Times New Roman" w:cs="Times New Roman" w:eastAsia="Times New Roman"/>
          <w:sz w:val="29"/>
          <w:szCs w:val="29"/>
          <w:color w:val="939393"/>
          <w:spacing w:val="-94"/>
          <w:w w:val="164"/>
          <w:position w:val="-9"/>
        </w:rPr>
        <w:t>·</w:t>
      </w:r>
      <w:r>
        <w:rPr>
          <w:rFonts w:ascii="Arial" w:hAnsi="Arial" w:cs="Arial" w:eastAsia="Arial"/>
          <w:sz w:val="22"/>
          <w:szCs w:val="22"/>
          <w:color w:val="777777"/>
          <w:spacing w:val="0"/>
          <w:w w:val="100"/>
          <w:position w:val="-18"/>
        </w:rPr>
        <w:t>_</w:t>
      </w:r>
      <w:r>
        <w:rPr>
          <w:rFonts w:ascii="Arial" w:hAnsi="Arial" w:cs="Arial" w:eastAsia="Arial"/>
          <w:sz w:val="22"/>
          <w:szCs w:val="22"/>
          <w:color w:val="777777"/>
          <w:spacing w:val="17"/>
          <w:w w:val="100"/>
          <w:position w:val="-18"/>
        </w:rPr>
        <w:t> </w:t>
      </w:r>
      <w:r>
        <w:rPr>
          <w:rFonts w:ascii="Arial" w:hAnsi="Arial" w:cs="Arial" w:eastAsia="Arial"/>
          <w:sz w:val="22"/>
          <w:szCs w:val="22"/>
          <w:color w:val="939393"/>
          <w:spacing w:val="0"/>
          <w:w w:val="95"/>
          <w:position w:val="-18"/>
        </w:rPr>
        <w:t>.</w:t>
      </w:r>
      <w:r>
        <w:rPr>
          <w:rFonts w:ascii="Arial" w:hAnsi="Arial" w:cs="Arial" w:eastAsia="Arial"/>
          <w:sz w:val="22"/>
          <w:szCs w:val="22"/>
          <w:color w:val="939393"/>
          <w:spacing w:val="-19"/>
          <w:w w:val="95"/>
          <w:position w:val="-18"/>
        </w:rPr>
        <w:t>.</w:t>
      </w:r>
      <w:r>
        <w:rPr>
          <w:rFonts w:ascii="Arial" w:hAnsi="Arial" w:cs="Arial" w:eastAsia="Arial"/>
          <w:sz w:val="22"/>
          <w:szCs w:val="22"/>
          <w:color w:val="232323"/>
          <w:spacing w:val="-12"/>
          <w:w w:val="71"/>
          <w:position w:val="-18"/>
        </w:rPr>
        <w:t>f</w:t>
      </w:r>
      <w:r>
        <w:rPr>
          <w:rFonts w:ascii="Arial" w:hAnsi="Arial" w:cs="Arial" w:eastAsia="Arial"/>
          <w:sz w:val="22"/>
          <w:szCs w:val="22"/>
          <w:color w:val="777777"/>
          <w:spacing w:val="0"/>
          <w:w w:val="112"/>
          <w:position w:val="-18"/>
        </w:rPr>
        <w:t>,</w:t>
      </w:r>
      <w:r>
        <w:rPr>
          <w:rFonts w:ascii="Arial" w:hAnsi="Arial" w:cs="Arial" w:eastAsia="Arial"/>
          <w:sz w:val="22"/>
          <w:szCs w:val="22"/>
          <w:color w:val="777777"/>
          <w:spacing w:val="-12"/>
          <w:w w:val="112"/>
          <w:position w:val="-18"/>
        </w:rPr>
        <w:t>.</w:t>
      </w:r>
      <w:r>
        <w:rPr>
          <w:rFonts w:ascii="Times New Roman" w:hAnsi="Times New Roman" w:cs="Times New Roman" w:eastAsia="Times New Roman"/>
          <w:sz w:val="29"/>
          <w:szCs w:val="29"/>
          <w:color w:val="232323"/>
          <w:spacing w:val="0"/>
          <w:w w:val="161"/>
          <w:position w:val="-9"/>
        </w:rPr>
        <w:t>·</w:t>
      </w:r>
      <w:r>
        <w:rPr>
          <w:rFonts w:ascii="Times New Roman" w:hAnsi="Times New Roman" w:cs="Times New Roman" w:eastAsia="Times New Roman"/>
          <w:sz w:val="29"/>
          <w:szCs w:val="2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040"/>
          <w:cols w:num="2" w:equalWidth="0">
            <w:col w:w="4173" w:space="2527"/>
            <w:col w:w="5840"/>
          </w:cols>
        </w:sectPr>
      </w:pPr>
      <w:rPr/>
    </w:p>
    <w:p>
      <w:pPr>
        <w:spacing w:before="3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301" w:lineRule="exact"/>
        <w:ind w:left="1420" w:right="-84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26262"/>
          <w:spacing w:val="-116"/>
          <w:position w:val="9"/>
        </w:rPr>
        <w:t>C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53"/>
          <w:position w:val="-2"/>
        </w:rPr>
        <w:t>...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-33"/>
          <w:w w:val="53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626262"/>
          <w:spacing w:val="-102"/>
          <w:w w:val="99"/>
          <w:position w:val="9"/>
        </w:rPr>
        <w:t>O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-12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-30"/>
          <w:w w:val="53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383838"/>
          <w:spacing w:val="-96"/>
          <w:w w:val="106"/>
          <w:position w:val="9"/>
        </w:rPr>
        <w:t>N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53"/>
          <w:position w:val="-2"/>
        </w:rPr>
        <w:t>..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-4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0"/>
          <w:w w:val="53"/>
          <w:position w:val="-2"/>
        </w:rPr>
        <w:t>....</w:t>
      </w:r>
      <w:r>
        <w:rPr>
          <w:rFonts w:ascii="Times New Roman" w:hAnsi="Times New Roman" w:cs="Times New Roman" w:eastAsia="Times New Roman"/>
          <w:sz w:val="26"/>
          <w:szCs w:val="26"/>
          <w:color w:val="939393"/>
          <w:spacing w:val="-18"/>
          <w:w w:val="53"/>
          <w:position w:val="-2"/>
        </w:rPr>
        <w:t>.</w:t>
      </w:r>
      <w:r>
        <w:rPr>
          <w:rFonts w:ascii="Times New Roman" w:hAnsi="Times New Roman" w:cs="Times New Roman" w:eastAsia="Times New Roman"/>
          <w:sz w:val="26"/>
          <w:szCs w:val="26"/>
          <w:color w:val="777777"/>
          <w:spacing w:val="-15"/>
          <w:w w:val="171"/>
          <w:position w:val="-2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91"/>
          <w:position w:val="9"/>
        </w:rPr>
        <w:t>E</w:t>
      </w:r>
      <w:r>
        <w:rPr>
          <w:rFonts w:ascii="Arial" w:hAnsi="Arial" w:cs="Arial" w:eastAsia="Arial"/>
          <w:sz w:val="16"/>
          <w:szCs w:val="16"/>
          <w:color w:val="777777"/>
          <w:spacing w:val="-31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-21"/>
          <w:w w:val="104"/>
          <w:position w:val="9"/>
        </w:rPr>
        <w:t>S</w:t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00"/>
          <w:position w:val="9"/>
        </w:rPr>
        <w:t>FP</w:t>
      </w:r>
      <w:r>
        <w:rPr>
          <w:rFonts w:ascii="Arial" w:hAnsi="Arial" w:cs="Arial" w:eastAsia="Arial"/>
          <w:sz w:val="16"/>
          <w:szCs w:val="16"/>
          <w:color w:val="939393"/>
          <w:spacing w:val="-18"/>
          <w:w w:val="100"/>
          <w:position w:val="9"/>
        </w:rPr>
        <w:t>T</w:t>
      </w:r>
      <w:r>
        <w:rPr>
          <w:rFonts w:ascii="Arial" w:hAnsi="Arial" w:cs="Arial" w:eastAsia="Arial"/>
          <w:sz w:val="16"/>
          <w:szCs w:val="16"/>
          <w:color w:val="010101"/>
          <w:spacing w:val="-5"/>
          <w:w w:val="182"/>
          <w:position w:val="9"/>
        </w:rPr>
        <w:t>!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5"/>
          <w:position w:val="9"/>
        </w:rPr>
        <w:t>C</w:t>
      </w:r>
      <w:r>
        <w:rPr>
          <w:rFonts w:ascii="Arial" w:hAnsi="Arial" w:cs="Arial" w:eastAsia="Arial"/>
          <w:sz w:val="16"/>
          <w:szCs w:val="16"/>
          <w:color w:val="777777"/>
          <w:spacing w:val="-6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939393"/>
          <w:spacing w:val="-20"/>
          <w:w w:val="105"/>
          <w:position w:val="9"/>
        </w:rPr>
        <w:t>T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91"/>
          <w:position w:val="9"/>
        </w:rPr>
        <w:t>ANK</w:t>
      </w:r>
      <w:r>
        <w:rPr>
          <w:rFonts w:ascii="Arial" w:hAnsi="Arial" w:cs="Arial" w:eastAsia="Arial"/>
          <w:sz w:val="16"/>
          <w:szCs w:val="16"/>
          <w:color w:val="4D4D4D"/>
          <w:spacing w:val="-25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7"/>
          <w:position w:val="9"/>
        </w:rPr>
        <w:t>PLA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98"/>
          <w:position w:val="9"/>
        </w:rPr>
        <w:t>N</w:t>
      </w:r>
      <w:r>
        <w:rPr>
          <w:rFonts w:ascii="Arial" w:hAnsi="Arial" w:cs="Arial" w:eastAsia="Arial"/>
          <w:sz w:val="16"/>
          <w:szCs w:val="16"/>
          <w:color w:val="777777"/>
          <w:spacing w:val="-28"/>
          <w:w w:val="100"/>
          <w:position w:val="9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-16"/>
          <w:w w:val="91"/>
          <w:position w:val="9"/>
        </w:rPr>
        <w:t>V</w:t>
      </w:r>
      <w:r>
        <w:rPr>
          <w:rFonts w:ascii="Arial" w:hAnsi="Arial" w:cs="Arial" w:eastAsia="Arial"/>
          <w:sz w:val="16"/>
          <w:szCs w:val="16"/>
          <w:color w:val="010101"/>
          <w:spacing w:val="5"/>
          <w:w w:val="210"/>
          <w:position w:val="9"/>
        </w:rPr>
        <w:t>I</w:t>
      </w:r>
      <w:r>
        <w:rPr>
          <w:rFonts w:ascii="Arial" w:hAnsi="Arial" w:cs="Arial" w:eastAsia="Arial"/>
          <w:sz w:val="16"/>
          <w:szCs w:val="16"/>
          <w:color w:val="626262"/>
          <w:spacing w:val="5"/>
          <w:w w:val="98"/>
          <w:position w:val="9"/>
        </w:rPr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98"/>
          <w:u w:val="single" w:color="000000"/>
          <w:position w:val="9"/>
        </w:rPr>
        <w:t>EW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98"/>
          <w:position w:val="9"/>
        </w:rPr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317" w:lineRule="exact"/>
        <w:ind w:left="2405" w:right="2271"/>
        <w:jc w:val="center"/>
        <w:tabs>
          <w:tab w:pos="3320" w:val="left"/>
        </w:tabs>
        <w:rPr>
          <w:rFonts w:ascii="Times New Roman" w:hAnsi="Times New Roman" w:cs="Times New Roman" w:eastAsia="Times New Roman"/>
          <w:sz w:val="31"/>
          <w:szCs w:val="31"/>
        </w:rPr>
      </w:pPr>
      <w:rPr/>
      <w:r>
        <w:rPr/>
        <w:br w:type="column"/>
      </w:r>
      <w:r>
        <w:rPr>
          <w:rFonts w:ascii="Arial" w:hAnsi="Arial" w:cs="Arial" w:eastAsia="Arial"/>
          <w:sz w:val="24"/>
          <w:szCs w:val="24"/>
          <w:color w:val="939393"/>
          <w:spacing w:val="0"/>
          <w:w w:val="232"/>
        </w:rPr>
        <w:t>II</w:t>
      </w:r>
      <w:r>
        <w:rPr>
          <w:rFonts w:ascii="Arial" w:hAnsi="Arial" w:cs="Arial" w:eastAsia="Arial"/>
          <w:sz w:val="24"/>
          <w:szCs w:val="24"/>
          <w:color w:val="939393"/>
          <w:spacing w:val="-62"/>
          <w:w w:val="232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39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100"/>
        </w:rPr>
        <w:tab/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100"/>
        </w:rPr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0"/>
          <w:w w:val="49"/>
        </w:rPr>
        <w:t>[:11</w:t>
      </w:r>
      <w:r>
        <w:rPr>
          <w:rFonts w:ascii="Times New Roman" w:hAnsi="Times New Roman" w:cs="Times New Roman" w:eastAsia="Times New Roman"/>
          <w:sz w:val="31"/>
          <w:szCs w:val="31"/>
          <w:color w:val="626262"/>
          <w:spacing w:val="-147"/>
          <w:w w:val="49"/>
        </w:rPr>
        <w:t>=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52"/>
          <w:w w:val="138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41"/>
          <w:w w:val="115"/>
        </w:rPr>
        <w:t>P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12"/>
          <w:w w:val="138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59"/>
          <w:w w:val="115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5"/>
          <w:w w:val="33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-100"/>
          <w:w w:val="100"/>
        </w:rPr>
        <w:t>·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34"/>
        </w:rPr>
        <w:t>,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27"/>
          <w:w w:val="34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109"/>
          <w:w w:val="62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3"/>
          <w:w w:val="33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33"/>
        </w:rPr>
        <w:t>: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24"/>
          <w:w w:val="34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28"/>
          <w:w w:val="62"/>
        </w:rPr>
        <w:t>'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-6"/>
          <w:w w:val="34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777777"/>
          <w:spacing w:val="0"/>
          <w:w w:val="62"/>
        </w:rPr>
        <w:t>I</w:t>
      </w:r>
      <w:r>
        <w:rPr>
          <w:rFonts w:ascii="Times New Roman" w:hAnsi="Times New Roman" w:cs="Times New Roman" w:eastAsia="Times New Roman"/>
          <w:sz w:val="31"/>
          <w:szCs w:val="31"/>
          <w:color w:val="000000"/>
          <w:spacing w:val="0"/>
          <w:w w:val="100"/>
        </w:rPr>
      </w:r>
    </w:p>
    <w:p>
      <w:pPr>
        <w:spacing w:before="11" w:after="0" w:line="240" w:lineRule="auto"/>
        <w:ind w:left="4160" w:right="-20"/>
        <w:jc w:val="left"/>
        <w:rPr>
          <w:rFonts w:ascii="Arial" w:hAnsi="Arial" w:cs="Arial" w:eastAsia="Arial"/>
          <w:sz w:val="36"/>
          <w:szCs w:val="36"/>
        </w:rPr>
      </w:pPr>
      <w:rPr/>
      <w:r>
        <w:rPr>
          <w:rFonts w:ascii="Arial" w:hAnsi="Arial" w:cs="Arial" w:eastAsia="Arial"/>
          <w:sz w:val="36"/>
          <w:szCs w:val="36"/>
          <w:color w:val="777777"/>
          <w:spacing w:val="0"/>
          <w:w w:val="253"/>
        </w:rPr>
        <w:t>i</w:t>
      </w:r>
      <w:r>
        <w:rPr>
          <w:rFonts w:ascii="Arial" w:hAnsi="Arial" w:cs="Arial" w:eastAsia="Arial"/>
          <w:sz w:val="36"/>
          <w:szCs w:val="36"/>
          <w:color w:val="000000"/>
          <w:spacing w:val="0"/>
          <w:w w:val="100"/>
        </w:rPr>
      </w:r>
    </w:p>
    <w:p>
      <w:pPr>
        <w:spacing w:before="10" w:after="0" w:line="170" w:lineRule="exact"/>
        <w:jc w:val="left"/>
        <w:rPr>
          <w:sz w:val="17"/>
          <w:szCs w:val="17"/>
        </w:rPr>
      </w:pPr>
      <w:rPr/>
      <w:r>
        <w:rPr>
          <w:sz w:val="17"/>
          <w:szCs w:val="17"/>
        </w:rPr>
      </w:r>
    </w:p>
    <w:p>
      <w:pPr>
        <w:spacing w:before="0" w:after="0" w:line="240" w:lineRule="auto"/>
        <w:ind w:left="2848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32.1pt;height:11.235pt;mso-position-horizontal-relative:char;mso-position-vertical-relative:line" type="#_x0000_t75">
            <v:imagedata r:id="rId55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33" w:after="0" w:line="240" w:lineRule="auto"/>
        <w:ind w:right="-20"/>
        <w:jc w:val="left"/>
        <w:tabs>
          <w:tab w:pos="4000" w:val="left"/>
        </w:tabs>
        <w:rPr>
          <w:rFonts w:ascii="Times New Roman" w:hAnsi="Times New Roman" w:cs="Times New Roman" w:eastAsia="Times New Roman"/>
          <w:sz w:val="82"/>
          <w:szCs w:val="82"/>
        </w:rPr>
      </w:pPr>
      <w:rPr/>
      <w:r>
        <w:rPr>
          <w:rFonts w:ascii="Times New Roman" w:hAnsi="Times New Roman" w:cs="Times New Roman" w:eastAsia="Times New Roman"/>
          <w:sz w:val="31"/>
          <w:szCs w:val="31"/>
          <w:color w:val="4D4D4D"/>
          <w:w w:val="82"/>
        </w:rPr>
        <w:t>"'-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48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144"/>
        </w:rPr>
        <w:t>-1-----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4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44"/>
          <w:w w:val="144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61"/>
          <w:w w:val="118"/>
        </w:rPr>
        <w:t>1</w:t>
      </w:r>
      <w:r>
        <w:rPr>
          <w:rFonts w:ascii="Times New Roman" w:hAnsi="Times New Roman" w:cs="Times New Roman" w:eastAsia="Times New Roman"/>
          <w:sz w:val="31"/>
          <w:szCs w:val="31"/>
          <w:color w:val="4D4D4D"/>
          <w:spacing w:val="-75"/>
          <w:w w:val="111"/>
        </w:rPr>
        <w:t>"</w:t>
      </w:r>
      <w:r>
        <w:rPr>
          <w:rFonts w:ascii="Times New Roman" w:hAnsi="Times New Roman" w:cs="Times New Roman" w:eastAsia="Times New Roman"/>
          <w:sz w:val="31"/>
          <w:szCs w:val="31"/>
          <w:color w:val="AAAAAA"/>
          <w:spacing w:val="-17"/>
          <w:w w:val="156"/>
        </w:rPr>
        <w:t>'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0"/>
          <w:w w:val="181"/>
        </w:rPr>
        <w:t>---</w:t>
      </w:r>
      <w:r>
        <w:rPr>
          <w:rFonts w:ascii="Times New Roman" w:hAnsi="Times New Roman" w:cs="Times New Roman" w:eastAsia="Times New Roman"/>
          <w:sz w:val="31"/>
          <w:szCs w:val="31"/>
          <w:color w:val="010101"/>
          <w:spacing w:val="-10"/>
          <w:w w:val="18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83838"/>
          <w:spacing w:val="0"/>
          <w:w w:val="121"/>
        </w:rPr>
        <w:t>-</w:t>
      </w:r>
      <w:r>
        <w:rPr>
          <w:rFonts w:ascii="Times New Roman" w:hAnsi="Times New Roman" w:cs="Times New Roman" w:eastAsia="Times New Roman"/>
          <w:sz w:val="31"/>
          <w:szCs w:val="31"/>
          <w:color w:val="383838"/>
          <w:spacing w:val="-41"/>
          <w:w w:val="121"/>
        </w:rPr>
        <w:t>.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59"/>
        </w:rPr>
        <w:t>.::1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0"/>
          <w:w w:val="100"/>
        </w:rPr>
        <w:t> </w:t>
      </w:r>
      <w:r>
        <w:rPr>
          <w:rFonts w:ascii="Times New Roman" w:hAnsi="Times New Roman" w:cs="Times New Roman" w:eastAsia="Times New Roman"/>
          <w:sz w:val="31"/>
          <w:szCs w:val="31"/>
          <w:color w:val="232323"/>
          <w:spacing w:val="-24"/>
          <w:w w:val="10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777777"/>
          <w:spacing w:val="-24"/>
          <w:w w:val="100"/>
          <w:position w:val="10"/>
        </w:rPr>
      </w:r>
      <w:r>
        <w:rPr>
          <w:rFonts w:ascii="Courier New" w:hAnsi="Courier New" w:cs="Courier New" w:eastAsia="Courier New"/>
          <w:sz w:val="18"/>
          <w:szCs w:val="18"/>
          <w:color w:val="777777"/>
          <w:spacing w:val="0"/>
          <w:w w:val="100"/>
          <w:u w:val="single" w:color="030303"/>
          <w:position w:val="10"/>
        </w:rPr>
        <w:t>  </w:t>
      </w:r>
      <w:r>
        <w:rPr>
          <w:rFonts w:ascii="Courier New" w:hAnsi="Courier New" w:cs="Courier New" w:eastAsia="Courier New"/>
          <w:sz w:val="18"/>
          <w:szCs w:val="18"/>
          <w:color w:val="777777"/>
          <w:spacing w:val="-20"/>
          <w:w w:val="100"/>
          <w:u w:val="single" w:color="030303"/>
          <w:position w:val="1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777777"/>
          <w:spacing w:val="-20"/>
          <w:w w:val="100"/>
          <w:u w:val="single" w:color="030303"/>
          <w:position w:val="10"/>
        </w:rPr>
      </w:r>
      <w:r>
        <w:rPr>
          <w:rFonts w:ascii="Courier New" w:hAnsi="Courier New" w:cs="Courier New" w:eastAsia="Courier New"/>
          <w:sz w:val="18"/>
          <w:szCs w:val="18"/>
          <w:color w:val="777777"/>
          <w:spacing w:val="-19"/>
          <w:w w:val="100"/>
          <w:u w:val="single" w:color="030303"/>
          <w:position w:val="10"/>
        </w:rPr>
        <w:t>K</w:t>
      </w:r>
      <w:r>
        <w:rPr>
          <w:rFonts w:ascii="Courier New" w:hAnsi="Courier New" w:cs="Courier New" w:eastAsia="Courier New"/>
          <w:sz w:val="18"/>
          <w:szCs w:val="18"/>
          <w:color w:val="777777"/>
          <w:spacing w:val="-19"/>
          <w:w w:val="100"/>
          <w:u w:val="single" w:color="030303"/>
          <w:position w:val="10"/>
        </w:rPr>
      </w:r>
      <w:r>
        <w:rPr>
          <w:rFonts w:ascii="Courier New" w:hAnsi="Courier New" w:cs="Courier New" w:eastAsia="Courier New"/>
          <w:sz w:val="18"/>
          <w:szCs w:val="18"/>
          <w:color w:val="777777"/>
          <w:spacing w:val="-19"/>
          <w:w w:val="100"/>
          <w:u w:val="single" w:color="030303"/>
          <w:position w:val="10"/>
        </w:rPr>
      </w:r>
      <w:r>
        <w:rPr>
          <w:rFonts w:ascii="Courier New" w:hAnsi="Courier New" w:cs="Courier New" w:eastAsia="Courier New"/>
          <w:sz w:val="18"/>
          <w:szCs w:val="18"/>
          <w:color w:val="AAAAAA"/>
          <w:spacing w:val="0"/>
          <w:w w:val="100"/>
          <w:u w:val="single" w:color="030303"/>
          <w:position w:val="10"/>
        </w:rPr>
        <w:t>•</w:t>
      </w:r>
      <w:r>
        <w:rPr>
          <w:rFonts w:ascii="Courier New" w:hAnsi="Courier New" w:cs="Courier New" w:eastAsia="Courier New"/>
          <w:sz w:val="18"/>
          <w:szCs w:val="18"/>
          <w:color w:val="AAAAAA"/>
          <w:spacing w:val="102"/>
          <w:w w:val="100"/>
          <w:u w:val="single" w:color="030303"/>
          <w:position w:val="1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AAAAAA"/>
          <w:spacing w:val="-105"/>
          <w:w w:val="100"/>
          <w:position w:val="10"/>
        </w:rPr>
        <w:t> </w:t>
      </w:r>
      <w:r>
        <w:rPr>
          <w:rFonts w:ascii="Courier New" w:hAnsi="Courier New" w:cs="Courier New" w:eastAsia="Courier New"/>
          <w:sz w:val="18"/>
          <w:szCs w:val="18"/>
          <w:color w:val="AAAAAA"/>
          <w:spacing w:val="0"/>
          <w:w w:val="100"/>
          <w:position w:val="10"/>
        </w:rPr>
        <w:tab/>
      </w:r>
      <w:r>
        <w:rPr>
          <w:rFonts w:ascii="Courier New" w:hAnsi="Courier New" w:cs="Courier New" w:eastAsia="Courier New"/>
          <w:sz w:val="18"/>
          <w:szCs w:val="18"/>
          <w:color w:val="AAAAAA"/>
          <w:spacing w:val="0"/>
          <w:w w:val="100"/>
          <w:position w:val="10"/>
        </w:rPr>
      </w:r>
      <w:r>
        <w:rPr>
          <w:rFonts w:ascii="Times New Roman" w:hAnsi="Times New Roman" w:cs="Times New Roman" w:eastAsia="Times New Roman"/>
          <w:sz w:val="82"/>
          <w:szCs w:val="82"/>
          <w:color w:val="777777"/>
          <w:spacing w:val="-61"/>
          <w:w w:val="123"/>
          <w:position w:val="-8"/>
        </w:rPr>
        <w:t>-</w:t>
      </w:r>
      <w:r>
        <w:rPr>
          <w:rFonts w:ascii="Times New Roman" w:hAnsi="Times New Roman" w:cs="Times New Roman" w:eastAsia="Times New Roman"/>
          <w:sz w:val="82"/>
          <w:szCs w:val="82"/>
          <w:color w:val="939393"/>
          <w:spacing w:val="0"/>
          <w:w w:val="100"/>
          <w:position w:val="-8"/>
        </w:rPr>
        <w:t>­</w:t>
      </w:r>
      <w:r>
        <w:rPr>
          <w:rFonts w:ascii="Times New Roman" w:hAnsi="Times New Roman" w:cs="Times New Roman" w:eastAsia="Times New Roman"/>
          <w:sz w:val="82"/>
          <w:szCs w:val="82"/>
          <w:color w:val="000000"/>
          <w:spacing w:val="0"/>
          <w:w w:val="100"/>
          <w:position w:val="0"/>
        </w:rPr>
      </w:r>
    </w:p>
    <w:p>
      <w:pPr>
        <w:spacing w:before="9" w:after="0" w:line="160" w:lineRule="exact"/>
        <w:jc w:val="left"/>
        <w:rPr>
          <w:sz w:val="16"/>
          <w:szCs w:val="16"/>
        </w:rPr>
      </w:pPr>
      <w:rPr/>
      <w:r>
        <w:rPr>
          <w:sz w:val="16"/>
          <w:szCs w:val="16"/>
        </w:rPr>
      </w:r>
    </w:p>
    <w:p>
      <w:pPr>
        <w:spacing w:before="0" w:after="0" w:line="173" w:lineRule="exact"/>
        <w:ind w:left="624" w:right="-20"/>
        <w:jc w:val="left"/>
        <w:tabs>
          <w:tab w:pos="1380" w:val="left"/>
        </w:tabs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6"/>
          <w:szCs w:val="16"/>
          <w:color w:val="626262"/>
          <w:spacing w:val="0"/>
          <w:w w:val="600"/>
          <w:position w:val="-1"/>
        </w:rPr>
        <w:t>?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00"/>
          <w:position w:val="-1"/>
        </w:rPr>
      </w:r>
      <w:r>
        <w:rPr>
          <w:rFonts w:ascii="Arial" w:hAnsi="Arial" w:cs="Arial" w:eastAsia="Arial"/>
          <w:sz w:val="16"/>
          <w:szCs w:val="16"/>
          <w:color w:val="939393"/>
          <w:spacing w:val="0"/>
          <w:w w:val="199"/>
          <w:position w:val="-1"/>
        </w:rPr>
        <w:t>.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211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0"/>
          <w:w w:val="98"/>
          <w:position w:val="-1"/>
        </w:rPr>
        <w:t>ETE</w:t>
      </w:r>
      <w:r>
        <w:rPr>
          <w:rFonts w:ascii="Arial" w:hAnsi="Arial" w:cs="Arial" w:eastAsia="Arial"/>
          <w:sz w:val="16"/>
          <w:szCs w:val="16"/>
          <w:color w:val="232323"/>
          <w:spacing w:val="-31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88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626262"/>
          <w:spacing w:val="-20"/>
          <w:w w:val="88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101"/>
          <w:position w:val="-1"/>
        </w:rPr>
        <w:t>P</w:t>
      </w:r>
      <w:r>
        <w:rPr>
          <w:rFonts w:ascii="Arial" w:hAnsi="Arial" w:cs="Arial" w:eastAsia="Arial"/>
          <w:sz w:val="16"/>
          <w:szCs w:val="16"/>
          <w:color w:val="383838"/>
          <w:spacing w:val="-40"/>
          <w:w w:val="101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010101"/>
          <w:spacing w:val="-16"/>
          <w:w w:val="210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0"/>
          <w:w w:val="111"/>
          <w:position w:val="-1"/>
        </w:rPr>
        <w:t>C</w:t>
      </w:r>
      <w:r>
        <w:rPr>
          <w:rFonts w:ascii="Arial" w:hAnsi="Arial" w:cs="Arial" w:eastAsia="Arial"/>
          <w:sz w:val="16"/>
          <w:szCs w:val="16"/>
          <w:color w:val="777777"/>
          <w:spacing w:val="-24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383838"/>
          <w:spacing w:val="0"/>
          <w:w w:val="94"/>
          <w:position w:val="-1"/>
        </w:rPr>
        <w:t>TA</w:t>
      </w:r>
      <w:r>
        <w:rPr>
          <w:rFonts w:ascii="Arial" w:hAnsi="Arial" w:cs="Arial" w:eastAsia="Arial"/>
          <w:sz w:val="16"/>
          <w:szCs w:val="16"/>
          <w:color w:val="383838"/>
          <w:spacing w:val="-27"/>
          <w:w w:val="95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626262"/>
          <w:spacing w:val="0"/>
          <w:w w:val="117"/>
          <w:position w:val="-1"/>
        </w:rPr>
        <w:t>K</w:t>
      </w:r>
      <w:r>
        <w:rPr>
          <w:rFonts w:ascii="Arial" w:hAnsi="Arial" w:cs="Arial" w:eastAsia="Arial"/>
          <w:sz w:val="16"/>
          <w:szCs w:val="16"/>
          <w:color w:val="626262"/>
          <w:spacing w:val="-22"/>
          <w:w w:val="100"/>
          <w:position w:val="-1"/>
        </w:rPr>
        <w:t> </w:t>
      </w:r>
      <w:r>
        <w:rPr>
          <w:rFonts w:ascii="Arial" w:hAnsi="Arial" w:cs="Arial" w:eastAsia="Arial"/>
          <w:sz w:val="16"/>
          <w:szCs w:val="16"/>
          <w:color w:val="4D4D4D"/>
          <w:spacing w:val="-20"/>
          <w:w w:val="104"/>
          <w:position w:val="-1"/>
        </w:rPr>
        <w:t>S</w:t>
      </w:r>
      <w:r>
        <w:rPr>
          <w:rFonts w:ascii="Arial" w:hAnsi="Arial" w:cs="Arial" w:eastAsia="Arial"/>
          <w:sz w:val="16"/>
          <w:szCs w:val="16"/>
          <w:color w:val="232323"/>
          <w:spacing w:val="-19"/>
          <w:w w:val="111"/>
          <w:position w:val="-1"/>
        </w:rPr>
        <w:t>E</w:t>
      </w:r>
      <w:r>
        <w:rPr>
          <w:rFonts w:ascii="Arial" w:hAnsi="Arial" w:cs="Arial" w:eastAsia="Arial"/>
          <w:sz w:val="16"/>
          <w:szCs w:val="16"/>
          <w:color w:val="4D4D4D"/>
          <w:spacing w:val="7"/>
          <w:w w:val="95"/>
          <w:position w:val="-1"/>
        </w:rPr>
        <w:t>C</w:t>
      </w:r>
      <w:r>
        <w:rPr>
          <w:rFonts w:ascii="Arial" w:hAnsi="Arial" w:cs="Arial" w:eastAsia="Arial"/>
          <w:sz w:val="16"/>
          <w:szCs w:val="16"/>
          <w:color w:val="777777"/>
          <w:spacing w:val="-17"/>
          <w:w w:val="87"/>
          <w:position w:val="-1"/>
        </w:rPr>
        <w:t>T</w:t>
      </w:r>
      <w:r>
        <w:rPr>
          <w:rFonts w:ascii="Arial" w:hAnsi="Arial" w:cs="Arial" w:eastAsia="Arial"/>
          <w:sz w:val="16"/>
          <w:szCs w:val="16"/>
          <w:color w:val="010101"/>
          <w:spacing w:val="4"/>
          <w:w w:val="210"/>
          <w:position w:val="-1"/>
        </w:rPr>
        <w:t>I</w:t>
      </w:r>
      <w:r>
        <w:rPr>
          <w:rFonts w:ascii="Arial" w:hAnsi="Arial" w:cs="Arial" w:eastAsia="Arial"/>
          <w:sz w:val="16"/>
          <w:szCs w:val="16"/>
          <w:color w:val="777777"/>
          <w:spacing w:val="-35"/>
          <w:w w:val="101"/>
          <w:position w:val="-1"/>
        </w:rPr>
        <w:t>O</w:t>
      </w:r>
      <w:r>
        <w:rPr>
          <w:rFonts w:ascii="Arial" w:hAnsi="Arial" w:cs="Arial" w:eastAsia="Arial"/>
          <w:sz w:val="16"/>
          <w:szCs w:val="16"/>
          <w:color w:val="4D4D4D"/>
          <w:spacing w:val="0"/>
          <w:w w:val="124"/>
          <w:position w:val="-1"/>
        </w:rPr>
        <w:t>N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1040"/>
          <w:cols w:num="2" w:equalWidth="0">
            <w:col w:w="3996" w:space="2032"/>
            <w:col w:w="6512"/>
          </w:cols>
        </w:sectPr>
      </w:pPr>
      <w:rPr/>
    </w:p>
    <w:p>
      <w:pPr>
        <w:spacing w:before="0" w:after="0" w:line="148" w:lineRule="exact"/>
        <w:ind w:right="1088"/>
        <w:jc w:val="right"/>
        <w:rPr>
          <w:rFonts w:ascii="Times New Roman" w:hAnsi="Times New Roman" w:cs="Times New Roman" w:eastAsia="Times New Roman"/>
          <w:sz w:val="15"/>
          <w:szCs w:val="15"/>
        </w:rPr>
      </w:pPr>
      <w:rPr/>
      <w:r>
        <w:rPr/>
        <w:pict>
          <v:group style="position:absolute;margin-left:71.599998pt;margin-top:63.599998pt;width:682.4pt;height:486.4pt;mso-position-horizontal-relative:page;mso-position-vertical-relative:page;z-index:-2343" coordorigin="1432,1272" coordsize="13648,9728">
            <v:shape style="position:absolute;left:13216;top:1280;width:1312;height:1184" type="#_x0000_t75">
              <v:imagedata r:id="rId56" o:title=""/>
            </v:shape>
            <v:shape style="position:absolute;left:8512;top:1408;width:1888;height:2688" type="#_x0000_t75">
              <v:imagedata r:id="rId57" o:title=""/>
            </v:shape>
            <v:group style="position:absolute;left:1440;top:1368;width:13632;height:2" coordorigin="1440,1368" coordsize="13632,2">
              <v:shape style="position:absolute;left:1440;top:1368;width:13632;height:2" coordorigin="1440,1368" coordsize="13632,0" path="m1440,1368l15072,1368e" filled="f" stroked="t" strokeweight=".8pt" strokecolor="#000000">
                <v:path arrowok="t"/>
              </v:shape>
            </v:group>
            <v:group style="position:absolute;left:1448;top:1360;width:2;height:9600" coordorigin="1448,1360" coordsize="2,9600">
              <v:shape style="position:absolute;left:1448;top:1360;width:2;height:9600" coordorigin="1448,1360" coordsize="0,9600" path="m1448,10960l1448,1360e" filled="f" stroked="t" strokeweight=".8pt" strokecolor="#000000">
                <v:path arrowok="t"/>
              </v:shape>
              <v:shape style="position:absolute;left:14112;top:7008;width:224;height:1024" type="#_x0000_t75">
                <v:imagedata r:id="rId58" o:title=""/>
              </v:shape>
              <v:shape style="position:absolute;left:14048;top:8320;width:768;height:2368" type="#_x0000_t75">
                <v:imagedata r:id="rId59" o:title=""/>
              </v:shape>
            </v:group>
            <v:group style="position:absolute;left:14264;top:1408;width:272;height:9456" coordorigin="14264,1408" coordsize="272,9456">
              <v:shape style="position:absolute;left:14264;top:1408;width:272;height:9456" coordorigin="14264,1408" coordsize="272,9456" path="m14264,1408l14536,1408,14536,10864,14264,10864,14264,1408xe" filled="t" fillcolor="#2F2F2F" stroked="f">
                <v:path arrowok="t"/>
                <v:fill/>
              </v:shape>
            </v:group>
            <v:group style="position:absolute;left:1888;top:1360;width:2;height:9520" coordorigin="1888,1360" coordsize="2,9520">
              <v:shape style="position:absolute;left:1888;top:1360;width:2;height:9520" coordorigin="1888,1360" coordsize="0,9520" path="m1888,10880l1888,1360e" filled="f" stroked="t" strokeweight="1.6pt" strokecolor="#383838">
                <v:path arrowok="t"/>
              </v:shape>
              <v:shape style="position:absolute;left:11712;top:1920;width:384;height:736" type="#_x0000_t75">
                <v:imagedata r:id="rId60" o:title=""/>
              </v:shape>
            </v:group>
            <v:group style="position:absolute;left:9648;top:2000;width:2672;height:2" coordorigin="9648,2000" coordsize="2672,2">
              <v:shape style="position:absolute;left:9648;top:2000;width:2672;height:2" coordorigin="9648,2000" coordsize="2672,0" path="m9648,2000l12320,2000e" filled="f" stroked="t" strokeweight="1.6pt" strokecolor="#A8A8A8">
                <v:path arrowok="t"/>
              </v:shape>
            </v:group>
            <v:group style="position:absolute;left:12232;top:1984;width:2;height:2064" coordorigin="12232,1984" coordsize="2,2064">
              <v:shape style="position:absolute;left:12232;top:1984;width:2;height:2064" coordorigin="12232,1984" coordsize="0,2064" path="m12232,4048l12232,1984e" filled="f" stroked="t" strokeweight=".8pt" strokecolor="#2F2F2F">
                <v:path arrowok="t"/>
              </v:shape>
            </v:group>
            <v:group style="position:absolute;left:3680;top:2032;width:2;height:1152" coordorigin="3680,2032" coordsize="2,1152">
              <v:shape style="position:absolute;left:3680;top:2032;width:2;height:1152" coordorigin="3680,2032" coordsize="0,1152" path="m3680,3184l3680,2032e" filled="f" stroked="t" strokeweight="4pt" strokecolor="#000000">
                <v:path arrowok="t"/>
              </v:shape>
            </v:group>
            <v:group style="position:absolute;left:4088;top:2048;width:2;height:1104" coordorigin="4088,2048" coordsize="2,1104">
              <v:shape style="position:absolute;left:4088;top:2048;width:2;height:1104" coordorigin="4088,2048" coordsize="0,1104" path="m4088,3152l4088,2048e" filled="f" stroked="t" strokeweight=".8pt" strokecolor="#000000">
                <v:path arrowok="t"/>
              </v:shape>
            </v:group>
            <v:group style="position:absolute;left:9712;top:2360;width:2064;height:2" coordorigin="9712,2360" coordsize="2064,2">
              <v:shape style="position:absolute;left:9712;top:2360;width:2064;height:2" coordorigin="9712,2360" coordsize="2064,0" path="m9712,2360l11776,2360e" filled="f" stroked="t" strokeweight=".8pt" strokecolor="#000000">
                <v:path arrowok="t"/>
              </v:shape>
            </v:group>
            <v:group style="position:absolute;left:14064;top:2520;width:704;height:2" coordorigin="14064,2520" coordsize="704,2">
              <v:shape style="position:absolute;left:14064;top:2520;width:704;height:2" coordorigin="14064,2520" coordsize="704,0" path="m14064,2520l14768,2520e" filled="f" stroked="t" strokeweight=".8pt" strokecolor="#000000">
                <v:path arrowok="t"/>
              </v:shape>
            </v:group>
            <v:group style="position:absolute;left:10336;top:2568;width:1440;height:2" coordorigin="10336,2568" coordsize="1440,2">
              <v:shape style="position:absolute;left:10336;top:2568;width:1440;height:2" coordorigin="10336,2568" coordsize="1440,0" path="m10336,2568l11776,2568e" filled="f" stroked="t" strokeweight=".8pt" strokecolor="#000000">
                <v:path arrowok="t"/>
              </v:shape>
              <v:shape style="position:absolute;left:2400;top:1664;width:960;height:864" type="#_x0000_t75">
                <v:imagedata r:id="rId61" o:title=""/>
              </v:shape>
            </v:group>
            <v:group style="position:absolute;left:2952;top:2464;width:2;height:512" coordorigin="2952,2464" coordsize="2,512">
              <v:shape style="position:absolute;left:2952;top:2464;width:2;height:512" coordorigin="2952,2464" coordsize="0,512" path="m2952,2976l2952,2464e" filled="f" stroked="t" strokeweight=".8pt" strokecolor="#000000">
                <v:path arrowok="t"/>
              </v:shape>
            </v:group>
            <v:group style="position:absolute;left:14064;top:2728;width:704;height:2" coordorigin="14064,2728" coordsize="704,2">
              <v:shape style="position:absolute;left:14064;top:2728;width:704;height:2" coordorigin="14064,2728" coordsize="704,0" path="m14064,2728l14768,2728e" filled="f" stroked="t" strokeweight=".8pt" strokecolor="#000000">
                <v:path arrowok="t"/>
              </v:shape>
            </v:group>
            <v:group style="position:absolute;left:10336;top:2920;width:1552;height:2" coordorigin="10336,2920" coordsize="1552,2">
              <v:shape style="position:absolute;left:10336;top:2920;width:1552;height:2" coordorigin="10336,2920" coordsize="1552,0" path="m10336,2920l11888,2920e" filled="f" stroked="t" strokeweight=".8pt" strokecolor="#000000">
                <v:path arrowok="t"/>
              </v:shape>
            </v:group>
            <v:group style="position:absolute;left:2768;top:3144;width:1344;height:2" coordorigin="2768,3144" coordsize="1344,2">
              <v:shape style="position:absolute;left:2768;top:3144;width:1344;height:2" coordorigin="2768,3144" coordsize="1344,0" path="m2768,3144l4112,3144e" filled="f" stroked="t" strokeweight=".8pt" strokecolor="#000000">
                <v:path arrowok="t"/>
              </v:shape>
            </v:group>
            <v:group style="position:absolute;left:10336;top:3304;width:1984;height:2" coordorigin="10336,3304" coordsize="1984,2">
              <v:shape style="position:absolute;left:10336;top:3304;width:1984;height:2" coordorigin="10336,3304" coordsize="1984,0" path="m10336,3304l12320,3304e" filled="f" stroked="t" strokeweight=".8pt" strokecolor="#000000">
                <v:path arrowok="t"/>
              </v:shape>
            </v:group>
            <v:group style="position:absolute;left:14064;top:3704;width:704;height:2" coordorigin="14064,3704" coordsize="704,2">
              <v:shape style="position:absolute;left:14064;top:3704;width:704;height:2" coordorigin="14064,3704" coordsize="704,0" path="m14064,3704l14768,3704e" filled="f" stroked="t" strokeweight=".8pt" strokecolor="#000000">
                <v:path arrowok="t"/>
              </v:shape>
            </v:group>
            <v:group style="position:absolute;left:14064;top:3896;width:704;height:2" coordorigin="14064,3896" coordsize="704,2">
              <v:shape style="position:absolute;left:14064;top:3896;width:704;height:2" coordorigin="14064,3896" coordsize="704,0" path="m14064,3896l14768,3896e" filled="f" stroked="t" strokeweight=".8pt" strokecolor="#000000">
                <v:path arrowok="t"/>
              </v:shape>
            </v:group>
            <v:group style="position:absolute;left:14064;top:4088;width:704;height:2" coordorigin="14064,4088" coordsize="704,2">
              <v:shape style="position:absolute;left:14064;top:4088;width:704;height:2" coordorigin="14064,4088" coordsize="704,0" path="m14064,4088l14768,4088e" filled="f" stroked="t" strokeweight=".8pt" strokecolor="#000000">
                <v:path arrowok="t"/>
              </v:shape>
            </v:group>
            <v:group style="position:absolute;left:14064;top:4312;width:704;height:2" coordorigin="14064,4312" coordsize="704,2">
              <v:shape style="position:absolute;left:14064;top:4312;width:704;height:2" coordorigin="14064,4312" coordsize="704,0" path="m14064,4312l14768,4312e" filled="f" stroked="t" strokeweight=".8pt" strokecolor="#000000">
                <v:path arrowok="t"/>
              </v:shape>
            </v:group>
            <v:group style="position:absolute;left:13952;top:4672;width:832;height:2" coordorigin="13952,4672" coordsize="832,2">
              <v:shape style="position:absolute;left:13952;top:4672;width:832;height:2" coordorigin="13952,4672" coordsize="832,0" path="m13952,4672l14784,4672e" filled="f" stroked="t" strokeweight="1.6pt" strokecolor="#000000">
                <v:path arrowok="t"/>
              </v:shape>
            </v:group>
            <v:group style="position:absolute;left:14064;top:5272;width:704;height:2" coordorigin="14064,5272" coordsize="704,2">
              <v:shape style="position:absolute;left:14064;top:5272;width:704;height:2" coordorigin="14064,5272" coordsize="704,0" path="m14064,5272l14768,5272e" filled="f" stroked="t" strokeweight=".8pt" strokecolor="#000000">
                <v:path arrowok="t"/>
              </v:shape>
            </v:group>
            <v:group style="position:absolute;left:14032;top:5440;width:736;height:2" coordorigin="14032,5440" coordsize="736,2">
              <v:shape style="position:absolute;left:14032;top:5440;width:736;height:2" coordorigin="14032,5440" coordsize="736,0" path="m14032,5440l14768,5440e" filled="f" stroked="t" strokeweight="4pt" strokecolor="#030303">
                <v:path arrowok="t"/>
              </v:shape>
            </v:group>
            <v:group style="position:absolute;left:14064;top:6216;width:704;height:2" coordorigin="14064,6216" coordsize="704,2">
              <v:shape style="position:absolute;left:14064;top:6216;width:704;height:2" coordorigin="14064,6216" coordsize="704,0" path="m14064,6216l14768,6216e" filled="f" stroked="t" strokeweight=".8pt" strokecolor="#080808">
                <v:path arrowok="t"/>
              </v:shape>
            </v:group>
            <v:group style="position:absolute;left:3104;top:6232;width:3168;height:2" coordorigin="3104,6232" coordsize="3168,2">
              <v:shape style="position:absolute;left:3104;top:6232;width:3168;height:2" coordorigin="3104,6232" coordsize="3168,0" path="m3104,6232l6272,6232e" filled="f" stroked="t" strokeweight=".8pt" strokecolor="#000000">
                <v:path arrowok="t"/>
              </v:shape>
            </v:group>
            <v:group style="position:absolute;left:3112;top:6224;width:2;height:880" coordorigin="3112,6224" coordsize="2,880">
              <v:shape style="position:absolute;left:3112;top:6224;width:2;height:880" coordorigin="3112,6224" coordsize="0,880" path="m3112,7104l3112,6224e" filled="f" stroked="t" strokeweight=".8pt" strokecolor="#000000">
                <v:path arrowok="t"/>
              </v:shape>
            </v:group>
            <v:group style="position:absolute;left:6264;top:6224;width:2;height:880" coordorigin="6264,6224" coordsize="2,880">
              <v:shape style="position:absolute;left:6264;top:6224;width:2;height:880" coordorigin="6264,6224" coordsize="0,880" path="m6264,7104l6264,6224e" filled="f" stroked="t" strokeweight=".8pt" strokecolor="#000000">
                <v:path arrowok="t"/>
              </v:shape>
            </v:group>
            <v:group style="position:absolute;left:14000;top:6880;width:768;height:2" coordorigin="14000,6880" coordsize="768,2">
              <v:shape style="position:absolute;left:14000;top:6880;width:768;height:2" coordorigin="14000,6880" coordsize="768,0" path="m14000,6880l14768,6880e" filled="f" stroked="t" strokeweight="1.6pt" strokecolor="#080808">
                <v:path arrowok="t"/>
              </v:shape>
            </v:group>
            <v:group style="position:absolute;left:3056;top:7152;width:3536;height:2" coordorigin="3056,7152" coordsize="3536,2">
              <v:shape style="position:absolute;left:3056;top:7152;width:3536;height:2" coordorigin="3056,7152" coordsize="3536,0" path="m3056,7152l6592,7152e" filled="f" stroked="t" strokeweight="2.4pt" strokecolor="#747474">
                <v:path arrowok="t"/>
              </v:shape>
              <v:shape style="position:absolute;left:8000;top:7712;width:2816;height:1248" type="#_x0000_t75">
                <v:imagedata r:id="rId62" o:title=""/>
              </v:shape>
            </v:group>
            <v:group style="position:absolute;left:8624;top:7280;width:2;height:1728" coordorigin="8624,7280" coordsize="2,1728">
              <v:shape style="position:absolute;left:8624;top:7280;width:2;height:1728" coordorigin="8624,7280" coordsize="0,1728" path="m8624,9008l8624,7280e" filled="f" stroked="t" strokeweight="5.6pt" strokecolor="#606060">
                <v:path arrowok="t"/>
              </v:shape>
            </v:group>
            <v:group style="position:absolute;left:8624;top:9168;width:2;height:288" coordorigin="8624,9168" coordsize="2,288">
              <v:shape style="position:absolute;left:8624;top:9168;width:2;height:288" coordorigin="8624,9168" coordsize="0,288" path="m8624,9456l8624,9168e" filled="f" stroked="t" strokeweight="5.6pt" strokecolor="#606060">
                <v:path arrowok="t"/>
              </v:shape>
            </v:group>
            <v:group style="position:absolute;left:2416;top:7536;width:4192;height:2" coordorigin="2416,7536" coordsize="4192,2">
              <v:shape style="position:absolute;left:2416;top:7536;width:4192;height:2" coordorigin="2416,7536" coordsize="4192,0" path="m2416,7536l6608,7536e" filled="f" stroked="t" strokeweight="2.4pt" strokecolor="#000000">
                <v:path arrowok="t"/>
              </v:shape>
            </v:group>
            <v:group style="position:absolute;left:12552;top:7344;width:2;height:1664" coordorigin="12552,7344" coordsize="2,1664">
              <v:shape style="position:absolute;left:12552;top:7344;width:2;height:1664" coordorigin="12552,7344" coordsize="0,1664" path="m12552,9008l12552,7344e" filled="f" stroked="t" strokeweight=".8pt" strokecolor="#181818">
                <v:path arrowok="t"/>
              </v:shape>
              <v:shape style="position:absolute;left:2464;top:7648;width:5184;height:2080" type="#_x0000_t75">
                <v:imagedata r:id="rId63" o:title=""/>
              </v:shape>
            </v:group>
            <v:group style="position:absolute;left:2472;top:7616;width:2;height:1664" coordorigin="2472,7616" coordsize="2,1664">
              <v:shape style="position:absolute;left:2472;top:7616;width:2;height:1664" coordorigin="2472,7616" coordsize="0,1664" path="m2472,9280l2472,7616e" filled="f" stroked="t" strokeweight=".8pt" strokecolor="#000000">
                <v:path arrowok="t"/>
              </v:shape>
            </v:group>
            <v:group style="position:absolute;left:11072;top:7696;width:2;height:1312" coordorigin="11072,7696" coordsize="2,1312">
              <v:shape style="position:absolute;left:11072;top:7696;width:2;height:1312" coordorigin="11072,7696" coordsize="0,1312" path="m11072,9008l11072,7696e" filled="f" stroked="t" strokeweight="4.8pt" strokecolor="#4B4B4B">
                <v:path arrowok="t"/>
              </v:shape>
            </v:group>
            <v:group style="position:absolute;left:11072;top:9168;width:2;height:576" coordorigin="11072,9168" coordsize="2,576">
              <v:shape style="position:absolute;left:11072;top:9168;width:2;height:576" coordorigin="11072,9168" coordsize="0,576" path="m11072,9744l11072,9168e" filled="f" stroked="t" strokeweight="4.8pt" strokecolor="#4B4B4B">
                <v:path arrowok="t"/>
              </v:shape>
            </v:group>
            <v:group style="position:absolute;left:10824;top:8064;width:2;height:944" coordorigin="10824,8064" coordsize="2,944">
              <v:shape style="position:absolute;left:10824;top:8064;width:2;height:944" coordorigin="10824,8064" coordsize="0,944" path="m10824,9008l10824,8064e" filled="f" stroked="t" strokeweight=".8pt" strokecolor="#1C1C1C">
                <v:path arrowok="t"/>
              </v:shape>
            </v:group>
            <v:group style="position:absolute;left:14032;top:8240;width:736;height:2" coordorigin="14032,8240" coordsize="736,2">
              <v:shape style="position:absolute;left:14032;top:8240;width:736;height:2" coordorigin="14032,8240" coordsize="736,0" path="m14032,8240l14768,8240e" filled="f" stroked="t" strokeweight="2.4pt" strokecolor="#000000">
                <v:path arrowok="t"/>
              </v:shape>
            </v:group>
            <v:group style="position:absolute;left:8496;top:9088;width:4176;height:2" coordorigin="8496,9088" coordsize="4176,2">
              <v:shape style="position:absolute;left:8496;top:9088;width:4176;height:2" coordorigin="8496,9088" coordsize="4176,0" path="m8496,9088l12672,9088e" filled="f" stroked="t" strokeweight="8pt" strokecolor="#2B2B2B">
                <v:path arrowok="t"/>
              </v:shape>
              <v:shape style="position:absolute;left:7168;top:10816;width:1376;height:96" type="#_x0000_t75">
                <v:imagedata r:id="rId64" o:title=""/>
              </v:shape>
            </v:group>
            <v:group style="position:absolute;left:1776;top:10792;width:13216;height:2" coordorigin="1776,10792" coordsize="13216,2">
              <v:shape style="position:absolute;left:1776;top:10792;width:13216;height:2" coordorigin="1776,10792" coordsize="13216,0" path="m1776,10792l14992,10792e" filled="f" stroked="t" strokeweight=".8pt" strokecolor="#000000">
                <v:path arrowok="t"/>
              </v:shape>
            </v:group>
            <v:group style="position:absolute;left:5008;top:2016;width:1168;height:2" coordorigin="5008,2016" coordsize="1168,2">
              <v:shape style="position:absolute;left:5008;top:2016;width:1168;height:2" coordorigin="5008,2016" coordsize="1168,0" path="m5008,2016l6176,2016e" filled="f" stroked="t" strokeweight="2.4pt" strokecolor="#000000">
                <v:path arrowok="t"/>
              </v:shape>
            </v:group>
            <v:group style="position:absolute;left:6096;top:1992;width:768;height:2" coordorigin="6096,1992" coordsize="768,2">
              <v:shape style="position:absolute;left:6096;top:1992;width:768;height:2" coordorigin="6096,1992" coordsize="768,0" path="m6096,1992l6864,1992e" filled="f" stroked="t" strokeweight=".8pt" strokecolor="#000000">
                <v:path arrowok="t"/>
              </v:shape>
            </v:group>
            <v:group style="position:absolute;left:5008;top:2000;width:2;height:256" coordorigin="5008,2000" coordsize="2,256">
              <v:shape style="position:absolute;left:5008;top:2000;width:2;height:256" coordorigin="5008,2000" coordsize="0,256" path="m5008,2256l5008,2000e" filled="f" stroked="t" strokeweight="1.6pt" strokecolor="#000000">
                <v:path arrowok="t"/>
              </v:shape>
            </v:group>
            <v:group style="position:absolute;left:5928;top:1856;width:2;height:1664" coordorigin="5928,1856" coordsize="2,1664">
              <v:shape style="position:absolute;left:5928;top:1856;width:2;height:1664" coordorigin="5928,1856" coordsize="0,1664" path="m5928,3520l5928,1856e" filled="f" stroked="t" strokeweight="1.6pt" strokecolor="#484848">
                <v:path arrowok="t"/>
              </v:shape>
            </v:group>
            <v:group style="position:absolute;left:6176;top:1984;width:2;height:512" coordorigin="6176,1984" coordsize="2,512">
              <v:shape style="position:absolute;left:6176;top:1984;width:2;height:512" coordorigin="6176,1984" coordsize="0,512" path="m6176,2496l6176,1984e" filled="f" stroked="t" strokeweight="1.6pt" strokecolor="#000000">
                <v:path arrowok="t"/>
              </v:shape>
            </v:group>
            <v:group style="position:absolute;left:6824;top:1984;width:2;height:1232" coordorigin="6824,1984" coordsize="2,1232">
              <v:shape style="position:absolute;left:6824;top:1984;width:2;height:1232" coordorigin="6824,1984" coordsize="0,1232" path="m6824,3216l6824,1984e" filled="f" stroked="t" strokeweight=".8pt" strokecolor="#000000">
                <v:path arrowok="t"/>
              </v:shape>
            </v:group>
            <v:group style="position:absolute;left:4704;top:2464;width:544;height:2" coordorigin="4704,2464" coordsize="544,2">
              <v:shape style="position:absolute;left:4704;top:2464;width:544;height:2" coordorigin="4704,2464" coordsize="544,0" path="m4704,2464l5248,2464e" filled="f" stroked="t" strokeweight=".8pt" strokecolor="#000000">
                <v:path arrowok="t"/>
              </v:shape>
            </v:group>
            <v:group style="position:absolute;left:5008;top:2240;width:2;height:240" coordorigin="5008,2240" coordsize="2,240">
              <v:shape style="position:absolute;left:5008;top:2240;width:2;height:240" coordorigin="5008,2240" coordsize="0,240" path="m5008,2480l5008,2240e" filled="f" stroked="t" strokeweight="2.4pt" strokecolor="#000000">
                <v:path arrowok="t"/>
              </v:shape>
            </v:group>
            <v:group style="position:absolute;left:5272;top:2176;width:2;height:1392" coordorigin="5272,2176" coordsize="2,1392">
              <v:shape style="position:absolute;left:5272;top:2176;width:2;height:1392" coordorigin="5272,2176" coordsize="0,1392" path="m5272,3568l5272,2176e" filled="f" stroked="t" strokeweight=".8pt" strokecolor="#030303">
                <v:path arrowok="t"/>
              </v:shape>
            </v:group>
            <v:group style="position:absolute;left:5960;top:2256;width:2;height:752" coordorigin="5960,2256" coordsize="2,752">
              <v:shape style="position:absolute;left:5960;top:2256;width:2;height:752" coordorigin="5960,2256" coordsize="0,752" path="m5960,3008l5960,2256e" filled="f" stroked="t" strokeweight=".8pt" strokecolor="#030303">
                <v:path arrowok="t"/>
              </v:shape>
            </v:group>
            <v:group style="position:absolute;left:5712;top:2536;width:960;height:2" coordorigin="5712,2536" coordsize="960,2">
              <v:shape style="position:absolute;left:5712;top:2536;width:960;height:2" coordorigin="5712,2536" coordsize="960,0" path="m5712,2536l6672,2536e" filled="f" stroked="t" strokeweight=".8pt" strokecolor="#000000">
                <v:path arrowok="t"/>
              </v:shape>
            </v:group>
            <v:group style="position:absolute;left:5008;top:2448;width:2;height:256" coordorigin="5008,2448" coordsize="2,256">
              <v:shape style="position:absolute;left:5008;top:2448;width:2;height:256" coordorigin="5008,2448" coordsize="0,256" path="m5008,2704l5008,2448e" filled="f" stroked="t" strokeweight="1.6pt" strokecolor="#1C1C1C">
                <v:path arrowok="t"/>
              </v:shape>
            </v:group>
            <v:group style="position:absolute;left:6176;top:2432;width:2;height:272" coordorigin="6176,2432" coordsize="2,272">
              <v:shape style="position:absolute;left:6176;top:2432;width:2;height:272" coordorigin="6176,2432" coordsize="0,272" path="m6176,2704l6176,2432e" filled="f" stroked="t" strokeweight="2.4pt" strokecolor="#0F0F0F">
                <v:path arrowok="t"/>
              </v:shape>
            </v:group>
            <v:group style="position:absolute;left:5008;top:2688;width:2;height:960" coordorigin="5008,2688" coordsize="2,960">
              <v:shape style="position:absolute;left:5008;top:2688;width:2;height:960" coordorigin="5008,2688" coordsize="0,960" path="m5008,3648l5008,2688e" filled="f" stroked="t" strokeweight="1.6pt" strokecolor="#000000">
                <v:path arrowok="t"/>
              </v:shape>
            </v:group>
            <v:group style="position:absolute;left:5264;top:2936;width:704;height:2" coordorigin="5264,2936" coordsize="704,2">
              <v:shape style="position:absolute;left:5264;top:2936;width:704;height:2" coordorigin="5264,2936" coordsize="704,0" path="m5264,2936l5968,2936e" filled="f" stroked="t" strokeweight=".8pt" strokecolor="#030303">
                <v:path arrowok="t"/>
              </v:shape>
            </v:group>
            <v:group style="position:absolute;left:6176;top:2688;width:2;height:560" coordorigin="6176,2688" coordsize="2,560">
              <v:shape style="position:absolute;left:6176;top:2688;width:2;height:560" coordorigin="6176,2688" coordsize="0,560" path="m6176,3248l6176,2688e" filled="f" stroked="t" strokeweight="1.6pt" strokecolor="#000000">
                <v:path arrowok="t"/>
              </v:shape>
            </v:group>
            <v:group style="position:absolute;left:4992;top:3216;width:720;height:2" coordorigin="4992,3216" coordsize="720,2">
              <v:shape style="position:absolute;left:4992;top:3216;width:720;height:2" coordorigin="4992,3216" coordsize="720,0" path="m4992,3216l5712,3216e" filled="f" stroked="t" strokeweight="2.4pt" strokecolor="#000000">
                <v:path arrowok="t"/>
              </v:shape>
            </v:group>
            <v:group style="position:absolute;left:5696;top:3216;width:240;height:2" coordorigin="5696,3216" coordsize="240,2">
              <v:shape style="position:absolute;left:5696;top:3216;width:240;height:2" coordorigin="5696,3216" coordsize="240,0" path="m5696,3216l5936,3216e" filled="f" stroked="t" strokeweight="3.2pt" strokecolor="#232323">
                <v:path arrowok="t"/>
              </v:shape>
            </v:group>
            <v:group style="position:absolute;left:5904;top:2896;width:2;height:352" coordorigin="5904,2896" coordsize="2,352">
              <v:shape style="position:absolute;left:5904;top:2896;width:2;height:352" coordorigin="5904,2896" coordsize="0,352" path="m5904,3248l5904,2896e" filled="f" stroked="t" strokeweight="2.4pt" strokecolor="#545454">
                <v:path arrowok="t"/>
              </v:shape>
            </v:group>
            <v:group style="position:absolute;left:5888;top:3216;width:304;height:2" coordorigin="5888,3216" coordsize="304,2">
              <v:shape style="position:absolute;left:5888;top:3216;width:304;height:2" coordorigin="5888,3216" coordsize="304,0" path="m5888,3216l6192,3216e" filled="f" stroked="t" strokeweight="2.4pt" strokecolor="#0F0F0F">
                <v:path arrowok="t"/>
              </v:shape>
            </v:group>
            <v:group style="position:absolute;left:6080;top:3208;width:784;height:2" coordorigin="6080,3208" coordsize="784,2">
              <v:shape style="position:absolute;left:6080;top:3208;width:784;height:2" coordorigin="6080,3208" coordsize="784,0" path="m6080,3208l6864,3208e" filled="f" stroked="t" strokeweight=".8pt" strokecolor="#000000">
                <v:path arrowok="t"/>
              </v:shape>
            </v:group>
            <v:group style="position:absolute;left:6232;top:3104;width:2;height:544" coordorigin="6232,3104" coordsize="2,544">
              <v:shape style="position:absolute;left:6232;top:3104;width:2;height:544" coordorigin="6232,3104" coordsize="0,544" path="m6232,3648l6232,3104e" filled="f" stroked="t" strokeweight=".8pt" strokecolor="#000000">
                <v:path arrowok="t"/>
              </v:shape>
            </v:group>
            <v:group style="position:absolute;left:5008;top:3608;width:1232;height:2" coordorigin="5008,3608" coordsize="1232,2">
              <v:shape style="position:absolute;left:5008;top:3608;width:1232;height:2" coordorigin="5008,3608" coordsize="1232,0" path="m5008,3608l6240,3608e" filled="f" stroked="t" strokeweight=".8pt" strokecolor="#000000">
                <v:path arrowok="t"/>
              </v:shape>
            </v:group>
            <v:group style="position:absolute;left:5232;top:3504;width:2;height:176" coordorigin="5232,3504" coordsize="2,176">
              <v:shape style="position:absolute;left:5232;top:3504;width:2;height:176" coordorigin="5232,3504" coordsize="0,176" path="m5232,3680l5232,3504e" filled="f" stroked="t" strokeweight="1.6pt" strokecolor="#383838">
                <v:path arrowok="t"/>
              </v:shape>
            </v:group>
            <v:group style="position:absolute;left:9744;top:4376;width:1872;height:2" coordorigin="9744,4376" coordsize="1872,2">
              <v:shape style="position:absolute;left:9744;top:4376;width:1872;height:2" coordorigin="9744,4376" coordsize="1872,0" path="m9744,4376l11616,4376e" filled="f" stroked="t" strokeweight=".8pt" strokecolor="#000000">
                <v:path arrowok="t"/>
              </v:shape>
            </v:group>
            <v:group style="position:absolute;left:9184;top:10264;width:2464;height:2" coordorigin="9184,10264" coordsize="2464,2">
              <v:shape style="position:absolute;left:9184;top:10264;width:2464;height:2" coordorigin="9184,10264" coordsize="2464,0" path="m9184,10264l11648,10264e" filled="f" stroked="t" strokeweight=".8pt" strokecolor="#000000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53"/>
        </w:rPr>
        <w:t>llo)</w:t>
      </w:r>
      <w:r>
        <w:rPr>
          <w:rFonts w:ascii="Arial" w:hAnsi="Arial" w:cs="Arial" w:eastAsia="Arial"/>
          <w:sz w:val="7"/>
          <w:szCs w:val="7"/>
          <w:color w:val="777777"/>
          <w:spacing w:val="0"/>
          <w:w w:val="153"/>
        </w:rPr>
        <w:t>X</w:t>
      </w:r>
      <w:r>
        <w:rPr>
          <w:rFonts w:ascii="Arial" w:hAnsi="Arial" w:cs="Arial" w:eastAsia="Arial"/>
          <w:sz w:val="7"/>
          <w:szCs w:val="7"/>
          <w:color w:val="777777"/>
          <w:spacing w:val="-4"/>
          <w:w w:val="153"/>
        </w:rPr>
        <w:t> </w:t>
      </w:r>
      <w:r>
        <w:rPr>
          <w:rFonts w:ascii="Arial" w:hAnsi="Arial" w:cs="Arial" w:eastAsia="Arial"/>
          <w:sz w:val="13"/>
          <w:szCs w:val="13"/>
          <w:color w:val="777777"/>
          <w:spacing w:val="0"/>
          <w:w w:val="81"/>
        </w:rPr>
        <w:t>"'--</w:t>
      </w:r>
      <w:r>
        <w:rPr>
          <w:rFonts w:ascii="Arial" w:hAnsi="Arial" w:cs="Arial" w:eastAsia="Arial"/>
          <w:sz w:val="13"/>
          <w:szCs w:val="13"/>
          <w:color w:val="777777"/>
          <w:spacing w:val="-13"/>
          <w:w w:val="81"/>
        </w:rPr>
        <w:t>.</w:t>
      </w:r>
      <w:r>
        <w:rPr>
          <w:rFonts w:ascii="Arial" w:hAnsi="Arial" w:cs="Arial" w:eastAsia="Arial"/>
          <w:sz w:val="13"/>
          <w:szCs w:val="13"/>
          <w:color w:val="939393"/>
          <w:spacing w:val="-17"/>
          <w:w w:val="103"/>
        </w:rPr>
        <w:t>e</w:t>
      </w:r>
      <w:r>
        <w:rPr>
          <w:rFonts w:ascii="Arial" w:hAnsi="Arial" w:cs="Arial" w:eastAsia="Arial"/>
          <w:sz w:val="13"/>
          <w:szCs w:val="13"/>
          <w:color w:val="383838"/>
          <w:spacing w:val="-4"/>
          <w:w w:val="162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0"/>
          <w:w w:val="162"/>
        </w:rPr>
        <w:t>.</w:t>
      </w:r>
      <w:r>
        <w:rPr>
          <w:rFonts w:ascii="Arial" w:hAnsi="Arial" w:cs="Arial" w:eastAsia="Arial"/>
          <w:sz w:val="13"/>
          <w:szCs w:val="13"/>
          <w:color w:val="383838"/>
          <w:spacing w:val="-4"/>
          <w:w w:val="100"/>
        </w:rPr>
        <w:t> 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65"/>
        </w:rPr>
        <w:t>...:.:w.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-4"/>
          <w:w w:val="66"/>
        </w:rPr>
        <w:t>o</w:t>
      </w:r>
      <w:r>
        <w:rPr>
          <w:rFonts w:ascii="Times New Roman" w:hAnsi="Times New Roman" w:cs="Times New Roman" w:eastAsia="Times New Roman"/>
          <w:sz w:val="15"/>
          <w:szCs w:val="15"/>
          <w:color w:val="010101"/>
          <w:spacing w:val="4"/>
          <w:w w:val="215"/>
        </w:rPr>
        <w:t>'</w:t>
      </w:r>
      <w:r>
        <w:rPr>
          <w:rFonts w:ascii="Times New Roman" w:hAnsi="Times New Roman" w:cs="Times New Roman" w:eastAsia="Times New Roman"/>
          <w:sz w:val="15"/>
          <w:szCs w:val="15"/>
          <w:color w:val="626262"/>
          <w:spacing w:val="0"/>
          <w:w w:val="600"/>
        </w:rPr>
        <w:t>'"</w:t>
      </w:r>
      <w:r>
        <w:rPr>
          <w:rFonts w:ascii="Times New Roman" w:hAnsi="Times New Roman" w:cs="Times New Roman" w:eastAsia="Times New Roman"/>
          <w:sz w:val="15"/>
          <w:szCs w:val="15"/>
          <w:color w:val="000000"/>
          <w:spacing w:val="0"/>
          <w:w w:val="100"/>
        </w:rPr>
      </w:r>
    </w:p>
    <w:p>
      <w:pPr>
        <w:spacing w:before="0" w:after="0" w:line="87" w:lineRule="exact"/>
        <w:ind w:right="1657"/>
        <w:jc w:val="right"/>
        <w:rPr>
          <w:rFonts w:ascii="Arial" w:hAnsi="Arial" w:cs="Arial" w:eastAsia="Arial"/>
          <w:sz w:val="9"/>
          <w:szCs w:val="9"/>
        </w:rPr>
      </w:pPr>
      <w:rPr/>
      <w:r>
        <w:rPr>
          <w:rFonts w:ascii="Arial" w:hAnsi="Arial" w:cs="Arial" w:eastAsia="Arial"/>
          <w:sz w:val="9"/>
          <w:szCs w:val="9"/>
          <w:color w:val="939393"/>
          <w:w w:val="129"/>
        </w:rPr>
        <w:t>\MiiJIII</w:t>
      </w:r>
      <w:r>
        <w:rPr>
          <w:rFonts w:ascii="Arial" w:hAnsi="Arial" w:cs="Arial" w:eastAsia="Arial"/>
          <w:sz w:val="9"/>
          <w:szCs w:val="9"/>
          <w:color w:val="939393"/>
          <w:w w:val="130"/>
        </w:rPr>
        <w:t>(</w:t>
      </w:r>
      <w:r>
        <w:rPr>
          <w:rFonts w:ascii="Arial" w:hAnsi="Arial" w:cs="Arial" w:eastAsia="Arial"/>
          <w:sz w:val="9"/>
          <w:szCs w:val="9"/>
          <w:color w:val="939393"/>
          <w:w w:val="129"/>
        </w:rPr>
        <w:t>ffll</w:t>
      </w:r>
      <w:r>
        <w:rPr>
          <w:rFonts w:ascii="Arial" w:hAnsi="Arial" w:cs="Arial" w:eastAsia="Arial"/>
          <w:sz w:val="9"/>
          <w:szCs w:val="9"/>
          <w:color w:val="939393"/>
          <w:spacing w:val="-13"/>
          <w:w w:val="130"/>
        </w:rPr>
        <w:t>i</w:t>
      </w:r>
      <w:r>
        <w:rPr>
          <w:rFonts w:ascii="Arial" w:hAnsi="Arial" w:cs="Arial" w:eastAsia="Arial"/>
          <w:sz w:val="9"/>
          <w:szCs w:val="9"/>
          <w:color w:val="4D4D4D"/>
          <w:spacing w:val="0"/>
          <w:w w:val="136"/>
        </w:rPr>
        <w:t>fM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jc w:val="right"/>
        <w:spacing w:after="0"/>
        <w:sectPr>
          <w:type w:val="continuous"/>
          <w:pgSz w:w="15840" w:h="12240" w:orient="landscape"/>
          <w:pgMar w:top="1480" w:bottom="280" w:left="2260" w:right="1040"/>
        </w:sectPr>
      </w:pPr>
      <w:rPr/>
    </w:p>
    <w:p>
      <w:pPr>
        <w:spacing w:before="0" w:after="0" w:line="237" w:lineRule="exact"/>
        <w:ind w:left="4037" w:right="4021"/>
        <w:jc w:val="center"/>
        <w:rPr>
          <w:rFonts w:ascii="Arial" w:hAnsi="Arial" w:cs="Arial" w:eastAsia="Arial"/>
          <w:sz w:val="21"/>
          <w:szCs w:val="21"/>
        </w:rPr>
      </w:pPr>
      <w:rPr/>
      <w:r>
        <w:rPr>
          <w:rFonts w:ascii="Arial" w:hAnsi="Arial" w:cs="Arial" w:eastAsia="Arial"/>
          <w:sz w:val="21"/>
          <w:szCs w:val="21"/>
          <w:spacing w:val="0"/>
          <w:w w:val="100"/>
        </w:rPr>
        <w:t>San</w:t>
      </w:r>
      <w:r>
        <w:rPr>
          <w:rFonts w:ascii="Arial" w:hAnsi="Arial" w:cs="Arial" w:eastAsia="Arial"/>
          <w:sz w:val="21"/>
          <w:szCs w:val="21"/>
          <w:spacing w:val="43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ary</w:t>
      </w:r>
      <w:r>
        <w:rPr>
          <w:rFonts w:ascii="Arial" w:hAnsi="Arial" w:cs="Arial" w:eastAsia="Arial"/>
          <w:sz w:val="21"/>
          <w:szCs w:val="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99"/>
        </w:rPr>
        <w:t>Sewe</w:t>
      </w:r>
      <w:r>
        <w:rPr>
          <w:rFonts w:ascii="Arial" w:hAnsi="Arial" w:cs="Arial" w:eastAsia="Arial"/>
          <w:sz w:val="21"/>
          <w:szCs w:val="21"/>
          <w:spacing w:val="0"/>
          <w:w w:val="99"/>
        </w:rPr>
        <w:t>r</w:t>
      </w:r>
      <w:r>
        <w:rPr>
          <w:rFonts w:ascii="Arial" w:hAnsi="Arial" w:cs="Arial" w:eastAsia="Arial"/>
          <w:sz w:val="21"/>
          <w:szCs w:val="21"/>
          <w:spacing w:val="-20"/>
          <w:w w:val="99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&amp;</w:t>
      </w:r>
      <w:r>
        <w:rPr>
          <w:rFonts w:ascii="Arial" w:hAnsi="Arial" w:cs="Arial" w:eastAsia="Arial"/>
          <w:sz w:val="21"/>
          <w:szCs w:val="21"/>
          <w:spacing w:val="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Septi</w:t>
      </w:r>
      <w:r>
        <w:rPr>
          <w:rFonts w:ascii="Arial" w:hAnsi="Arial" w:cs="Arial" w:eastAsia="Arial"/>
          <w:sz w:val="21"/>
          <w:szCs w:val="21"/>
          <w:spacing w:val="0"/>
          <w:w w:val="100"/>
        </w:rPr>
        <w:t>c</w:t>
      </w:r>
      <w:r>
        <w:rPr>
          <w:rFonts w:ascii="Arial" w:hAnsi="Arial" w:cs="Arial" w:eastAsia="Arial"/>
          <w:sz w:val="21"/>
          <w:szCs w:val="21"/>
          <w:spacing w:val="21"/>
          <w:w w:val="100"/>
        </w:rPr>
        <w:t> </w:t>
      </w:r>
      <w:r>
        <w:rPr>
          <w:rFonts w:ascii="Arial" w:hAnsi="Arial" w:cs="Arial" w:eastAsia="Arial"/>
          <w:sz w:val="21"/>
          <w:szCs w:val="21"/>
          <w:spacing w:val="0"/>
          <w:w w:val="101"/>
        </w:rPr>
        <w:t>Systems</w:t>
      </w:r>
      <w:r>
        <w:rPr>
          <w:rFonts w:ascii="Arial" w:hAnsi="Arial" w:cs="Arial" w:eastAsia="Arial"/>
          <w:sz w:val="21"/>
          <w:szCs w:val="21"/>
          <w:spacing w:val="0"/>
          <w:w w:val="100"/>
        </w:rPr>
      </w:r>
    </w:p>
    <w:p>
      <w:pPr>
        <w:spacing w:before="7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357" w:lineRule="exact"/>
        <w:ind w:left="1797" w:right="-20"/>
        <w:jc w:val="left"/>
        <w:tabs>
          <w:tab w:pos="3280" w:val="left"/>
          <w:tab w:pos="4740" w:val="left"/>
          <w:tab w:pos="9180" w:val="left"/>
        </w:tabs>
        <w:rPr>
          <w:rFonts w:ascii="Times New Roman" w:hAnsi="Times New Roman" w:cs="Times New Roman" w:eastAsia="Times New Roman"/>
          <w:sz w:val="30"/>
          <w:szCs w:val="30"/>
        </w:rPr>
      </w:pPr>
      <w:rPr/>
      <w:r>
        <w:rPr>
          <w:rFonts w:ascii="Arial" w:hAnsi="Arial" w:cs="Arial" w:eastAsia="Arial"/>
          <w:sz w:val="30"/>
          <w:szCs w:val="30"/>
          <w:color w:val="898989"/>
          <w:spacing w:val="0"/>
          <w:w w:val="100"/>
          <w:position w:val="-1"/>
        </w:rPr>
        <w:t>•</w:t>
      </w:r>
      <w:r>
        <w:rPr>
          <w:rFonts w:ascii="Arial" w:hAnsi="Arial" w:cs="Arial" w:eastAsia="Arial"/>
          <w:sz w:val="30"/>
          <w:szCs w:val="30"/>
          <w:color w:val="898989"/>
          <w:spacing w:val="-79"/>
          <w:w w:val="100"/>
          <w:position w:val="-1"/>
        </w:rPr>
        <w:t> </w:t>
      </w:r>
      <w:r>
        <w:rPr>
          <w:rFonts w:ascii="Arial" w:hAnsi="Arial" w:cs="Arial" w:eastAsia="Arial"/>
          <w:sz w:val="30"/>
          <w:szCs w:val="30"/>
          <w:color w:val="898989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0"/>
          <w:szCs w:val="30"/>
          <w:color w:val="898989"/>
          <w:spacing w:val="0"/>
          <w:w w:val="100"/>
          <w:position w:val="-1"/>
        </w:rPr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229"/>
          <w:position w:val="8"/>
        </w:rPr>
        <w:t>¢</w:t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100"/>
          <w:position w:val="8"/>
        </w:rPr>
        <w:tab/>
      </w:r>
      <w:r>
        <w:rPr>
          <w:rFonts w:ascii="Times New Roman" w:hAnsi="Times New Roman" w:cs="Times New Roman" w:eastAsia="Times New Roman"/>
          <w:sz w:val="9"/>
          <w:szCs w:val="9"/>
          <w:color w:val="9A9A9A"/>
          <w:spacing w:val="0"/>
          <w:w w:val="100"/>
          <w:position w:val="8"/>
        </w:rPr>
      </w:r>
      <w:r>
        <w:rPr>
          <w:rFonts w:ascii="Times New Roman" w:hAnsi="Times New Roman" w:cs="Times New Roman" w:eastAsia="Times New Roman"/>
          <w:sz w:val="30"/>
          <w:szCs w:val="30"/>
          <w:color w:val="9A9A9A"/>
          <w:spacing w:val="0"/>
          <w:w w:val="100"/>
          <w:position w:val="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9A9A9A"/>
          <w:spacing w:val="-70"/>
          <w:w w:val="100"/>
          <w:position w:val="0"/>
        </w:rPr>
        <w:t> </w:t>
      </w:r>
      <w:r>
        <w:rPr>
          <w:rFonts w:ascii="Times New Roman" w:hAnsi="Times New Roman" w:cs="Times New Roman" w:eastAsia="Times New Roman"/>
          <w:sz w:val="30"/>
          <w:szCs w:val="30"/>
          <w:color w:val="9A9A9A"/>
          <w:spacing w:val="0"/>
          <w:w w:val="100"/>
          <w:position w:val="0"/>
        </w:rPr>
        <w:tab/>
      </w:r>
      <w:r>
        <w:rPr>
          <w:rFonts w:ascii="Times New Roman" w:hAnsi="Times New Roman" w:cs="Times New Roman" w:eastAsia="Times New Roman"/>
          <w:sz w:val="30"/>
          <w:szCs w:val="30"/>
          <w:color w:val="9A9A9A"/>
          <w:spacing w:val="0"/>
          <w:w w:val="105"/>
          <w:position w:val="0"/>
        </w:rPr>
        <w:t>•</w:t>
      </w:r>
      <w:r>
        <w:rPr>
          <w:rFonts w:ascii="Times New Roman" w:hAnsi="Times New Roman" w:cs="Times New Roman" w:eastAsia="Times New Roman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358" w:lineRule="exact"/>
        <w:ind w:left="1003" w:right="-20"/>
        <w:jc w:val="left"/>
        <w:tabs>
          <w:tab w:pos="10300" w:val="left"/>
        </w:tabs>
        <w:rPr>
          <w:rFonts w:ascii="Arial" w:hAnsi="Arial" w:cs="Arial" w:eastAsia="Arial"/>
          <w:sz w:val="71"/>
          <w:szCs w:val="71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898989"/>
          <w:w w:val="105"/>
          <w:position w:val="-36"/>
        </w:rPr>
        <w:t>I.O'I'QIJTOI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5"/>
          <w:w w:val="106"/>
          <w:position w:val="-36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9"/>
          <w:w w:val="166"/>
          <w:position w:val="-36"/>
        </w:rPr>
        <w:t>"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34"/>
          <w:position w:val="-36"/>
        </w:rPr>
        <w:t>-t«&lt;"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7"/>
          <w:w w:val="135"/>
          <w:position w:val="-36"/>
        </w:rPr>
        <w:t>'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0"/>
          <w:w w:val="153"/>
          <w:position w:val="-36"/>
        </w:rPr>
        <w:t>r</w:t>
      </w:r>
      <w:r>
        <w:rPr>
          <w:rFonts w:ascii="Times New Roman" w:hAnsi="Times New Roman" w:cs="Times New Roman" w:eastAsia="Times New Roman"/>
          <w:sz w:val="10"/>
          <w:szCs w:val="10"/>
          <w:color w:val="424242"/>
          <w:spacing w:val="3"/>
          <w:w w:val="153"/>
          <w:position w:val="-3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23"/>
          <w:position w:val="-36"/>
        </w:rPr>
        <w:t>M"CC&gt;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03"/>
          <w:position w:val="-36"/>
        </w:rPr>
        <w:t>.....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"/>
          <w:w w:val="103"/>
          <w:position w:val="-36"/>
        </w:rPr>
        <w:t>.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50"/>
          <w:position w:val="-36"/>
        </w:rPr>
        <w:t>«:</w:t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0"/>
          <w:position w:val="-36"/>
        </w:rPr>
        <w:tab/>
      </w:r>
      <w:r>
        <w:rPr>
          <w:rFonts w:ascii="Arial" w:hAnsi="Arial" w:cs="Arial" w:eastAsia="Arial"/>
          <w:sz w:val="13"/>
          <w:szCs w:val="13"/>
          <w:color w:val="747474"/>
          <w:spacing w:val="0"/>
          <w:w w:val="100"/>
          <w:position w:val="-36"/>
        </w:rPr>
      </w:r>
      <w:r>
        <w:rPr>
          <w:rFonts w:ascii="Arial" w:hAnsi="Arial" w:cs="Arial" w:eastAsia="Arial"/>
          <w:sz w:val="71"/>
          <w:szCs w:val="71"/>
          <w:color w:val="A8A8A8"/>
          <w:spacing w:val="0"/>
          <w:w w:val="68"/>
          <w:position w:val="-35"/>
        </w:rPr>
        <w:t>I</w:t>
      </w:r>
      <w:r>
        <w:rPr>
          <w:rFonts w:ascii="Arial" w:hAnsi="Arial" w:cs="Arial" w:eastAsia="Arial"/>
          <w:sz w:val="71"/>
          <w:szCs w:val="71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18" w:footer="0" w:top="920" w:bottom="280" w:left="2260" w:right="2260"/>
          <w:headerReference w:type="default" r:id="rId65"/>
          <w:footerReference w:type="default" r:id="rId66"/>
          <w:pgSz w:w="15840" w:h="12240" w:orient="landscape"/>
        </w:sectPr>
      </w:pPr>
      <w:rPr/>
    </w:p>
    <w:p>
      <w:pPr>
        <w:spacing w:before="0" w:after="0" w:line="214" w:lineRule="exact"/>
        <w:ind w:left="759" w:right="-71"/>
        <w:jc w:val="left"/>
        <w:rPr>
          <w:rFonts w:ascii="Times New Roman" w:hAnsi="Times New Roman" w:cs="Times New Roman" w:eastAsia="Times New Roman"/>
          <w:sz w:val="21"/>
          <w:szCs w:val="21"/>
        </w:rPr>
      </w:pPr>
      <w:rPr/>
      <w:r>
        <w:rPr/>
        <w:pict>
          <v:shape style="position:absolute;margin-left:295.741943pt;margin-top:9.334343pt;width:368.516144pt;height:145.548386pt;mso-position-horizontal-relative:page;mso-position-vertical-relative:paragraph;z-index:-2329" type="#_x0000_t75">
            <v:imagedata r:id="rId67" o:title=""/>
          </v:shape>
        </w:pic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0"/>
          <w:position w:val="6"/>
        </w:rPr>
        <w:t>w.r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0"/>
          <w:w w:val="100"/>
          <w:position w:val="6"/>
        </w:rPr>
        <w:t>t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15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70"/>
          <w:w w:val="83"/>
          <w:position w:val="0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86"/>
          <w:position w:val="6"/>
        </w:rPr>
        <w:t>-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0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45"/>
          <w:w w:val="83"/>
          <w:position w:val="0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"/>
          <w:w w:val="186"/>
          <w:position w:val="6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41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6"/>
          <w:w w:val="186"/>
          <w:position w:val="6"/>
        </w:rPr>
        <w:t>"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1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0"/>
          <w:w w:val="83"/>
          <w:position w:val="0"/>
        </w:rPr>
        <w:t>.,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7"/>
          <w:w w:val="83"/>
          <w:position w:val="0"/>
        </w:rPr>
        <w:t>,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0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6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50"/>
          <w:w w:val="83"/>
          <w:position w:val="0"/>
        </w:rPr>
        <w:t>_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0"/>
          <w:w w:val="256"/>
          <w:position w:val="6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5D5D5D"/>
          <w:spacing w:val="-13"/>
          <w:w w:val="100"/>
          <w:position w:val="6"/>
        </w:rPr>
        <w:t> 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4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0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46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55"/>
          <w:w w:val="323"/>
          <w:position w:val="6"/>
        </w:rPr>
        <w:t>'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25"/>
          <w:w w:val="83"/>
          <w:position w:val="0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00"/>
          <w:position w:val="0"/>
        </w:rPr>
      </w:r>
    </w:p>
    <w:p>
      <w:pPr>
        <w:spacing w:before="0" w:after="0" w:line="214" w:lineRule="exact"/>
        <w:ind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19"/>
          <w:w w:val="82"/>
        </w:rPr>
        <w:t>&amp;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0"/>
          <w:w w:val="8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4"/>
          <w:w w:val="83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898989"/>
          <w:spacing w:val="-37"/>
          <w:w w:val="83"/>
        </w:rPr>
        <w:t>Y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0"/>
          <w:w w:val="137"/>
        </w:rPr>
        <w:t>.</w:t>
      </w:r>
      <w:r>
        <w:rPr>
          <w:rFonts w:ascii="Times New Roman" w:hAnsi="Times New Roman" w:cs="Times New Roman" w:eastAsia="Times New Roman"/>
          <w:sz w:val="21"/>
          <w:szCs w:val="21"/>
          <w:color w:val="000000"/>
          <w:spacing w:val="-27"/>
          <w:w w:val="100"/>
        </w:rPr>
        <w:t> </w:t>
      </w:r>
      <w:r>
        <w:rPr>
          <w:rFonts w:ascii="Times New Roman" w:hAnsi="Times New Roman" w:cs="Times New Roman" w:eastAsia="Times New Roman"/>
          <w:sz w:val="20"/>
          <w:szCs w:val="20"/>
          <w:color w:val="A8A8A8"/>
          <w:spacing w:val="-21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0"/>
          <w:w w:val="145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-5"/>
          <w:w w:val="145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A8A8A8"/>
          <w:spacing w:val="-21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-24"/>
          <w:w w:val="106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-28"/>
          <w:w w:val="68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6"/>
          <w:w w:val="323"/>
          <w:position w:val="6"/>
        </w:rPr>
        <w:t>'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-11"/>
          <w:w w:val="68"/>
          <w:position w:val="0"/>
        </w:rPr>
        <w:t>.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-3"/>
          <w:w w:val="68"/>
          <w:position w:val="0"/>
        </w:rPr>
        <w:t>,</w:t>
      </w:r>
      <w:r>
        <w:rPr>
          <w:rFonts w:ascii="Times New Roman" w:hAnsi="Times New Roman" w:cs="Times New Roman" w:eastAsia="Times New Roman"/>
          <w:sz w:val="20"/>
          <w:szCs w:val="20"/>
          <w:color w:val="898989"/>
          <w:spacing w:val="0"/>
          <w:w w:val="68"/>
          <w:position w:val="0"/>
        </w:rPr>
        <w:t>....,ur..</w:t>
      </w:r>
      <w:r>
        <w:rPr>
          <w:rFonts w:ascii="Times New Roman" w:hAnsi="Times New Roman" w:cs="Times New Roman" w:eastAsia="Times New Roman"/>
          <w:sz w:val="20"/>
          <w:szCs w:val="20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260"/>
          <w:cols w:num="2" w:equalWidth="0">
            <w:col w:w="1697" w:space="195"/>
            <w:col w:w="9428"/>
          </w:cols>
        </w:sectPr>
      </w:pPr>
      <w:rPr/>
    </w:p>
    <w:p>
      <w:pPr>
        <w:spacing w:before="86" w:after="0" w:line="240" w:lineRule="auto"/>
        <w:ind w:left="885" w:right="-20"/>
        <w:jc w:val="left"/>
        <w:rPr>
          <w:rFonts w:ascii="Arial" w:hAnsi="Arial" w:cs="Arial" w:eastAsia="Arial"/>
          <w:sz w:val="9"/>
          <w:szCs w:val="9"/>
        </w:rPr>
      </w:pPr>
      <w:rPr/>
      <w:r>
        <w:rPr/>
        <w:pict>
          <v:group style="position:absolute;margin-left:154.838715pt;margin-top:17.803926pt;width:120.774193pt;height:70.576884pt;mso-position-horizontal-relative:page;mso-position-vertical-relative:paragraph;z-index:-2332" coordorigin="3097,356" coordsize="2415,1412">
            <v:shape style="position:absolute;left:3097;top:560;width:2415;height:1208" type="#_x0000_t75">
              <v:imagedata r:id="rId68" o:title=""/>
            </v:shape>
            <v:group style="position:absolute;left:3267;top:441;width:604;height:2" coordorigin="3267,441" coordsize="604,2">
              <v:shape style="position:absolute;left:3267;top:441;width:604;height:2" coordorigin="3267,441" coordsize="604,0" path="m3267,441l3871,441e" filled="f" stroked="t" strokeweight="1.548387pt" strokecolor="#676767">
                <v:path arrowok="t"/>
              </v:shape>
            </v:group>
            <v:group style="position:absolute;left:3128;top:441;width:46;height:2" coordorigin="3128,441" coordsize="46,2">
              <v:shape style="position:absolute;left:3128;top:441;width:46;height:2" coordorigin="3128,441" coordsize="46,0" path="m3128,441l3174,441e" filled="f" stroked="t" strokeweight="1.548387pt" strokecolor="#676767">
                <v:path arrowok="t"/>
              </v:shape>
            </v:group>
            <v:group style="position:absolute;left:3221;top:403;width:2;height:836" coordorigin="3221,403" coordsize="2,836">
              <v:shape style="position:absolute;left:3221;top:403;width:2;height:836" coordorigin="3221,403" coordsize="0,836" path="m3221,1238l3221,403e" filled="f" stroked="t" strokeweight="4.645161pt" strokecolor="#9C9C9C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sz w:val="9"/>
          <w:szCs w:val="9"/>
          <w:spacing w:val="-27"/>
          <w:w w:val="360"/>
        </w:rPr>
        <w:t>I</w:t>
      </w:r>
      <w:r>
        <w:rPr>
          <w:rFonts w:ascii="Arial" w:hAnsi="Arial" w:cs="Arial" w:eastAsia="Arial"/>
          <w:sz w:val="9"/>
          <w:szCs w:val="9"/>
          <w:color w:val="898989"/>
          <w:spacing w:val="0"/>
          <w:w w:val="224"/>
        </w:rPr>
        <w:t>!.</w:t>
      </w:r>
      <w:r>
        <w:rPr>
          <w:rFonts w:ascii="Arial" w:hAnsi="Arial" w:cs="Arial" w:eastAsia="Arial"/>
          <w:sz w:val="9"/>
          <w:szCs w:val="9"/>
          <w:color w:val="000000"/>
          <w:spacing w:val="0"/>
          <w:w w:val="100"/>
        </w:rPr>
      </w:r>
    </w:p>
    <w:p>
      <w:pPr>
        <w:spacing w:before="4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3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spacing w:before="0" w:after="0" w:line="240" w:lineRule="auto"/>
        <w:ind w:left="965" w:right="481"/>
        <w:jc w:val="center"/>
        <w:rPr>
          <w:rFonts w:ascii="Arial" w:hAnsi="Arial" w:cs="Arial" w:eastAsia="Arial"/>
          <w:sz w:val="112"/>
          <w:szCs w:val="112"/>
        </w:rPr>
      </w:pPr>
      <w:rPr/>
      <w:r>
        <w:rPr/>
        <w:pict>
          <w10:wrap type="none"/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59.483871pt;margin-top:52.383339pt;width:5.166495pt;height:14.5pt;mso-position-horizontal-relative:page;mso-position-vertical-relative:paragraph;z-index:-2327" type="#_x0000_t202" filled="f" stroked="f">
            <v:textbox inset="0,0,0,0">
              <w:txbxContent>
                <w:p>
                  <w:pPr>
                    <w:spacing w:before="0" w:after="0" w:line="290" w:lineRule="exact"/>
                    <w:ind w:right="-84"/>
                    <w:jc w:val="left"/>
                    <w:rPr>
                      <w:rFonts w:ascii="Arial" w:hAnsi="Arial" w:cs="Arial" w:eastAsia="Arial"/>
                      <w:sz w:val="29"/>
                      <w:szCs w:val="29"/>
                    </w:rPr>
                  </w:pPr>
                  <w:rPr/>
                  <w:r>
                    <w:rPr>
                      <w:rFonts w:ascii="Arial" w:hAnsi="Arial" w:cs="Arial" w:eastAsia="Arial"/>
                      <w:sz w:val="29"/>
                      <w:szCs w:val="29"/>
                      <w:color w:val="898989"/>
                      <w:spacing w:val="0"/>
                      <w:w w:val="107"/>
                    </w:rPr>
                    <w:t>·</w:t>
                  </w:r>
                  <w:r>
                    <w:rPr>
                      <w:rFonts w:ascii="Arial" w:hAnsi="Arial" w:cs="Arial" w:eastAsia="Arial"/>
                      <w:sz w:val="29"/>
                      <w:szCs w:val="29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</v:shape>
        </w:pict>
      </w:r>
      <w:r>
        <w:rPr>
          <w:rFonts w:ascii="Arial" w:hAnsi="Arial" w:cs="Arial" w:eastAsia="Arial"/>
          <w:sz w:val="112"/>
          <w:szCs w:val="112"/>
          <w:color w:val="424242"/>
          <w:spacing w:val="-43"/>
          <w:w w:val="40"/>
        </w:rPr>
        <w:t>.</w:t>
      </w:r>
      <w:r>
        <w:rPr>
          <w:rFonts w:ascii="Arial" w:hAnsi="Arial" w:cs="Arial" w:eastAsia="Arial"/>
          <w:sz w:val="112"/>
          <w:szCs w:val="112"/>
          <w:color w:val="5D5D5D"/>
          <w:spacing w:val="0"/>
          <w:w w:val="77"/>
        </w:rPr>
        <w:t>Q.</w:t>
      </w:r>
      <w:r>
        <w:rPr>
          <w:rFonts w:ascii="Arial" w:hAnsi="Arial" w:cs="Arial" w:eastAsia="Arial"/>
          <w:sz w:val="112"/>
          <w:szCs w:val="112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5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675" w:lineRule="exact"/>
        <w:ind w:left="705" w:right="283"/>
        <w:jc w:val="center"/>
        <w:rPr>
          <w:rFonts w:ascii="Arial" w:hAnsi="Arial" w:cs="Arial" w:eastAsia="Arial"/>
          <w:sz w:val="22"/>
          <w:szCs w:val="22"/>
        </w:rPr>
      </w:pPr>
      <w:rPr/>
      <w:r>
        <w:rPr/>
        <w:pict>
          <v:shape style="position:absolute;margin-left:133.161285pt;margin-top:-8.357066pt;width:114.580643pt;height:12.387096pt;mso-position-horizontal-relative:page;mso-position-vertical-relative:paragraph;z-index:-2331" type="#_x0000_t75">
            <v:imagedata r:id="rId69" o:title=""/>
          </v:shape>
        </w:pict>
      </w:r>
      <w:r>
        <w:rPr>
          <w:rFonts w:ascii="Arial" w:hAnsi="Arial" w:cs="Arial" w:eastAsia="Arial"/>
          <w:sz w:val="67"/>
          <w:szCs w:val="67"/>
          <w:color w:val="9A9A9A"/>
          <w:spacing w:val="-215"/>
          <w:w w:val="67"/>
          <w:position w:val="-9"/>
        </w:rPr>
        <w:t>-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3"/>
          <w:position w:val="-14"/>
        </w:rPr>
        <w:t>.</w:t>
      </w:r>
      <w:r>
        <w:rPr>
          <w:rFonts w:ascii="Arial" w:hAnsi="Arial" w:cs="Arial" w:eastAsia="Arial"/>
          <w:sz w:val="22"/>
          <w:szCs w:val="22"/>
          <w:color w:val="898989"/>
          <w:spacing w:val="-39"/>
          <w:w w:val="104"/>
          <w:position w:val="-14"/>
        </w:rPr>
        <w:t>_</w:t>
      </w:r>
      <w:r>
        <w:rPr>
          <w:rFonts w:ascii="Arial" w:hAnsi="Arial" w:cs="Arial" w:eastAsia="Arial"/>
          <w:sz w:val="67"/>
          <w:szCs w:val="67"/>
          <w:color w:val="9A9A9A"/>
          <w:spacing w:val="-156"/>
          <w:w w:val="67"/>
          <w:position w:val="-9"/>
        </w:rPr>
        <w:t>·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3"/>
          <w:position w:val="-14"/>
        </w:rPr>
        <w:t>,_"'_'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0"/>
          <w:position w:val="-14"/>
        </w:rPr>
        <w:t> </w:t>
      </w:r>
      <w:r>
        <w:rPr>
          <w:rFonts w:ascii="Arial" w:hAnsi="Arial" w:cs="Arial" w:eastAsia="Arial"/>
          <w:sz w:val="22"/>
          <w:szCs w:val="22"/>
          <w:color w:val="898989"/>
          <w:spacing w:val="4"/>
          <w:w w:val="100"/>
          <w:position w:val="-14"/>
        </w:rPr>
        <w:t> 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03"/>
          <w:position w:val="-14"/>
        </w:rPr>
        <w:t>'"-</w:t>
      </w:r>
      <w:r>
        <w:rPr>
          <w:rFonts w:ascii="Arial" w:hAnsi="Arial" w:cs="Arial" w:eastAsia="Arial"/>
          <w:sz w:val="22"/>
          <w:szCs w:val="22"/>
          <w:color w:val="898989"/>
          <w:spacing w:val="-9"/>
          <w:w w:val="104"/>
          <w:position w:val="-14"/>
        </w:rPr>
        <w:t>o</w:t>
      </w:r>
      <w:r>
        <w:rPr>
          <w:rFonts w:ascii="Arial" w:hAnsi="Arial" w:cs="Arial" w:eastAsia="Arial"/>
          <w:sz w:val="22"/>
          <w:szCs w:val="22"/>
          <w:color w:val="424242"/>
          <w:spacing w:val="0"/>
          <w:w w:val="51"/>
          <w:position w:val="-14"/>
        </w:rPr>
        <w:t>'"</w:t>
      </w:r>
      <w:r>
        <w:rPr>
          <w:rFonts w:ascii="Arial" w:hAnsi="Arial" w:cs="Arial" w:eastAsia="Arial"/>
          <w:sz w:val="22"/>
          <w:szCs w:val="22"/>
          <w:color w:val="424242"/>
          <w:spacing w:val="-7"/>
          <w:w w:val="51"/>
          <w:position w:val="-14"/>
        </w:rPr>
        <w:t>"</w:t>
      </w:r>
      <w:r>
        <w:rPr>
          <w:rFonts w:ascii="Arial" w:hAnsi="Arial" w:cs="Arial" w:eastAsia="Arial"/>
          <w:sz w:val="22"/>
          <w:szCs w:val="22"/>
          <w:color w:val="898989"/>
          <w:spacing w:val="0"/>
          <w:w w:val="143"/>
          <w:position w:val="-14"/>
        </w:rPr>
        <w:t>-</w:t>
      </w:r>
      <w:r>
        <w:rPr>
          <w:rFonts w:ascii="Arial" w:hAnsi="Arial" w:cs="Arial" w:eastAsia="Arial"/>
          <w:sz w:val="22"/>
          <w:szCs w:val="22"/>
          <w:color w:val="898989"/>
          <w:spacing w:val="-21"/>
          <w:w w:val="143"/>
          <w:position w:val="-14"/>
        </w:rPr>
        <w:t>u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40"/>
          <w:position w:val="-14"/>
        </w:rPr>
        <w:t>.</w:t>
      </w:r>
      <w:r>
        <w:rPr>
          <w:rFonts w:ascii="Arial" w:hAnsi="Arial" w:cs="Arial" w:eastAsia="Arial"/>
          <w:sz w:val="22"/>
          <w:szCs w:val="22"/>
          <w:color w:val="000000"/>
          <w:spacing w:val="0"/>
          <w:w w:val="100"/>
          <w:position w:val="0"/>
        </w:rPr>
      </w:r>
    </w:p>
    <w:p>
      <w:pPr>
        <w:spacing w:before="41" w:after="0" w:line="240" w:lineRule="auto"/>
        <w:ind w:left="965" w:right="-20"/>
        <w:jc w:val="left"/>
        <w:rPr>
          <w:rFonts w:ascii="Arial" w:hAnsi="Arial" w:cs="Arial" w:eastAsia="Arial"/>
          <w:sz w:val="15"/>
          <w:szCs w:val="15"/>
        </w:rPr>
      </w:pPr>
      <w:rPr/>
      <w:r>
        <w:rPr/>
        <w:br w:type="column"/>
      </w:r>
      <w:r>
        <w:rPr>
          <w:rFonts w:ascii="Arial" w:hAnsi="Arial" w:cs="Arial" w:eastAsia="Arial"/>
          <w:sz w:val="15"/>
          <w:szCs w:val="15"/>
          <w:color w:val="5D5D5D"/>
          <w:spacing w:val="-3"/>
          <w:w w:val="90"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-32"/>
          <w:w w:val="115"/>
        </w:rPr>
        <w:t>E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4"/>
        </w:rPr>
        <w:t>P</w:t>
      </w:r>
      <w:r>
        <w:rPr>
          <w:rFonts w:ascii="Arial" w:hAnsi="Arial" w:cs="Arial" w:eastAsia="Arial"/>
          <w:sz w:val="15"/>
          <w:szCs w:val="15"/>
          <w:color w:val="747474"/>
          <w:spacing w:val="-17"/>
          <w:w w:val="104"/>
        </w:rPr>
        <w:t>T</w:t>
      </w:r>
      <w:r>
        <w:rPr>
          <w:rFonts w:ascii="Arial" w:hAnsi="Arial" w:cs="Arial" w:eastAsia="Arial"/>
          <w:sz w:val="15"/>
          <w:szCs w:val="15"/>
          <w:color w:val="000000"/>
          <w:spacing w:val="6"/>
          <w:w w:val="216"/>
        </w:rPr>
        <w:t>I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747474"/>
          <w:spacing w:val="-8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23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898989"/>
          <w:spacing w:val="-8"/>
          <w:w w:val="109"/>
        </w:rPr>
        <w:t>Y</w:t>
      </w:r>
      <w:r>
        <w:rPr>
          <w:rFonts w:ascii="Arial" w:hAnsi="Arial" w:cs="Arial" w:eastAsia="Arial"/>
          <w:sz w:val="15"/>
          <w:szCs w:val="15"/>
          <w:color w:val="5D5D5D"/>
          <w:spacing w:val="-13"/>
          <w:w w:val="108"/>
        </w:rPr>
        <w:t>S</w:t>
      </w:r>
      <w:r>
        <w:rPr>
          <w:rFonts w:ascii="Arial" w:hAnsi="Arial" w:cs="Arial" w:eastAsia="Arial"/>
          <w:sz w:val="15"/>
          <w:szCs w:val="15"/>
          <w:color w:val="9A9A9A"/>
          <w:spacing w:val="-14"/>
          <w:w w:val="90"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-19"/>
          <w:w w:val="115"/>
        </w:rPr>
        <w:t>E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21"/>
        </w:rPr>
        <w:t>M</w:t>
      </w:r>
      <w:r>
        <w:rPr>
          <w:rFonts w:ascii="Arial" w:hAnsi="Arial" w:cs="Arial" w:eastAsia="Arial"/>
          <w:sz w:val="15"/>
          <w:szCs w:val="15"/>
          <w:color w:val="747474"/>
          <w:spacing w:val="-30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6"/>
        </w:rPr>
        <w:t>TR</w:t>
      </w:r>
      <w:r>
        <w:rPr>
          <w:rFonts w:ascii="Arial" w:hAnsi="Arial" w:cs="Arial" w:eastAsia="Arial"/>
          <w:sz w:val="15"/>
          <w:szCs w:val="15"/>
          <w:color w:val="424242"/>
          <w:spacing w:val="-20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747474"/>
          <w:spacing w:val="-19"/>
          <w:w w:val="128"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-18"/>
          <w:w w:val="98"/>
        </w:rPr>
        <w:t>C</w:t>
      </w:r>
      <w:r>
        <w:rPr>
          <w:rFonts w:ascii="Arial" w:hAnsi="Arial" w:cs="Arial" w:eastAsia="Arial"/>
          <w:sz w:val="15"/>
          <w:szCs w:val="15"/>
          <w:color w:val="747474"/>
          <w:spacing w:val="4"/>
          <w:w w:val="129"/>
        </w:rPr>
        <w:t>H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103"/>
        </w:rPr>
        <w:t>C</w:t>
      </w:r>
      <w:r>
        <w:rPr>
          <w:rFonts w:ascii="Arial" w:hAnsi="Arial" w:cs="Arial" w:eastAsia="Arial"/>
          <w:sz w:val="15"/>
          <w:szCs w:val="15"/>
          <w:color w:val="747474"/>
          <w:spacing w:val="-18"/>
          <w:w w:val="102"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-12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5D5D5D"/>
          <w:spacing w:val="-21"/>
          <w:w w:val="106"/>
        </w:rPr>
        <w:t>F</w:t>
      </w:r>
      <w:r>
        <w:rPr>
          <w:rFonts w:ascii="Arial" w:hAnsi="Arial" w:cs="Arial" w:eastAsia="Arial"/>
          <w:sz w:val="15"/>
          <w:szCs w:val="15"/>
          <w:color w:val="000000"/>
          <w:spacing w:val="6"/>
          <w:w w:val="216"/>
        </w:rPr>
        <w:t>I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7"/>
        </w:rPr>
        <w:t>G</w:t>
      </w:r>
      <w:r>
        <w:rPr>
          <w:rFonts w:ascii="Arial" w:hAnsi="Arial" w:cs="Arial" w:eastAsia="Arial"/>
          <w:sz w:val="15"/>
          <w:szCs w:val="15"/>
          <w:color w:val="5D5D5D"/>
          <w:spacing w:val="-32"/>
          <w:w w:val="98"/>
        </w:rPr>
        <w:t>U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02"/>
        </w:rPr>
        <w:t>R</w:t>
      </w:r>
      <w:r>
        <w:rPr>
          <w:rFonts w:ascii="Arial" w:hAnsi="Arial" w:cs="Arial" w:eastAsia="Arial"/>
          <w:sz w:val="15"/>
          <w:szCs w:val="15"/>
          <w:color w:val="424242"/>
          <w:spacing w:val="-3"/>
          <w:w w:val="101"/>
        </w:rPr>
        <w:t>A</w:t>
      </w:r>
      <w:r>
        <w:rPr>
          <w:rFonts w:ascii="Arial" w:hAnsi="Arial" w:cs="Arial" w:eastAsia="Arial"/>
          <w:sz w:val="15"/>
          <w:szCs w:val="15"/>
          <w:color w:val="747474"/>
          <w:spacing w:val="-16"/>
          <w:w w:val="90"/>
        </w:rPr>
        <w:t>T</w:t>
      </w:r>
      <w:r>
        <w:rPr>
          <w:rFonts w:ascii="Arial" w:hAnsi="Arial" w:cs="Arial" w:eastAsia="Arial"/>
          <w:sz w:val="15"/>
          <w:szCs w:val="15"/>
          <w:color w:val="000000"/>
          <w:spacing w:val="6"/>
          <w:w w:val="216"/>
        </w:rPr>
        <w:t>I</w:t>
      </w:r>
      <w:r>
        <w:rPr>
          <w:rFonts w:ascii="Arial" w:hAnsi="Arial" w:cs="Arial" w:eastAsia="Arial"/>
          <w:sz w:val="15"/>
          <w:szCs w:val="15"/>
          <w:color w:val="747474"/>
          <w:spacing w:val="-18"/>
          <w:w w:val="104"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10"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-22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19"/>
          <w:w w:val="112"/>
        </w:rPr>
        <w:t>P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7"/>
        </w:rPr>
        <w:t>LA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8"/>
        </w:rPr>
        <w:t>N</w:t>
      </w:r>
      <w:r>
        <w:rPr>
          <w:rFonts w:ascii="Arial" w:hAnsi="Arial" w:cs="Arial" w:eastAsia="Arial"/>
          <w:sz w:val="15"/>
          <w:szCs w:val="15"/>
          <w:color w:val="424242"/>
          <w:spacing w:val="-26"/>
          <w:w w:val="1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15"/>
          <w:w w:val="109"/>
        </w:rPr>
        <w:t>V</w:t>
      </w:r>
      <w:r>
        <w:rPr>
          <w:rFonts w:ascii="Arial" w:hAnsi="Arial" w:cs="Arial" w:eastAsia="Arial"/>
          <w:sz w:val="15"/>
          <w:szCs w:val="15"/>
          <w:color w:val="000000"/>
          <w:spacing w:val="7"/>
          <w:w w:val="216"/>
        </w:rPr>
        <w:t>I</w:t>
      </w:r>
      <w:r>
        <w:rPr>
          <w:rFonts w:ascii="Arial" w:hAnsi="Arial" w:cs="Arial" w:eastAsia="Arial"/>
          <w:sz w:val="15"/>
          <w:szCs w:val="15"/>
          <w:color w:val="424242"/>
          <w:spacing w:val="-9"/>
          <w:w w:val="96"/>
        </w:rPr>
        <w:t>E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  <w:t>W</w:t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5" w:lineRule="exact"/>
        <w:ind w:right="-20"/>
        <w:jc w:val="left"/>
        <w:rPr>
          <w:rFonts w:ascii="Arial" w:hAnsi="Arial" w:cs="Arial" w:eastAsia="Arial"/>
          <w:sz w:val="16"/>
          <w:szCs w:val="16"/>
        </w:rPr>
      </w:pPr>
      <w:rPr/>
      <w:r>
        <w:rPr>
          <w:rFonts w:ascii="Arial" w:hAnsi="Arial" w:cs="Arial" w:eastAsia="Arial"/>
          <w:sz w:val="17"/>
          <w:szCs w:val="17"/>
          <w:color w:val="747474"/>
          <w:w w:val="260"/>
          <w:position w:val="-3"/>
        </w:rPr>
        <w:t>h</w:t>
      </w:r>
      <w:r>
        <w:rPr>
          <w:rFonts w:ascii="Arial" w:hAnsi="Arial" w:cs="Arial" w:eastAsia="Arial"/>
          <w:sz w:val="17"/>
          <w:szCs w:val="17"/>
          <w:color w:val="747474"/>
          <w:spacing w:val="-30"/>
          <w:w w:val="100"/>
          <w:position w:val="-3"/>
        </w:rPr>
        <w:t> </w:t>
      </w:r>
      <w:r>
        <w:rPr>
          <w:rFonts w:ascii="Arial" w:hAnsi="Arial" w:cs="Arial" w:eastAsia="Arial"/>
          <w:sz w:val="16"/>
          <w:szCs w:val="16"/>
          <w:color w:val="424242"/>
          <w:spacing w:val="0"/>
          <w:w w:val="384"/>
          <w:position w:val="1"/>
        </w:rPr>
        <w:t>'</w:t>
      </w:r>
      <w:r>
        <w:rPr>
          <w:rFonts w:ascii="Arial" w:hAnsi="Arial" w:cs="Arial" w:eastAsia="Arial"/>
          <w:sz w:val="16"/>
          <w:szCs w:val="16"/>
          <w:color w:val="000000"/>
          <w:spacing w:val="0"/>
          <w:w w:val="100"/>
          <w:position w:val="0"/>
        </w:rPr>
      </w:r>
    </w:p>
    <w:p>
      <w:pPr>
        <w:spacing w:before="0" w:after="0" w:line="153" w:lineRule="exact"/>
        <w:ind w:left="206" w:right="-20"/>
        <w:jc w:val="left"/>
        <w:rPr>
          <w:rFonts w:ascii="Arial" w:hAnsi="Arial" w:cs="Arial" w:eastAsia="Arial"/>
          <w:sz w:val="18"/>
          <w:szCs w:val="18"/>
        </w:rPr>
      </w:pPr>
      <w:rPr/>
      <w:r>
        <w:rPr>
          <w:rFonts w:ascii="Arial" w:hAnsi="Arial" w:cs="Arial" w:eastAsia="Arial"/>
          <w:sz w:val="18"/>
          <w:szCs w:val="18"/>
          <w:color w:val="181818"/>
          <w:w w:val="95"/>
          <w:position w:val="1"/>
        </w:rPr>
        <w:t>-'---</w:t>
      </w:r>
      <w:r>
        <w:rPr>
          <w:rFonts w:ascii="Arial" w:hAnsi="Arial" w:cs="Arial" w:eastAsia="Arial"/>
          <w:sz w:val="18"/>
          <w:szCs w:val="18"/>
          <w:color w:val="181818"/>
          <w:spacing w:val="-11"/>
          <w:w w:val="96"/>
          <w:position w:val="1"/>
        </w:rPr>
        <w:t>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555"/>
          <w:position w:val="1"/>
        </w:rPr>
        <w:t>----</w:t>
      </w:r>
      <w:r>
        <w:rPr>
          <w:rFonts w:ascii="Arial" w:hAnsi="Arial" w:cs="Arial" w:eastAsia="Arial"/>
          <w:sz w:val="18"/>
          <w:szCs w:val="18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260"/>
          <w:cols w:num="2" w:equalWidth="0">
            <w:col w:w="2695" w:space="1930"/>
            <w:col w:w="6695"/>
          </w:cols>
        </w:sectPr>
      </w:pPr>
      <w:rPr/>
    </w:p>
    <w:p>
      <w:pPr>
        <w:spacing w:before="0" w:after="0" w:line="98" w:lineRule="exact"/>
        <w:ind w:left="775" w:right="-20"/>
        <w:jc w:val="left"/>
        <w:rPr>
          <w:rFonts w:ascii="Arial" w:hAnsi="Arial" w:cs="Arial" w:eastAsia="Arial"/>
          <w:sz w:val="10"/>
          <w:szCs w:val="10"/>
        </w:rPr>
      </w:pPr>
      <w:rPr/>
      <w:r>
        <w:rPr/>
        <w:pict>
          <v:group style="position:absolute;margin-left:71.225807pt;margin-top:64.600136pt;width:666.967743pt;height:483.573426pt;mso-position-horizontal-relative:page;mso-position-vertical-relative:page;z-index:-2330" coordorigin="1425,1292" coordsize="13339,9671">
            <v:shape style="position:absolute;left:12914;top:1363;width:1301;height:1177" type="#_x0000_t75">
              <v:imagedata r:id="rId70" o:title=""/>
            </v:shape>
            <v:group style="position:absolute;left:1440;top:1455;width:11535;height:2" coordorigin="1440,1455" coordsize="11535,2">
              <v:shape style="position:absolute;left:1440;top:1455;width:11535;height:2" coordorigin="1440,1455" coordsize="11535,0" path="m1440,1455l12975,1455e" filled="f" stroked="t" strokeweight="1.548387pt" strokecolor="#000000">
                <v:path arrowok="t"/>
              </v:shape>
            </v:group>
            <v:group style="position:absolute;left:1463;top:1439;width:2;height:9393" coordorigin="1463,1439" coordsize="2,9393">
              <v:shape style="position:absolute;left:1463;top:1439;width:2;height:9393" coordorigin="1463,1439" coordsize="0,9393" path="m1463,10832l1463,1439e" filled="f" stroked="t" strokeweight=".774194pt" strokecolor="#000000">
                <v:path arrowok="t"/>
              </v:shape>
              <v:shape style="position:absolute;left:13781;top:5574;width:650;height:681" type="#_x0000_t75">
                <v:imagedata r:id="rId71" o:title=""/>
              </v:shape>
              <v:shape style="position:absolute;left:13812;top:6968;width:217;height:991" type="#_x0000_t75">
                <v:imagedata r:id="rId72" o:title=""/>
              </v:shape>
              <v:shape style="position:absolute;left:13874;top:8423;width:465;height:1208" type="#_x0000_t75">
                <v:imagedata r:id="rId73" o:title=""/>
              </v:shape>
              <v:shape style="position:absolute;left:13750;top:9910;width:743;height:619" type="#_x0000_t75">
                <v:imagedata r:id="rId74" o:title=""/>
              </v:shape>
            </v:group>
            <v:group style="position:absolute;left:13990;top:1424;width:263;height:9408" coordorigin="13990,1424" coordsize="263,9408">
              <v:shape style="position:absolute;left:13990;top:1424;width:263;height:9408" coordorigin="13990,1424" coordsize="263,9408" path="m13990,1424l14253,1424,14253,10832,13990,10832,13990,1424xe" filled="t" fillcolor="#1C1C1C" stroked="f">
                <v:path arrowok="t"/>
                <v:fill/>
              </v:shape>
            </v:group>
            <v:group style="position:absolute;left:13765;top:2592;width:681;height:2" coordorigin="13765,2592" coordsize="681,2">
              <v:shape style="position:absolute;left:13765;top:2592;width:681;height:2" coordorigin="13765,2592" coordsize="681,0" path="m13765,2592l14446,2592e" filled="f" stroked="t" strokeweight=".774194pt" strokecolor="#000000">
                <v:path arrowok="t"/>
              </v:shape>
            </v:group>
            <v:group style="position:absolute;left:13765;top:2793;width:681;height:2" coordorigin="13765,2793" coordsize="681,2">
              <v:shape style="position:absolute;left:13765;top:2793;width:681;height:2" coordorigin="13765,2793" coordsize="681,0" path="m13765,2793l14446,2793e" filled="f" stroked="t" strokeweight=".774194pt" strokecolor="#000000">
                <v:path arrowok="t"/>
              </v:shape>
            </v:group>
            <v:group style="position:absolute;left:13765;top:3737;width:681;height:2" coordorigin="13765,3737" coordsize="681,2">
              <v:shape style="position:absolute;left:13765;top:3737;width:681;height:2" coordorigin="13765,3737" coordsize="681,0" path="m13765,3737l14446,3737e" filled="f" stroked="t" strokeweight=".774194pt" strokecolor="#000000">
                <v:path arrowok="t"/>
              </v:shape>
            </v:group>
            <v:group style="position:absolute;left:13765;top:3923;width:681;height:2" coordorigin="13765,3923" coordsize="681,2">
              <v:shape style="position:absolute;left:13765;top:3923;width:681;height:2" coordorigin="13765,3923" coordsize="681,0" path="m13765,3923l14446,3923e" filled="f" stroked="t" strokeweight=".774194pt" strokecolor="#000000">
                <v:path arrowok="t"/>
              </v:shape>
            </v:group>
            <v:group style="position:absolute;left:13765;top:4108;width:681;height:2" coordorigin="13765,4108" coordsize="681,2">
              <v:shape style="position:absolute;left:13765;top:4108;width:681;height:2" coordorigin="13765,4108" coordsize="681,0" path="m13765,4108l14446,4108e" filled="f" stroked="t" strokeweight=".774194pt" strokecolor="#000000">
                <v:path arrowok="t"/>
              </v:shape>
            </v:group>
            <v:group style="position:absolute;left:13765;top:4325;width:681;height:2" coordorigin="13765,4325" coordsize="681,2">
              <v:shape style="position:absolute;left:13765;top:4325;width:681;height:2" coordorigin="13765,4325" coordsize="681,0" path="m13765,4325l14446,4325e" filled="f" stroked="t" strokeweight=".774194pt" strokecolor="#000000">
                <v:path arrowok="t"/>
              </v:shape>
            </v:group>
            <v:group style="position:absolute;left:13750;top:5323;width:712;height:2" coordorigin="13750,5323" coordsize="712,2">
              <v:shape style="position:absolute;left:13750;top:5323;width:712;height:2" coordorigin="13750,5323" coordsize="712,0" path="m13750,5323l14462,5323e" filled="f" stroked="t" strokeweight="7.741935pt" strokecolor="#000000">
                <v:path arrowok="t"/>
              </v:shape>
            </v:group>
            <v:group style="position:absolute;left:13703;top:6824;width:743;height:2" coordorigin="13703,6824" coordsize="743,2">
              <v:shape style="position:absolute;left:13703;top:6824;width:743;height:2" coordorigin="13703,6824" coordsize="743,0" path="m13703,6824l14446,6824e" filled="f" stroked="t" strokeweight="1.548387pt" strokecolor="#000000">
                <v:path arrowok="t"/>
              </v:shape>
            </v:group>
            <v:group style="position:absolute;left:13750;top:8155;width:712;height:2" coordorigin="13750,8155" coordsize="712,2">
              <v:shape style="position:absolute;left:13750;top:8155;width:712;height:2" coordorigin="13750,8155" coordsize="712,0" path="m13750,8155l14462,8155e" filled="f" stroked="t" strokeweight="2.322581pt" strokecolor="#000000">
                <v:path arrowok="t"/>
              </v:shape>
            </v:group>
            <v:group style="position:absolute;left:13812;top:9865;width:619;height:2" coordorigin="13812,9865" coordsize="619,2">
              <v:shape style="position:absolute;left:13812;top:9865;width:619;height:2" coordorigin="13812,9865" coordsize="619,0" path="m13812,9865l14431,9865e" filled="f" stroked="t" strokeweight=".774194pt" strokecolor="#030303">
                <v:path arrowok="t"/>
              </v:shape>
              <v:shape style="position:absolute;left:7030;top:10653;width:1363;height:124" type="#_x0000_t75">
                <v:imagedata r:id="rId75" o:title=""/>
              </v:shape>
            </v:group>
            <v:group style="position:absolute;left:1455;top:10809;width:13301;height:2" coordorigin="1455,10809" coordsize="13301,2">
              <v:shape style="position:absolute;left:1455;top:10809;width:13301;height:2" coordorigin="1455,10809" coordsize="13301,0" path="m1455,10809l14756,10809e" filled="f" stroked="t" strokeweight=".774194pt" strokecolor="#000000">
                <v:path arrowok="t"/>
              </v:shape>
              <v:shape style="position:absolute;left:9569;top:2849;width:1146;height:124" type="#_x0000_t75">
                <v:imagedata r:id="rId76" o:title=""/>
              </v:shape>
            </v:group>
            <v:group style="position:absolute;left:7277;top:2994;width:5326;height:2" coordorigin="7277,2994" coordsize="5326,2">
              <v:shape style="position:absolute;left:7277;top:2994;width:5326;height:2" coordorigin="7277,2994" coordsize="5326,0" path="m7277,2994l12604,2994e" filled="f" stroked="t" strokeweight=".774194pt" strokecolor="#030303">
                <v:path arrowok="t"/>
              </v:shape>
              <v:shape style="position:absolute;left:6937;top:6813;width:5141;height:3252" type="#_x0000_t75">
                <v:imagedata r:id="rId77" o:title=""/>
              </v:shape>
            </v:group>
            <v:group style="position:absolute;left:10126;top:6816;width:356;height:2" coordorigin="10126,6816" coordsize="356,2">
              <v:shape style="position:absolute;left:10126;top:6816;width:356;height:2" coordorigin="10126,6816" coordsize="356,0" path="m10126,6816l10483,6816e" filled="f" stroked="t" strokeweight=".774194pt" strokecolor="#707070">
                <v:path arrowok="t"/>
              </v:shape>
            </v:group>
            <v:group style="position:absolute;left:12472;top:8155;width:2;height:1068" coordorigin="12472,8155" coordsize="2,1068">
              <v:shape style="position:absolute;left:12472;top:8155;width:2;height:1068" coordorigin="12472,8155" coordsize="0,1068" path="m12472,9223l12472,8155e" filled="f" stroked="t" strokeweight=".774194pt" strokecolor="#606060">
                <v:path arrowok="t"/>
              </v:shape>
            </v:group>
            <v:group style="position:absolute;left:7107;top:8812;width:1502;height:2" coordorigin="7107,8812" coordsize="1502,2">
              <v:shape style="position:absolute;left:7107;top:8812;width:1502;height:2" coordorigin="7107,8812" coordsize="1502,0" path="m7107,8812l8609,8812e" filled="f" stroked="t" strokeweight=".774194pt" strokecolor="#000000">
                <v:path arrowok="t"/>
              </v:shape>
            </v:group>
            <v:group style="position:absolute;left:3977;top:3554;width:174;height:2" coordorigin="3977,3554" coordsize="174,2">
              <v:shape style="position:absolute;left:3977;top:3554;width:174;height:2" coordorigin="3977,3554" coordsize="174,0" path="m3977,3554l4151,3554e" filled="f" stroked="t" strokeweight=".42pt" strokecolor="#88888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94.451614pt;margin-top:77.370415pt;width:.1pt;height:458.806574pt;mso-position-horizontal-relative:page;mso-position-vertical-relative:page;z-index:-2328" coordorigin="1889,1547" coordsize="2,9176">
            <v:shape style="position:absolute;left:1889;top:1547;width:2;height:9176" coordorigin="1889,1547" coordsize="0,9176" path="m1889,10724l1889,1547e" filled="f" stroked="t" strokeweight="1.548387pt" strokecolor="#383838">
              <v:path arrowok="t"/>
            </v:shape>
          </v:group>
          <w10:wrap type="none"/>
        </w:pict>
      </w:r>
      <w:r>
        <w:rPr>
          <w:rFonts w:ascii="Arial" w:hAnsi="Arial" w:cs="Arial" w:eastAsia="Arial"/>
          <w:sz w:val="10"/>
          <w:szCs w:val="10"/>
          <w:spacing w:val="0"/>
          <w:w w:val="308"/>
        </w:rPr>
        <w:t>.</w:t>
      </w:r>
      <w:r>
        <w:rPr>
          <w:rFonts w:ascii="Arial" w:hAnsi="Arial" w:cs="Arial" w:eastAsia="Arial"/>
          <w:sz w:val="10"/>
          <w:szCs w:val="10"/>
          <w:spacing w:val="-59"/>
          <w:w w:val="308"/>
        </w:rPr>
        <w:t> </w:t>
      </w:r>
      <w:r>
        <w:rPr>
          <w:rFonts w:ascii="Arial" w:hAnsi="Arial" w:cs="Arial" w:eastAsia="Arial"/>
          <w:sz w:val="10"/>
          <w:szCs w:val="10"/>
          <w:color w:val="9A9A9A"/>
          <w:spacing w:val="0"/>
          <w:w w:val="98"/>
        </w:rPr>
        <w:t>.......</w:t>
      </w:r>
      <w:r>
        <w:rPr>
          <w:rFonts w:ascii="Arial" w:hAnsi="Arial" w:cs="Arial" w:eastAsia="Arial"/>
          <w:sz w:val="10"/>
          <w:szCs w:val="10"/>
          <w:color w:val="9A9A9A"/>
          <w:spacing w:val="-3"/>
          <w:w w:val="98"/>
        </w:rPr>
        <w:t>.</w:t>
      </w:r>
      <w:r>
        <w:rPr>
          <w:rFonts w:ascii="Arial" w:hAnsi="Arial" w:cs="Arial" w:eastAsia="Arial"/>
          <w:sz w:val="10"/>
          <w:szCs w:val="10"/>
          <w:color w:val="747474"/>
          <w:spacing w:val="0"/>
          <w:w w:val="182"/>
        </w:rPr>
        <w:t>...</w:t>
      </w:r>
      <w:r>
        <w:rPr>
          <w:rFonts w:ascii="Arial" w:hAnsi="Arial" w:cs="Arial" w:eastAsia="Arial"/>
          <w:sz w:val="10"/>
          <w:szCs w:val="10"/>
          <w:color w:val="747474"/>
          <w:spacing w:val="-17"/>
          <w:w w:val="182"/>
        </w:rPr>
        <w:t>.</w:t>
      </w:r>
      <w:r>
        <w:rPr>
          <w:rFonts w:ascii="Arial" w:hAnsi="Arial" w:cs="Arial" w:eastAsia="Arial"/>
          <w:sz w:val="10"/>
          <w:szCs w:val="10"/>
          <w:color w:val="9A9A9A"/>
          <w:spacing w:val="-1"/>
          <w:w w:val="245"/>
        </w:rPr>
        <w:t>.</w:t>
      </w:r>
      <w:r>
        <w:rPr>
          <w:rFonts w:ascii="Arial" w:hAnsi="Arial" w:cs="Arial" w:eastAsia="Arial"/>
          <w:sz w:val="10"/>
          <w:szCs w:val="10"/>
          <w:color w:val="9A9A9A"/>
          <w:spacing w:val="0"/>
          <w:w w:val="245"/>
        </w:rPr>
        <w:t>.</w:t>
      </w:r>
      <w:r>
        <w:rPr>
          <w:rFonts w:ascii="Arial" w:hAnsi="Arial" w:cs="Arial" w:eastAsia="Arial"/>
          <w:sz w:val="10"/>
          <w:szCs w:val="10"/>
          <w:color w:val="9A9A9A"/>
          <w:spacing w:val="-16"/>
          <w:w w:val="100"/>
        </w:rPr>
        <w:t> </w:t>
      </w:r>
      <w:r>
        <w:rPr>
          <w:rFonts w:ascii="Arial" w:hAnsi="Arial" w:cs="Arial" w:eastAsia="Arial"/>
          <w:sz w:val="10"/>
          <w:szCs w:val="10"/>
          <w:color w:val="898989"/>
          <w:spacing w:val="0"/>
          <w:w w:val="122"/>
        </w:rPr>
        <w:t>IOCI.Ii</w:t>
      </w:r>
      <w:r>
        <w:rPr>
          <w:rFonts w:ascii="Arial" w:hAnsi="Arial" w:cs="Arial" w:eastAsia="Arial"/>
          <w:sz w:val="10"/>
          <w:szCs w:val="10"/>
          <w:color w:val="898989"/>
          <w:spacing w:val="-10"/>
          <w:w w:val="122"/>
        </w:rPr>
        <w:t>:</w:t>
      </w:r>
      <w:r>
        <w:rPr>
          <w:rFonts w:ascii="Arial" w:hAnsi="Arial" w:cs="Arial" w:eastAsia="Arial"/>
          <w:sz w:val="10"/>
          <w:szCs w:val="10"/>
          <w:color w:val="747474"/>
          <w:spacing w:val="-16"/>
          <w:w w:val="136"/>
        </w:rPr>
        <w:t>.</w:t>
      </w:r>
      <w:r>
        <w:rPr>
          <w:rFonts w:ascii="Arial" w:hAnsi="Arial" w:cs="Arial" w:eastAsia="Arial"/>
          <w:sz w:val="10"/>
          <w:szCs w:val="10"/>
          <w:color w:val="898989"/>
          <w:spacing w:val="-13"/>
          <w:w w:val="123"/>
        </w:rPr>
        <w:t>l</w:t>
      </w:r>
      <w:r>
        <w:rPr>
          <w:rFonts w:ascii="Arial" w:hAnsi="Arial" w:cs="Arial" w:eastAsia="Arial"/>
          <w:sz w:val="10"/>
          <w:szCs w:val="10"/>
          <w:color w:val="747474"/>
          <w:spacing w:val="-34"/>
          <w:w w:val="136"/>
        </w:rPr>
        <w:t>.</w:t>
      </w:r>
      <w:r>
        <w:rPr>
          <w:rFonts w:ascii="Arial" w:hAnsi="Arial" w:cs="Arial" w:eastAsia="Arial"/>
          <w:sz w:val="10"/>
          <w:szCs w:val="10"/>
          <w:color w:val="898989"/>
          <w:spacing w:val="-4"/>
          <w:w w:val="123"/>
        </w:rPr>
        <w:t>-</w:t>
      </w:r>
      <w:r>
        <w:rPr>
          <w:rFonts w:ascii="Arial" w:hAnsi="Arial" w:cs="Arial" w:eastAsia="Arial"/>
          <w:sz w:val="10"/>
          <w:szCs w:val="10"/>
          <w:color w:val="747474"/>
          <w:spacing w:val="0"/>
          <w:w w:val="136"/>
        </w:rPr>
        <w:t>........</w:t>
      </w:r>
      <w:r>
        <w:rPr>
          <w:rFonts w:ascii="Arial" w:hAnsi="Arial" w:cs="Arial" w:eastAsia="Arial"/>
          <w:sz w:val="10"/>
          <w:szCs w:val="10"/>
          <w:color w:val="000000"/>
          <w:spacing w:val="0"/>
          <w:w w:val="100"/>
        </w:rPr>
      </w:r>
    </w:p>
    <w:p>
      <w:pPr>
        <w:spacing w:before="0" w:after="0" w:line="97" w:lineRule="exact"/>
        <w:ind w:left="868" w:right="-20"/>
        <w:jc w:val="left"/>
        <w:rPr>
          <w:rFonts w:ascii="Times New Roman" w:hAnsi="Times New Roman" w:cs="Times New Roman" w:eastAsia="Times New Roman"/>
          <w:sz w:val="10"/>
          <w:szCs w:val="10"/>
        </w:rPr>
      </w:pPr>
      <w:rPr/>
      <w:r>
        <w:rPr>
          <w:rFonts w:ascii="Times New Roman" w:hAnsi="Times New Roman" w:cs="Times New Roman" w:eastAsia="Times New Roman"/>
          <w:sz w:val="10"/>
          <w:szCs w:val="10"/>
          <w:color w:val="9A9A9A"/>
          <w:w w:val="96"/>
        </w:rPr>
        <w:t>I&gt;I</w:t>
      </w:r>
      <w:r>
        <w:rPr>
          <w:rFonts w:ascii="Times New Roman" w:hAnsi="Times New Roman" w:cs="Times New Roman" w:eastAsia="Times New Roman"/>
          <w:sz w:val="10"/>
          <w:szCs w:val="10"/>
          <w:color w:val="9A9A9A"/>
          <w:spacing w:val="-5"/>
          <w:w w:val="97"/>
        </w:rPr>
        <w:t>A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0"/>
          <w:w w:val="108"/>
        </w:rPr>
        <w:t>CUf</w:t>
      </w:r>
      <w:r>
        <w:rPr>
          <w:rFonts w:ascii="Times New Roman" w:hAnsi="Times New Roman" w:cs="Times New Roman" w:eastAsia="Times New Roman"/>
          <w:sz w:val="10"/>
          <w:szCs w:val="10"/>
          <w:color w:val="747474"/>
          <w:spacing w:val="-25"/>
          <w:w w:val="109"/>
        </w:rPr>
        <w:t>M</w:t>
      </w:r>
      <w:r>
        <w:rPr>
          <w:rFonts w:ascii="Times New Roman" w:hAnsi="Times New Roman" w:cs="Times New Roman" w:eastAsia="Times New Roman"/>
          <w:sz w:val="10"/>
          <w:szCs w:val="10"/>
          <w:color w:val="9A9A9A"/>
          <w:spacing w:val="0"/>
          <w:w w:val="114"/>
        </w:rPr>
        <w:t>:CO</w:t>
      </w:r>
      <w:r>
        <w:rPr>
          <w:rFonts w:ascii="Times New Roman" w:hAnsi="Times New Roman" w:cs="Times New Roman" w:eastAsia="Times New Roman"/>
          <w:sz w:val="10"/>
          <w:szCs w:val="10"/>
          <w:color w:val="9A9A9A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sz w:val="10"/>
          <w:szCs w:val="10"/>
          <w:color w:val="9A9A9A"/>
          <w:spacing w:val="-18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A8A8A8"/>
          <w:spacing w:val="3"/>
          <w:w w:val="212"/>
        </w:rPr>
        <w:t>,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210"/>
        </w:rPr>
        <w:t>....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17"/>
          <w:w w:val="210"/>
        </w:rPr>
        <w:t>.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44"/>
        </w:rPr>
        <w:t>OO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2"/>
          <w:w w:val="100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31"/>
        </w:rPr>
        <w:t>&gt;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-3"/>
          <w:w w:val="131"/>
        </w:rPr>
        <w:t> </w:t>
      </w:r>
      <w:r>
        <w:rPr>
          <w:rFonts w:ascii="Times New Roman" w:hAnsi="Times New Roman" w:cs="Times New Roman" w:eastAsia="Times New Roman"/>
          <w:sz w:val="10"/>
          <w:szCs w:val="10"/>
          <w:color w:val="898989"/>
          <w:spacing w:val="0"/>
          <w:w w:val="131"/>
        </w:rPr>
        <w:t>'IO«Wff\</w:t>
      </w:r>
      <w:r>
        <w:rPr>
          <w:rFonts w:ascii="Times New Roman" w:hAnsi="Times New Roman" w:cs="Times New Roman" w:eastAsia="Times New Roman"/>
          <w:sz w:val="10"/>
          <w:szCs w:val="10"/>
          <w:color w:val="000000"/>
          <w:spacing w:val="0"/>
          <w:w w:val="100"/>
        </w:rPr>
      </w:r>
    </w:p>
    <w:p>
      <w:pPr>
        <w:spacing w:before="0" w:after="0" w:line="110" w:lineRule="exact"/>
        <w:ind w:left="790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-6"/>
          <w:w w:val="53"/>
        </w:rPr>
        <w:t>&gt;</w:t>
      </w:r>
      <w:r>
        <w:rPr>
          <w:rFonts w:ascii="Times New Roman" w:hAnsi="Times New Roman" w:cs="Times New Roman" w:eastAsia="Times New Roman"/>
          <w:sz w:val="11"/>
          <w:szCs w:val="11"/>
          <w:color w:val="000000"/>
          <w:spacing w:val="-8"/>
          <w:w w:val="193"/>
        </w:rPr>
        <w:t>,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57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-10"/>
          <w:w w:val="157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213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-19"/>
          <w:w w:val="213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898989"/>
          <w:spacing w:val="3"/>
          <w:w w:val="359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A8A8A8"/>
          <w:spacing w:val="-10"/>
          <w:w w:val="261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0"/>
          <w:w w:val="178"/>
        </w:rPr>
        <w:t>....</w:t>
      </w:r>
      <w:r>
        <w:rPr>
          <w:rFonts w:ascii="Times New Roman" w:hAnsi="Times New Roman" w:cs="Times New Roman" w:eastAsia="Times New Roman"/>
          <w:sz w:val="11"/>
          <w:szCs w:val="11"/>
          <w:color w:val="747474"/>
          <w:spacing w:val="6"/>
          <w:w w:val="178"/>
        </w:rPr>
        <w:t>.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0"/>
          <w:w w:val="162"/>
        </w:rPr>
        <w:t>...</w:t>
      </w:r>
      <w:r>
        <w:rPr>
          <w:rFonts w:ascii="Times New Roman" w:hAnsi="Times New Roman" w:cs="Times New Roman" w:eastAsia="Times New Roman"/>
          <w:sz w:val="11"/>
          <w:szCs w:val="11"/>
          <w:color w:val="9A9A9A"/>
          <w:spacing w:val="-20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5D5D5D"/>
          <w:spacing w:val="0"/>
          <w:w w:val="175"/>
        </w:rPr>
        <w:t>""</w:t>
      </w:r>
      <w:r>
        <w:rPr>
          <w:rFonts w:ascii="Times New Roman" w:hAnsi="Times New Roman" w:cs="Times New Roman" w:eastAsia="Times New Roman"/>
          <w:sz w:val="9"/>
          <w:szCs w:val="9"/>
          <w:color w:val="5D5D5D"/>
          <w:spacing w:val="-10"/>
          <w:w w:val="175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A8A8A8"/>
          <w:spacing w:val="-4"/>
          <w:w w:val="182"/>
        </w:rPr>
        <w:t>I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-5"/>
          <w:w w:val="115"/>
        </w:rPr>
        <w:t>C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0"/>
          <w:w w:val="99"/>
        </w:rPr>
        <w:t>Y</w:t>
      </w:r>
      <w:r>
        <w:rPr>
          <w:rFonts w:ascii="Times New Roman" w:hAnsi="Times New Roman" w:cs="Times New Roman" w:eastAsia="Times New Roman"/>
          <w:sz w:val="9"/>
          <w:szCs w:val="9"/>
          <w:color w:val="424242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0"/>
          <w:w w:val="544"/>
        </w:rPr>
        <w:t>-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-48"/>
          <w:w w:val="544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BCBCBC"/>
          <w:spacing w:val="0"/>
          <w:w w:val="97"/>
        </w:rPr>
        <w:t>&lt;</w:t>
      </w:r>
      <w:r>
        <w:rPr>
          <w:rFonts w:ascii="Times New Roman" w:hAnsi="Times New Roman" w:cs="Times New Roman" w:eastAsia="Times New Roman"/>
          <w:sz w:val="9"/>
          <w:szCs w:val="9"/>
          <w:color w:val="BCBCBC"/>
          <w:spacing w:val="-12"/>
          <w:w w:val="100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898989"/>
          <w:spacing w:val="0"/>
          <w:w w:val="107"/>
        </w:rPr>
        <w:t>a&gt;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</w:rPr>
      </w:r>
    </w:p>
    <w:p>
      <w:pPr>
        <w:spacing w:before="0" w:after="0" w:line="70" w:lineRule="exact"/>
        <w:ind w:left="883" w:right="-20"/>
        <w:jc w:val="left"/>
        <w:rPr>
          <w:rFonts w:ascii="Times New Roman" w:hAnsi="Times New Roman" w:cs="Times New Roman" w:eastAsia="Times New Roman"/>
          <w:sz w:val="9"/>
          <w:szCs w:val="9"/>
        </w:rPr>
      </w:pPr>
      <w:rPr/>
      <w:r>
        <w:rPr>
          <w:rFonts w:ascii="Times New Roman" w:hAnsi="Times New Roman" w:cs="Times New Roman" w:eastAsia="Times New Roman"/>
          <w:sz w:val="9"/>
          <w:szCs w:val="9"/>
          <w:color w:val="A8A8A8"/>
          <w:spacing w:val="0"/>
          <w:w w:val="100"/>
          <w:position w:val="-1"/>
        </w:rPr>
        <w:t>Tll</w:t>
      </w:r>
      <w:r>
        <w:rPr>
          <w:rFonts w:ascii="Times New Roman" w:hAnsi="Times New Roman" w:cs="Times New Roman" w:eastAsia="Times New Roman"/>
          <w:sz w:val="9"/>
          <w:szCs w:val="9"/>
          <w:color w:val="A8A8A8"/>
          <w:spacing w:val="0"/>
          <w:w w:val="100"/>
          <w:position w:val="-1"/>
        </w:rPr>
        <w:t>(</w:t>
      </w:r>
      <w:r>
        <w:rPr>
          <w:rFonts w:ascii="Times New Roman" w:hAnsi="Times New Roman" w:cs="Times New Roman" w:eastAsia="Times New Roman"/>
          <w:sz w:val="9"/>
          <w:szCs w:val="9"/>
          <w:color w:val="A8A8A8"/>
          <w:spacing w:val="-4"/>
          <w:w w:val="100"/>
          <w:position w:val="-1"/>
        </w:rPr>
        <w:t> </w:t>
      </w:r>
      <w:r>
        <w:rPr>
          <w:rFonts w:ascii="Times New Roman" w:hAnsi="Times New Roman" w:cs="Times New Roman" w:eastAsia="Times New Roman"/>
          <w:sz w:val="9"/>
          <w:szCs w:val="9"/>
          <w:color w:val="747474"/>
          <w:spacing w:val="0"/>
          <w:w w:val="123"/>
          <w:position w:val="-1"/>
        </w:rPr>
        <w:t>tf"':.o$$1.,..,..</w:t>
      </w:r>
      <w:r>
        <w:rPr>
          <w:rFonts w:ascii="Times New Roman" w:hAnsi="Times New Roman" w:cs="Times New Roman" w:eastAsia="Times New Roman"/>
          <w:sz w:val="9"/>
          <w:szCs w:val="9"/>
          <w:color w:val="000000"/>
          <w:spacing w:val="0"/>
          <w:w w:val="100"/>
          <w:position w:val="0"/>
        </w:rPr>
      </w:r>
    </w:p>
    <w:p>
      <w:pPr>
        <w:spacing w:before="0" w:after="0" w:line="160" w:lineRule="exact"/>
        <w:ind w:left="790" w:right="-20"/>
        <w:jc w:val="left"/>
        <w:rPr>
          <w:rFonts w:ascii="Times New Roman" w:hAnsi="Times New Roman" w:cs="Times New Roman" w:eastAsia="Times New Roman"/>
          <w:sz w:val="18"/>
          <w:szCs w:val="18"/>
        </w:rPr>
      </w:pPr>
      <w:rPr/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7"/>
          <w:w w:val="174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5"/>
          <w:w w:val="7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0"/>
          <w:w w:val="79"/>
        </w:rPr>
        <w:t>'</w:t>
      </w:r>
      <w:r>
        <w:rPr>
          <w:rFonts w:ascii="Times New Roman" w:hAnsi="Times New Roman" w:cs="Times New Roman" w:eastAsia="Times New Roman"/>
          <w:sz w:val="18"/>
          <w:szCs w:val="18"/>
          <w:color w:val="A8A8A8"/>
          <w:spacing w:val="-16"/>
          <w:w w:val="79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09"/>
        </w:rPr>
        <w:t>"'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0"/>
          <w:w w:val="109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181818"/>
          <w:spacing w:val="2"/>
          <w:w w:val="75"/>
        </w:rPr>
        <w:t>H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0"/>
          <w:w w:val="69"/>
        </w:rPr>
        <w:t>.</w:t>
      </w:r>
      <w:r>
        <w:rPr>
          <w:rFonts w:ascii="Times New Roman" w:hAnsi="Times New Roman" w:cs="Times New Roman" w:eastAsia="Times New Roman"/>
          <w:sz w:val="18"/>
          <w:szCs w:val="18"/>
          <w:color w:val="9A9A9A"/>
          <w:spacing w:val="-26"/>
          <w:w w:val="68"/>
        </w:rPr>
        <w:t>:</w:t>
      </w:r>
      <w:r>
        <w:rPr>
          <w:rFonts w:ascii="Times New Roman" w:hAnsi="Times New Roman" w:cs="Times New Roman" w:eastAsia="Times New Roman"/>
          <w:sz w:val="18"/>
          <w:szCs w:val="18"/>
          <w:color w:val="5D5D5D"/>
          <w:spacing w:val="-22"/>
          <w:w w:val="167"/>
        </w:rPr>
        <w:t>·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33"/>
        </w:rPr>
        <w:t>..,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22"/>
          <w:w w:val="133"/>
        </w:rPr>
        <w:t>-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0"/>
          <w:w w:val="71"/>
        </w:rPr>
        <w:t>r</w:t>
      </w:r>
      <w:r>
        <w:rPr>
          <w:rFonts w:ascii="Times New Roman" w:hAnsi="Times New Roman" w:cs="Times New Roman" w:eastAsia="Times New Roman"/>
          <w:sz w:val="18"/>
          <w:szCs w:val="18"/>
          <w:color w:val="424242"/>
          <w:spacing w:val="6"/>
          <w:w w:val="70"/>
        </w:rPr>
        <w:t>t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8"/>
          <w:w w:val="11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-11"/>
          <w:w w:val="118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0"/>
          <w:w w:val="126"/>
        </w:rPr>
        <w:t>_..,,</w:t>
      </w:r>
      <w:r>
        <w:rPr>
          <w:rFonts w:ascii="Times New Roman" w:hAnsi="Times New Roman" w:cs="Times New Roman" w:eastAsia="Times New Roman"/>
          <w:sz w:val="18"/>
          <w:szCs w:val="18"/>
          <w:color w:val="898989"/>
          <w:spacing w:val="-4"/>
          <w:w w:val="126"/>
        </w:rPr>
        <w:t>,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0"/>
          <w:w w:val="77"/>
        </w:rPr>
        <w:t>""'"</w:t>
      </w:r>
      <w:r>
        <w:rPr>
          <w:rFonts w:ascii="Times New Roman" w:hAnsi="Times New Roman" w:cs="Times New Roman" w:eastAsia="Times New Roman"/>
          <w:sz w:val="18"/>
          <w:szCs w:val="18"/>
          <w:color w:val="747474"/>
          <w:spacing w:val="-15"/>
          <w:w w:val="77"/>
        </w:rPr>
        <w:t>"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70"/>
        </w:rPr>
        <w:t>•</w:t>
      </w:r>
      <w:r>
        <w:rPr>
          <w:rFonts w:ascii="Times New Roman" w:hAnsi="Times New Roman" w:cs="Times New Roman" w:eastAsia="Times New Roman"/>
          <w:sz w:val="18"/>
          <w:szCs w:val="18"/>
          <w:color w:val="000000"/>
          <w:spacing w:val="0"/>
          <w:w w:val="100"/>
        </w:rPr>
      </w:r>
    </w:p>
    <w:p>
      <w:pPr>
        <w:spacing w:before="4" w:after="0" w:line="130" w:lineRule="exact"/>
        <w:jc w:val="left"/>
        <w:rPr>
          <w:sz w:val="13"/>
          <w:szCs w:val="13"/>
        </w:rPr>
      </w:pPr>
      <w:rPr/>
      <w:r>
        <w:rPr>
          <w:sz w:val="13"/>
          <w:szCs w:val="13"/>
        </w:rPr>
      </w:r>
    </w:p>
    <w:p>
      <w:pPr>
        <w:spacing w:before="0" w:after="0" w:line="240" w:lineRule="auto"/>
        <w:ind w:left="5420" w:right="-20"/>
        <w:jc w:val="left"/>
        <w:tabs>
          <w:tab w:pos="9680" w:val="left"/>
        </w:tabs>
        <w:rPr>
          <w:rFonts w:ascii="Arial" w:hAnsi="Arial" w:cs="Arial" w:eastAsia="Arial"/>
          <w:sz w:val="15"/>
          <w:szCs w:val="15"/>
        </w:rPr>
      </w:pPr>
      <w:rPr/>
      <w:r>
        <w:rPr>
          <w:rFonts w:ascii="Arial" w:hAnsi="Arial" w:cs="Arial" w:eastAsia="Arial"/>
          <w:sz w:val="15"/>
          <w:szCs w:val="15"/>
          <w:color w:val="5D5D5D"/>
          <w:spacing w:val="-9"/>
          <w:w w:val="190"/>
        </w:rPr>
        <w:t>@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5"/>
        </w:rPr>
        <w:t>J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4"/>
        </w:rPr>
      </w:r>
      <w:r>
        <w:rPr>
          <w:rFonts w:ascii="Arial" w:hAnsi="Arial" w:cs="Arial" w:eastAsia="Arial"/>
          <w:sz w:val="15"/>
          <w:szCs w:val="15"/>
          <w:color w:val="5D5D5D"/>
          <w:spacing w:val="4"/>
          <w:w w:val="104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5D5D5D"/>
          <w:spacing w:val="4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4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67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6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28"/>
          <w:w w:val="67"/>
          <w:u w:val="single" w:color="000000"/>
        </w:rPr>
        <w:t>&amp;</w:t>
      </w:r>
      <w:r>
        <w:rPr>
          <w:rFonts w:ascii="Arial" w:hAnsi="Arial" w:cs="Arial" w:eastAsia="Arial"/>
          <w:sz w:val="15"/>
          <w:szCs w:val="15"/>
          <w:color w:val="424242"/>
          <w:spacing w:val="-28"/>
          <w:w w:val="6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28"/>
          <w:w w:val="6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77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7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8"/>
          <w:w w:val="78"/>
          <w:u w:val="single" w:color="000000"/>
        </w:rPr>
        <w:t>z</w:t>
      </w:r>
      <w:r>
        <w:rPr>
          <w:rFonts w:ascii="Arial" w:hAnsi="Arial" w:cs="Arial" w:eastAsia="Arial"/>
          <w:sz w:val="15"/>
          <w:szCs w:val="15"/>
          <w:color w:val="747474"/>
          <w:spacing w:val="-28"/>
          <w:w w:val="7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4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2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14"/>
          <w:u w:val="single" w:color="000000"/>
        </w:rPr>
        <w:t>fe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11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0"/>
          <w:w w:val="114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-10"/>
          <w:w w:val="11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0"/>
          <w:w w:val="11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7"/>
          <w:w w:val="93"/>
          <w:u w:val="single" w:color="000000"/>
        </w:rPr>
        <w:t>Y</w:t>
      </w:r>
      <w:r>
        <w:rPr>
          <w:rFonts w:ascii="Arial" w:hAnsi="Arial" w:cs="Arial" w:eastAsia="Arial"/>
          <w:sz w:val="15"/>
          <w:szCs w:val="15"/>
          <w:color w:val="747474"/>
          <w:spacing w:val="-7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7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08"/>
          <w:u w:val="single" w:color="000000"/>
        </w:rPr>
        <w:t>S</w:t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7"/>
          <w:u w:val="single" w:color="000000"/>
        </w:rPr>
        <w:t>TE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8"/>
          <w:u w:val="single" w:color="000000"/>
        </w:rPr>
        <w:t>M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15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1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1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7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8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2"/>
          <w:w w:val="88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424242"/>
          <w:spacing w:val="2"/>
          <w:w w:val="8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2"/>
          <w:w w:val="8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6"/>
          <w:u w:val="single" w:color="000000"/>
        </w:rPr>
        <w:t>ENC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7"/>
          <w:u w:val="single" w:color="000000"/>
        </w:rPr>
        <w:t>H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-15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-15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-13"/>
          <w:w w:val="98"/>
          <w:u w:val="single" w:color="000000"/>
        </w:rPr>
        <w:t>C</w:t>
      </w:r>
      <w:r>
        <w:rPr>
          <w:rFonts w:ascii="Arial" w:hAnsi="Arial" w:cs="Arial" w:eastAsia="Arial"/>
          <w:sz w:val="15"/>
          <w:szCs w:val="15"/>
          <w:color w:val="5D5D5D"/>
          <w:spacing w:val="-13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-13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8"/>
          <w:w w:val="104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424242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12"/>
          <w:w w:val="11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747474"/>
          <w:spacing w:val="-12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12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21"/>
          <w:w w:val="106"/>
          <w:u w:val="single" w:color="000000"/>
        </w:rPr>
        <w:t>F</w:t>
      </w:r>
      <w:r>
        <w:rPr>
          <w:rFonts w:ascii="Arial" w:hAnsi="Arial" w:cs="Arial" w:eastAsia="Arial"/>
          <w:sz w:val="15"/>
          <w:szCs w:val="15"/>
          <w:color w:val="424242"/>
          <w:spacing w:val="-21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21"/>
          <w:w w:val="10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38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-38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1"/>
          <w:w w:val="108"/>
          <w:u w:val="single" w:color="000000"/>
        </w:rPr>
        <w:t>G</w:t>
      </w:r>
      <w:r>
        <w:rPr>
          <w:rFonts w:ascii="Arial" w:hAnsi="Arial" w:cs="Arial" w:eastAsia="Arial"/>
          <w:sz w:val="15"/>
          <w:szCs w:val="15"/>
          <w:color w:val="747474"/>
          <w:spacing w:val="-2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82828"/>
          <w:spacing w:val="-11"/>
          <w:w w:val="110"/>
          <w:u w:val="single" w:color="000000"/>
        </w:rPr>
        <w:t>U</w:t>
      </w:r>
      <w:r>
        <w:rPr>
          <w:rFonts w:ascii="Arial" w:hAnsi="Arial" w:cs="Arial" w:eastAsia="Arial"/>
          <w:sz w:val="15"/>
          <w:szCs w:val="15"/>
          <w:color w:val="282828"/>
          <w:spacing w:val="-11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82828"/>
          <w:spacing w:val="-11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4"/>
          <w:u w:val="single" w:color="000000"/>
        </w:rPr>
        <w:t>R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"/>
          <w:w w:val="93"/>
          <w:u w:val="single" w:color="000000"/>
        </w:rPr>
        <w:t>A</w:t>
      </w:r>
      <w:r>
        <w:rPr>
          <w:rFonts w:ascii="Arial" w:hAnsi="Arial" w:cs="Arial" w:eastAsia="Arial"/>
          <w:sz w:val="15"/>
          <w:szCs w:val="15"/>
          <w:color w:val="747474"/>
          <w:spacing w:val="-2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"/>
          <w:w w:val="93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9A9A9A"/>
          <w:spacing w:val="-61"/>
          <w:w w:val="108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9A9A9A"/>
          <w:spacing w:val="-6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9A9A9A"/>
          <w:spacing w:val="-61"/>
          <w:w w:val="10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29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-29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4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4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04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-18"/>
          <w:w w:val="10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0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282828"/>
          <w:spacing w:val="0"/>
          <w:w w:val="11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82828"/>
          <w:spacing w:val="-17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282828"/>
          <w:spacing w:val="-1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282828"/>
          <w:spacing w:val="-17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4"/>
          <w:u w:val="single" w:color="000000"/>
        </w:rPr>
        <w:t>SEC</w:t>
      </w:r>
      <w:r>
        <w:rPr>
          <w:rFonts w:ascii="Arial" w:hAnsi="Arial" w:cs="Arial" w:eastAsia="Arial"/>
          <w:sz w:val="15"/>
          <w:szCs w:val="15"/>
          <w:color w:val="424242"/>
          <w:spacing w:val="0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6"/>
          <w:w w:val="94"/>
          <w:u w:val="single" w:color="000000"/>
        </w:rPr>
        <w:t>T</w:t>
      </w:r>
      <w:r>
        <w:rPr>
          <w:rFonts w:ascii="Arial" w:hAnsi="Arial" w:cs="Arial" w:eastAsia="Arial"/>
          <w:sz w:val="15"/>
          <w:szCs w:val="15"/>
          <w:color w:val="424242"/>
          <w:spacing w:val="-16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6"/>
          <w:w w:val="94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37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-37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2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7"/>
          <w:u w:val="single" w:color="000000"/>
        </w:rPr>
        <w:t>O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7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8"/>
          <w:u w:val="single" w:color="000000"/>
        </w:rPr>
        <w:t>N</w:t>
      </w:r>
      <w:r>
        <w:rPr>
          <w:rFonts w:ascii="Arial" w:hAnsi="Arial" w:cs="Arial" w:eastAsia="Arial"/>
          <w:sz w:val="15"/>
          <w:szCs w:val="15"/>
          <w:color w:val="747474"/>
          <w:spacing w:val="0"/>
          <w:w w:val="98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23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747474"/>
          <w:spacing w:val="-23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77"/>
          <w:w w:val="109"/>
          <w:u w:val="single" w:color="000000"/>
        </w:rPr>
        <w:t>V</w:t>
      </w:r>
      <w:r>
        <w:rPr>
          <w:rFonts w:ascii="Arial" w:hAnsi="Arial" w:cs="Arial" w:eastAsia="Arial"/>
          <w:sz w:val="15"/>
          <w:szCs w:val="15"/>
          <w:color w:val="747474"/>
          <w:spacing w:val="-77"/>
          <w:w w:val="10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747474"/>
          <w:spacing w:val="-77"/>
          <w:w w:val="10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23"/>
          <w:w w:val="216"/>
          <w:u w:val="single" w:color="000000"/>
        </w:rPr>
        <w:t>I</w:t>
      </w:r>
      <w:r>
        <w:rPr>
          <w:rFonts w:ascii="Arial" w:hAnsi="Arial" w:cs="Arial" w:eastAsia="Arial"/>
          <w:sz w:val="15"/>
          <w:szCs w:val="15"/>
          <w:color w:val="000000"/>
          <w:spacing w:val="-23"/>
          <w:w w:val="216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8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000000"/>
          <w:spacing w:val="-8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000000"/>
          <w:spacing w:val="-8"/>
          <w:w w:val="99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15"/>
          <w:u w:val="single" w:color="000000"/>
        </w:rPr>
        <w:t>E</w:t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1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424242"/>
          <w:spacing w:val="-13"/>
          <w:w w:val="115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u w:val="single" w:color="000000"/>
        </w:rPr>
        <w:t>W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99"/>
          <w:u w:val="single" w:color="000000"/>
        </w:rPr>
        <w:t> </w:t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u w:val="single" w:color="000000"/>
        </w:rPr>
        <w:tab/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  <w:u w:val="single" w:color="000000"/>
        </w:rPr>
      </w:r>
      <w:r>
        <w:rPr>
          <w:rFonts w:ascii="Arial" w:hAnsi="Arial" w:cs="Arial" w:eastAsia="Arial"/>
          <w:sz w:val="15"/>
          <w:szCs w:val="15"/>
          <w:color w:val="5D5D5D"/>
          <w:spacing w:val="0"/>
          <w:w w:val="100"/>
        </w:rPr>
      </w:r>
      <w:r>
        <w:rPr>
          <w:rFonts w:ascii="Arial" w:hAnsi="Arial" w:cs="Arial" w:eastAsia="Arial"/>
          <w:sz w:val="15"/>
          <w:szCs w:val="15"/>
          <w:color w:val="000000"/>
          <w:spacing w:val="0"/>
          <w:w w:val="10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2260" w:right="2260"/>
        </w:sectPr>
      </w:pPr>
      <w:rPr/>
    </w:p>
    <w:p>
      <w:pPr>
        <w:spacing w:before="1" w:after="0" w:line="190" w:lineRule="exact"/>
        <w:jc w:val="left"/>
        <w:rPr>
          <w:sz w:val="19"/>
          <w:szCs w:val="19"/>
        </w:rPr>
      </w:pPr>
      <w:rPr/>
      <w:r>
        <w:rPr>
          <w:sz w:val="19"/>
          <w:szCs w:val="19"/>
        </w:rPr>
      </w:r>
    </w:p>
    <w:p>
      <w:pPr>
        <w:spacing w:before="0" w:after="0" w:line="240" w:lineRule="auto"/>
        <w:ind w:left="494" w:right="-85"/>
        <w:jc w:val="left"/>
        <w:tabs>
          <w:tab w:pos="2080" w:val="left"/>
          <w:tab w:pos="3680" w:val="left"/>
          <w:tab w:pos="5260" w:val="left"/>
        </w:tabs>
        <w:rPr>
          <w:rFonts w:ascii="Arial" w:hAnsi="Arial" w:cs="Arial" w:eastAsia="Arial"/>
          <w:sz w:val="30"/>
          <w:szCs w:val="30"/>
        </w:rPr>
      </w:pPr>
      <w:rPr/>
      <w:r>
        <w:rPr>
          <w:rFonts w:ascii="Arial" w:hAnsi="Arial" w:cs="Arial" w:eastAsia="Arial"/>
          <w:sz w:val="11"/>
          <w:szCs w:val="11"/>
          <w:color w:val="181818"/>
          <w:spacing w:val="0"/>
          <w:w w:val="100"/>
          <w:position w:val="8"/>
        </w:rPr>
        <w:t>A</w:t>
      </w:r>
      <w:r>
        <w:rPr>
          <w:rFonts w:ascii="Arial" w:hAnsi="Arial" w:cs="Arial" w:eastAsia="Arial"/>
          <w:sz w:val="11"/>
          <w:szCs w:val="11"/>
          <w:color w:val="181818"/>
          <w:spacing w:val="-27"/>
          <w:w w:val="100"/>
          <w:position w:val="8"/>
        </w:rPr>
        <w:t> </w:t>
      </w:r>
      <w:r>
        <w:rPr>
          <w:rFonts w:ascii="Arial" w:hAnsi="Arial" w:cs="Arial" w:eastAsia="Arial"/>
          <w:sz w:val="11"/>
          <w:szCs w:val="11"/>
          <w:color w:val="181818"/>
          <w:spacing w:val="0"/>
          <w:w w:val="100"/>
          <w:position w:val="8"/>
        </w:rPr>
        <w:tab/>
      </w:r>
      <w:r>
        <w:rPr>
          <w:rFonts w:ascii="Arial" w:hAnsi="Arial" w:cs="Arial" w:eastAsia="Arial"/>
          <w:sz w:val="11"/>
          <w:szCs w:val="11"/>
          <w:color w:val="181818"/>
          <w:spacing w:val="0"/>
          <w:w w:val="100"/>
          <w:position w:val="8"/>
        </w:rPr>
      </w:r>
      <w:r>
        <w:rPr>
          <w:rFonts w:ascii="Arial" w:hAnsi="Arial" w:cs="Arial" w:eastAsia="Arial"/>
          <w:sz w:val="30"/>
          <w:szCs w:val="30"/>
          <w:color w:val="383838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0"/>
          <w:szCs w:val="30"/>
          <w:color w:val="383838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383838"/>
          <w:spacing w:val="-78"/>
          <w:w w:val="100"/>
          <w:position w:val="0"/>
        </w:rPr>
        <w:t> </w:t>
      </w:r>
      <w:r>
        <w:rPr>
          <w:rFonts w:ascii="Arial" w:hAnsi="Arial" w:cs="Arial" w:eastAsia="Arial"/>
          <w:sz w:val="30"/>
          <w:szCs w:val="30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0"/>
          <w:szCs w:val="30"/>
          <w:color w:val="383838"/>
          <w:spacing w:val="0"/>
          <w:w w:val="100"/>
          <w:position w:val="0"/>
        </w:rPr>
      </w:r>
      <w:r>
        <w:rPr>
          <w:rFonts w:ascii="Arial" w:hAnsi="Arial" w:cs="Arial" w:eastAsia="Arial"/>
          <w:sz w:val="30"/>
          <w:szCs w:val="30"/>
          <w:color w:val="181818"/>
          <w:spacing w:val="0"/>
          <w:w w:val="105"/>
          <w:position w:val="0"/>
        </w:rPr>
        <w:t>•</w:t>
      </w:r>
      <w:r>
        <w:rPr>
          <w:rFonts w:ascii="Arial" w:hAnsi="Arial" w:cs="Arial" w:eastAsia="Arial"/>
          <w:sz w:val="30"/>
          <w:szCs w:val="30"/>
          <w:color w:val="000000"/>
          <w:spacing w:val="0"/>
          <w:w w:val="100"/>
          <w:position w:val="0"/>
        </w:rPr>
      </w:r>
    </w:p>
    <w:p>
      <w:pPr>
        <w:spacing w:before="3" w:after="0" w:line="120" w:lineRule="exact"/>
        <w:jc w:val="left"/>
        <w:rPr>
          <w:sz w:val="12"/>
          <w:szCs w:val="12"/>
        </w:rPr>
      </w:pPr>
      <w:rPr/>
      <w:r>
        <w:rPr/>
        <w:br w:type="column"/>
      </w:r>
      <w:r>
        <w:rPr>
          <w:sz w:val="12"/>
          <w:szCs w:val="12"/>
        </w:rPr>
      </w:r>
    </w:p>
    <w:p>
      <w:pPr>
        <w:spacing w:before="0" w:after="0" w:line="440" w:lineRule="exact"/>
        <w:ind w:right="-20"/>
        <w:jc w:val="left"/>
        <w:tabs>
          <w:tab w:pos="1580" w:val="left"/>
          <w:tab w:pos="3160" w:val="left"/>
          <w:tab w:pos="4740" w:val="left"/>
        </w:tabs>
        <w:rPr>
          <w:rFonts w:ascii="Arial" w:hAnsi="Arial" w:cs="Arial" w:eastAsia="Arial"/>
          <w:sz w:val="39"/>
          <w:szCs w:val="39"/>
        </w:rPr>
      </w:pPr>
      <w:rPr/>
      <w:r>
        <w:rPr>
          <w:rFonts w:ascii="Arial" w:hAnsi="Arial" w:cs="Arial" w:eastAsia="Arial"/>
          <w:sz w:val="14"/>
          <w:szCs w:val="14"/>
          <w:color w:val="010101"/>
          <w:spacing w:val="0"/>
          <w:w w:val="585"/>
          <w:position w:val="6"/>
        </w:rPr>
        <w:t>I</w:t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  <w:position w:val="6"/>
        </w:rPr>
        <w:tab/>
      </w:r>
      <w:r>
        <w:rPr>
          <w:rFonts w:ascii="Arial" w:hAnsi="Arial" w:cs="Arial" w:eastAsia="Arial"/>
          <w:sz w:val="14"/>
          <w:szCs w:val="14"/>
          <w:color w:val="010101"/>
          <w:spacing w:val="0"/>
          <w:w w:val="100"/>
          <w:position w:val="6"/>
        </w:rPr>
      </w:r>
      <w:r>
        <w:rPr>
          <w:rFonts w:ascii="Arial" w:hAnsi="Arial" w:cs="Arial" w:eastAsia="Arial"/>
          <w:sz w:val="39"/>
          <w:szCs w:val="39"/>
          <w:color w:val="010101"/>
          <w:spacing w:val="0"/>
          <w:w w:val="81"/>
          <w:position w:val="-1"/>
        </w:rPr>
        <w:t>•</w:t>
      </w:r>
      <w:r>
        <w:rPr>
          <w:rFonts w:ascii="Arial" w:hAnsi="Arial" w:cs="Arial" w:eastAsia="Arial"/>
          <w:sz w:val="39"/>
          <w:szCs w:val="39"/>
          <w:color w:val="010101"/>
          <w:spacing w:val="0"/>
          <w:w w:val="100"/>
          <w:position w:val="-1"/>
        </w:rPr>
        <w:tab/>
      </w:r>
      <w:r>
        <w:rPr>
          <w:rFonts w:ascii="Arial" w:hAnsi="Arial" w:cs="Arial" w:eastAsia="Arial"/>
          <w:sz w:val="39"/>
          <w:szCs w:val="39"/>
          <w:color w:val="010101"/>
          <w:spacing w:val="0"/>
          <w:w w:val="100"/>
          <w:position w:val="-1"/>
        </w:rPr>
      </w:r>
      <w:r>
        <w:rPr>
          <w:rFonts w:ascii="Arial" w:hAnsi="Arial" w:cs="Arial" w:eastAsia="Arial"/>
          <w:sz w:val="33"/>
          <w:szCs w:val="33"/>
          <w:color w:val="383838"/>
          <w:spacing w:val="0"/>
          <w:w w:val="100"/>
          <w:position w:val="0"/>
        </w:rPr>
        <w:t>•</w:t>
      </w:r>
      <w:r>
        <w:rPr>
          <w:rFonts w:ascii="Arial" w:hAnsi="Arial" w:cs="Arial" w:eastAsia="Arial"/>
          <w:sz w:val="33"/>
          <w:szCs w:val="33"/>
          <w:color w:val="383838"/>
          <w:spacing w:val="-74"/>
          <w:w w:val="100"/>
          <w:position w:val="0"/>
        </w:rPr>
        <w:t> </w:t>
      </w:r>
      <w:r>
        <w:rPr>
          <w:rFonts w:ascii="Arial" w:hAnsi="Arial" w:cs="Arial" w:eastAsia="Arial"/>
          <w:sz w:val="33"/>
          <w:szCs w:val="33"/>
          <w:color w:val="383838"/>
          <w:spacing w:val="0"/>
          <w:w w:val="100"/>
          <w:position w:val="0"/>
        </w:rPr>
        <w:tab/>
      </w:r>
      <w:r>
        <w:rPr>
          <w:rFonts w:ascii="Arial" w:hAnsi="Arial" w:cs="Arial" w:eastAsia="Arial"/>
          <w:sz w:val="33"/>
          <w:szCs w:val="33"/>
          <w:color w:val="383838"/>
          <w:spacing w:val="0"/>
          <w:w w:val="100"/>
          <w:position w:val="0"/>
        </w:rPr>
      </w:r>
      <w:r>
        <w:rPr>
          <w:rFonts w:ascii="Arial" w:hAnsi="Arial" w:cs="Arial" w:eastAsia="Arial"/>
          <w:sz w:val="39"/>
          <w:szCs w:val="39"/>
          <w:color w:val="010101"/>
          <w:spacing w:val="0"/>
          <w:w w:val="81"/>
          <w:position w:val="-1"/>
        </w:rPr>
        <w:t>•</w:t>
      </w:r>
      <w:r>
        <w:rPr>
          <w:rFonts w:ascii="Arial" w:hAnsi="Arial" w:cs="Arial" w:eastAsia="Arial"/>
          <w:sz w:val="39"/>
          <w:szCs w:val="39"/>
          <w:color w:val="000000"/>
          <w:spacing w:val="0"/>
          <w:w w:val="100"/>
          <w:position w:val="0"/>
        </w:rPr>
      </w:r>
    </w:p>
    <w:p>
      <w:pPr>
        <w:jc w:val="left"/>
        <w:spacing w:after="0"/>
        <w:sectPr>
          <w:pgMar w:header="741" w:footer="0" w:top="1160" w:bottom="280" w:left="1400" w:right="2260"/>
          <w:headerReference w:type="default" r:id="rId78"/>
          <w:footerReference w:type="default" r:id="rId79"/>
          <w:pgSz w:w="15840" w:h="12240" w:orient="landscape"/>
          <w:cols w:num="2" w:equalWidth="0">
            <w:col w:w="5379" w:space="1470"/>
            <w:col w:w="5331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0" w:after="0" w:line="260" w:lineRule="exact"/>
        <w:jc w:val="left"/>
        <w:rPr>
          <w:sz w:val="26"/>
          <w:szCs w:val="26"/>
        </w:rPr>
      </w:pPr>
      <w:rPr/>
      <w:r>
        <w:rPr>
          <w:sz w:val="26"/>
          <w:szCs w:val="26"/>
        </w:rPr>
      </w:r>
    </w:p>
    <w:p>
      <w:pPr>
        <w:spacing w:before="0" w:after="0" w:line="240" w:lineRule="auto"/>
        <w:ind w:left="6520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51.319995pt;height:12.48pt;mso-position-horizontal-relative:char;mso-position-vertical-relative:line" type="#_x0000_t75">
            <v:imagedata r:id="rId8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90" w:after="0" w:line="384" w:lineRule="exact"/>
        <w:ind w:left="2529" w:right="-20"/>
        <w:jc w:val="left"/>
        <w:rPr>
          <w:rFonts w:ascii="Arial" w:hAnsi="Arial" w:cs="Arial" w:eastAsia="Arial"/>
          <w:sz w:val="17"/>
          <w:szCs w:val="17"/>
        </w:rPr>
      </w:pPr>
      <w:rPr/>
      <w:r>
        <w:rPr>
          <w:rFonts w:ascii="Times New Roman" w:hAnsi="Times New Roman" w:cs="Times New Roman" w:eastAsia="Times New Roman"/>
          <w:sz w:val="34"/>
          <w:szCs w:val="34"/>
          <w:color w:val="181818"/>
          <w:w w:val="104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04"/>
          <w:u w:val="thick" w:color="000000"/>
          <w:position w:val="-1"/>
        </w:rPr>
        <w:t>C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04"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05"/>
          <w:u w:val="thick" w:color="000000"/>
          <w:position w:val="-1"/>
        </w:rPr>
        <w:t>)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05"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181818"/>
          <w:w w:val="104"/>
          <w:u w:val="thick" w:color="000000"/>
          <w:position w:val="-1"/>
        </w:rPr>
        <w:t>lttef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"/>
          <w:w w:val="104"/>
          <w:u w:val="thick" w:color="000000"/>
          <w:position w:val="-1"/>
        </w:rPr>
        <w:t>-</w:t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"/>
          <w:w w:val="104"/>
          <w:u w:val="thick" w:color="000000"/>
          <w:position w:val="-1"/>
        </w:rPr>
      </w:r>
      <w:r>
        <w:rPr>
          <w:rFonts w:ascii="Times New Roman" w:hAnsi="Times New Roman" w:cs="Times New Roman" w:eastAsia="Times New Roman"/>
          <w:sz w:val="34"/>
          <w:szCs w:val="34"/>
          <w:color w:val="181818"/>
          <w:spacing w:val="-1"/>
          <w:w w:val="104"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7"/>
          <w:b/>
          <w:bCs/>
          <w:u w:val="thick" w:color="000000"/>
          <w:position w:val="-1"/>
        </w:rPr>
        <w:t>DQSI!!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7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7"/>
          <w:b/>
          <w:bCs/>
          <w:u w:val="thick" w:color="000000"/>
          <w:position w:val="-1"/>
        </w:rPr>
        <w:t>G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7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-34"/>
          <w:w w:val="99"/>
          <w:b/>
          <w:bCs/>
          <w:u w:val="thick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-34"/>
          <w:w w:val="99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-34"/>
          <w:w w:val="99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9"/>
          <w:b/>
          <w:bCs/>
          <w:u w:val="thick" w:color="000000"/>
          <w:position w:val="-1"/>
        </w:rPr>
        <w:t>TAN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99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b/>
          <w:bCs/>
          <w:u w:val="thick" w:color="000000"/>
          <w:position w:val="-1"/>
        </w:rPr>
        <w:t>K</w:t>
      </w:r>
      <w:r>
        <w:rPr>
          <w:rFonts w:ascii="Arial" w:hAnsi="Arial" w:cs="Arial" w:eastAsia="Arial"/>
          <w:sz w:val="17"/>
          <w:szCs w:val="17"/>
          <w:color w:val="010101"/>
          <w:spacing w:val="0"/>
          <w:w w:val="100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10101"/>
          <w:spacing w:val="-27"/>
          <w:w w:val="99"/>
          <w:b/>
          <w:bCs/>
          <w:u w:val="thick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010101"/>
          <w:spacing w:val="-27"/>
          <w:w w:val="99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010101"/>
          <w:spacing w:val="-27"/>
          <w:w w:val="99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  <w:t>(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  <w:t>pRfSSUB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103"/>
          <w:b/>
          <w:bCs/>
          <w:u w:val="thick" w:color="000000"/>
          <w:position w:val="-1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4"/>
          <w:w w:val="103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  <w:t>DISTBIBUlJO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3"/>
          <w:b/>
          <w:bCs/>
          <w:u w:val="thick" w:color="000000"/>
          <w:position w:val="-1"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7"/>
          <w:w w:val="103"/>
          <w:b/>
          <w:bCs/>
          <w:u w:val="thick" w:color="000000"/>
          <w:position w:val="-1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4"/>
          <w:b/>
          <w:bCs/>
          <w:u w:val="thick" w:color="000000"/>
          <w:position w:val="-1"/>
        </w:rPr>
        <w:t>sys"'E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4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5"/>
          <w:b/>
          <w:bCs/>
          <w:u w:val="thick" w:color="000000"/>
          <w:position w:val="-1"/>
        </w:rPr>
        <w:t>M</w:t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5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-26"/>
          <w:w w:val="105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383838"/>
          <w:spacing w:val="-18"/>
          <w:w w:val="268"/>
          <w:b/>
          <w:bCs/>
          <w:u w:val="thick" w:color="000000"/>
          <w:position w:val="-1"/>
        </w:rPr>
        <w:t>l</w:t>
      </w:r>
      <w:r>
        <w:rPr>
          <w:rFonts w:ascii="Arial" w:hAnsi="Arial" w:cs="Arial" w:eastAsia="Arial"/>
          <w:sz w:val="17"/>
          <w:szCs w:val="17"/>
          <w:color w:val="383838"/>
          <w:spacing w:val="-18"/>
          <w:w w:val="268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383838"/>
          <w:spacing w:val="-18"/>
          <w:w w:val="268"/>
          <w:b/>
          <w:bCs/>
          <w:u w:val="thick" w:color="000000"/>
          <w:position w:val="-1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1"/>
          <w:b/>
          <w:bCs/>
          <w:u w:val="thick" w:color="000000"/>
          <w:position w:val="-1"/>
        </w:rPr>
        <w:t>LAyocn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11"/>
          <w:b/>
          <w:bCs/>
          <w:position w:val="-1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" w:after="0" w:line="220" w:lineRule="exact"/>
        <w:jc w:val="left"/>
        <w:rPr>
          <w:sz w:val="22"/>
          <w:szCs w:val="22"/>
        </w:rPr>
      </w:pPr>
      <w:rPr/>
      <w:r>
        <w:rPr>
          <w:sz w:val="22"/>
          <w:szCs w:val="22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400" w:right="2260"/>
        </w:sectPr>
      </w:pPr>
      <w:rPr/>
    </w:p>
    <w:p>
      <w:pPr>
        <w:spacing w:before="5" w:after="0" w:line="150" w:lineRule="exact"/>
        <w:jc w:val="left"/>
        <w:rPr>
          <w:sz w:val="15"/>
          <w:szCs w:val="15"/>
        </w:rPr>
      </w:pPr>
      <w:rPr/>
      <w:r>
        <w:rPr>
          <w:sz w:val="15"/>
          <w:szCs w:val="15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0" w:after="0" w:line="240" w:lineRule="auto"/>
        <w:ind w:left="103" w:right="-115"/>
        <w:jc w:val="left"/>
        <w:rPr>
          <w:rFonts w:ascii="Arial" w:hAnsi="Arial" w:cs="Arial" w:eastAsia="Arial"/>
          <w:sz w:val="17"/>
          <w:szCs w:val="17"/>
        </w:rPr>
      </w:pPr>
      <w:rPr/>
      <w:r>
        <w:rPr/>
        <w:pict>
          <v:shape style="position:absolute;margin-left:115.826088pt;margin-top:-99.55146pt;width:115.826088pt;height:93.91304pt;mso-position-horizontal-relative:page;mso-position-vertical-relative:paragraph;z-index:-2325" type="#_x0000_t75">
            <v:imagedata r:id="rId81" o:title=""/>
          </v:shape>
        </w:pict>
      </w:r>
      <w:r>
        <w:rPr>
          <w:rFonts w:ascii="Arial" w:hAnsi="Arial" w:cs="Arial" w:eastAsia="Arial"/>
          <w:sz w:val="17"/>
          <w:szCs w:val="17"/>
          <w:color w:val="383838"/>
          <w:w w:val="200"/>
        </w:rPr>
      </w:r>
      <w:r>
        <w:rPr>
          <w:rFonts w:ascii="Arial" w:hAnsi="Arial" w:cs="Arial" w:eastAsia="Arial"/>
          <w:sz w:val="17"/>
          <w:szCs w:val="17"/>
          <w:color w:val="383838"/>
          <w:w w:val="200"/>
          <w:u w:val="thick" w:color="000000"/>
        </w:rPr>
        <w:t>(</w:t>
      </w:r>
      <w:r>
        <w:rPr>
          <w:rFonts w:ascii="Arial" w:hAnsi="Arial" w:cs="Arial" w:eastAsia="Arial"/>
          <w:sz w:val="17"/>
          <w:szCs w:val="17"/>
          <w:color w:val="383838"/>
          <w:w w:val="2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383838"/>
          <w:spacing w:val="-54"/>
          <w:w w:val="200"/>
          <w:u w:val="thick" w:color="000000"/>
        </w:rPr>
        <w:t>9</w:t>
      </w:r>
      <w:r>
        <w:rPr>
          <w:rFonts w:ascii="Arial" w:hAnsi="Arial" w:cs="Arial" w:eastAsia="Arial"/>
          <w:sz w:val="17"/>
          <w:szCs w:val="17"/>
          <w:color w:val="383838"/>
          <w:spacing w:val="-54"/>
          <w:w w:val="2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383838"/>
          <w:spacing w:val="-47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-47"/>
          <w:w w:val="9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383838"/>
          <w:spacing w:val="-11"/>
          <w:w w:val="200"/>
          <w:u w:val="thick" w:color="000000"/>
        </w:rPr>
        <w:t>i</w:t>
      </w:r>
      <w:r>
        <w:rPr>
          <w:rFonts w:ascii="Arial" w:hAnsi="Arial" w:cs="Arial" w:eastAsia="Arial"/>
          <w:sz w:val="17"/>
          <w:szCs w:val="17"/>
          <w:color w:val="383838"/>
          <w:spacing w:val="-11"/>
          <w:w w:val="200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383838"/>
          <w:spacing w:val="-36"/>
          <w:w w:val="99"/>
          <w:u w:val="thick" w:color="00000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-36"/>
          <w:w w:val="99"/>
          <w:u w:val="thick" w:color="000000"/>
        </w:rPr>
      </w:r>
      <w:r>
        <w:rPr>
          <w:rFonts w:ascii="Arial" w:hAnsi="Arial" w:cs="Arial" w:eastAsia="Arial"/>
          <w:sz w:val="17"/>
          <w:szCs w:val="17"/>
          <w:color w:val="383838"/>
          <w:spacing w:val="-36"/>
          <w:w w:val="99"/>
        </w:rPr>
      </w:r>
      <w:r>
        <w:rPr>
          <w:rFonts w:ascii="Arial" w:hAnsi="Arial" w:cs="Arial" w:eastAsia="Arial"/>
          <w:sz w:val="17"/>
          <w:szCs w:val="17"/>
          <w:color w:val="383838"/>
          <w:spacing w:val="-36"/>
          <w:w w:val="99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6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8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8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8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8"/>
          <w:w w:val="53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38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8"/>
          <w:w w:val="104"/>
          <w:u w:val="thick" w:color="0000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-98"/>
          <w:w w:val="104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8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8"/>
          <w:w w:val="104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8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5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5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5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5"/>
          <w:w w:val="53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45"/>
          <w:w w:val="103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83"/>
          <w:w w:val="103"/>
          <w:u w:val="thick" w:color="0000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-83"/>
          <w:w w:val="103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83"/>
          <w:w w:val="103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83"/>
          <w:w w:val="103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83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77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77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77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77"/>
          <w:w w:val="53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77"/>
          <w:w w:val="103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69"/>
          <w:w w:val="103"/>
          <w:u w:val="thick" w:color="000000"/>
          <w:position w:val="0"/>
        </w:rPr>
        <w:t>S</w:t>
      </w:r>
      <w:r>
        <w:rPr>
          <w:rFonts w:ascii="Arial" w:hAnsi="Arial" w:cs="Arial" w:eastAsia="Arial"/>
          <w:sz w:val="17"/>
          <w:szCs w:val="17"/>
          <w:color w:val="181818"/>
          <w:spacing w:val="-69"/>
          <w:w w:val="103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69"/>
          <w:w w:val="103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69"/>
          <w:w w:val="103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69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02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02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02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102"/>
          <w:w w:val="53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102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36"/>
          <w:w w:val="104"/>
          <w:u w:val="thick" w:color="000000"/>
          <w:position w:val="0"/>
        </w:rPr>
        <w:t>$</w:t>
      </w:r>
      <w:r>
        <w:rPr>
          <w:rFonts w:ascii="Arial" w:hAnsi="Arial" w:cs="Arial" w:eastAsia="Arial"/>
          <w:sz w:val="17"/>
          <w:szCs w:val="17"/>
          <w:color w:val="181818"/>
          <w:spacing w:val="-36"/>
          <w:w w:val="104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36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36"/>
          <w:w w:val="104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36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2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2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2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42"/>
          <w:w w:val="53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42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5"/>
          <w:w w:val="104"/>
          <w:u w:val="thick" w:color="000000"/>
          <w:position w:val="0"/>
        </w:rPr>
        <w:t>U</w:t>
      </w:r>
      <w:r>
        <w:rPr>
          <w:rFonts w:ascii="Arial" w:hAnsi="Arial" w:cs="Arial" w:eastAsia="Arial"/>
          <w:sz w:val="17"/>
          <w:szCs w:val="17"/>
          <w:color w:val="181818"/>
          <w:spacing w:val="-95"/>
          <w:w w:val="104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5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95"/>
          <w:w w:val="104"/>
          <w:position w:val="0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5"/>
          <w:w w:val="53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  <w:t>.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0"/>
          <w:w w:val="53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2"/>
          <w:w w:val="100"/>
          <w:strike/>
          <w:position w:val="-11"/>
        </w:rPr>
        <w:t> </w:t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2"/>
          <w:w w:val="100"/>
          <w:strike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2"/>
          <w:w w:val="100"/>
          <w:position w:val="-11"/>
        </w:rPr>
      </w:r>
      <w:r>
        <w:rPr>
          <w:rFonts w:ascii="Times New Roman" w:hAnsi="Times New Roman" w:cs="Times New Roman" w:eastAsia="Times New Roman"/>
          <w:sz w:val="50"/>
          <w:szCs w:val="50"/>
          <w:color w:val="181818"/>
          <w:spacing w:val="-92"/>
          <w:w w:val="100"/>
          <w:position w:val="-11"/>
        </w:rPr>
      </w:r>
      <w:r>
        <w:rPr>
          <w:rFonts w:ascii="Arial" w:hAnsi="Arial" w:cs="Arial" w:eastAsia="Arial"/>
          <w:sz w:val="17"/>
          <w:szCs w:val="17"/>
          <w:color w:val="181818"/>
          <w:spacing w:val="-92"/>
          <w:w w:val="104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  <w:t>R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1"/>
          <w:w w:val="105"/>
          <w:u w:val="thick" w:color="000000"/>
          <w:position w:val="0"/>
        </w:rPr>
        <w:t>E</w:t>
      </w:r>
      <w:r>
        <w:rPr>
          <w:rFonts w:ascii="Arial" w:hAnsi="Arial" w:cs="Arial" w:eastAsia="Arial"/>
          <w:sz w:val="17"/>
          <w:szCs w:val="17"/>
          <w:color w:val="181818"/>
          <w:spacing w:val="1"/>
          <w:w w:val="105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  <w:t>DISlRIBUDO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4"/>
          <w:w w:val="105"/>
          <w:u w:val="thick" w:color="000000"/>
          <w:position w:val="0"/>
        </w:rPr>
        <w:t>N</w:t>
      </w:r>
      <w:r>
        <w:rPr>
          <w:rFonts w:ascii="Arial" w:hAnsi="Arial" w:cs="Arial" w:eastAsia="Arial"/>
          <w:sz w:val="17"/>
          <w:szCs w:val="17"/>
          <w:color w:val="181818"/>
          <w:spacing w:val="-4"/>
          <w:w w:val="105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  <w:t>LATERA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5"/>
          <w:u w:val="thick" w:color="000000"/>
          <w:position w:val="0"/>
        </w:rPr>
        <w:t>L</w:t>
      </w:r>
      <w:r>
        <w:rPr>
          <w:rFonts w:ascii="Arial" w:hAnsi="Arial" w:cs="Arial" w:eastAsia="Arial"/>
          <w:sz w:val="17"/>
          <w:szCs w:val="17"/>
          <w:color w:val="181818"/>
          <w:spacing w:val="1"/>
          <w:w w:val="105"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181818"/>
          <w:spacing w:val="-20"/>
          <w:w w:val="109"/>
          <w:u w:val="thick" w:color="000000"/>
          <w:position w:val="0"/>
        </w:rPr>
        <w:t>W</w:t>
      </w:r>
      <w:r>
        <w:rPr>
          <w:rFonts w:ascii="Arial" w:hAnsi="Arial" w:cs="Arial" w:eastAsia="Arial"/>
          <w:sz w:val="17"/>
          <w:szCs w:val="17"/>
          <w:color w:val="181818"/>
          <w:spacing w:val="-20"/>
          <w:w w:val="109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-20"/>
          <w:w w:val="109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89"/>
          <w:u w:val="thick" w:color="000000"/>
          <w:position w:val="0"/>
        </w:rPr>
        <w:t>£</w:t>
      </w:r>
      <w:r>
        <w:rPr>
          <w:rFonts w:ascii="Arial" w:hAnsi="Arial" w:cs="Arial" w:eastAsia="Arial"/>
          <w:sz w:val="17"/>
          <w:szCs w:val="17"/>
          <w:color w:val="383838"/>
          <w:spacing w:val="0"/>
          <w:w w:val="89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383838"/>
          <w:spacing w:val="-28"/>
          <w:w w:val="99"/>
          <w:u w:val="thick" w:color="000000"/>
          <w:position w:val="0"/>
        </w:rPr>
        <w:t> </w:t>
      </w:r>
      <w:r>
        <w:rPr>
          <w:rFonts w:ascii="Arial" w:hAnsi="Arial" w:cs="Arial" w:eastAsia="Arial"/>
          <w:sz w:val="17"/>
          <w:szCs w:val="17"/>
          <w:color w:val="383838"/>
          <w:spacing w:val="-28"/>
          <w:w w:val="99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383838"/>
          <w:spacing w:val="-28"/>
          <w:w w:val="99"/>
          <w:u w:val="thick" w:color="000000"/>
          <w:position w:val="0"/>
        </w:rPr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8"/>
          <w:u w:val="thick" w:color="000000"/>
          <w:position w:val="0"/>
        </w:rPr>
        <w:t>OR!BCE</w:t>
      </w:r>
      <w:r>
        <w:rPr>
          <w:rFonts w:ascii="Arial" w:hAnsi="Arial" w:cs="Arial" w:eastAsia="Arial"/>
          <w:sz w:val="17"/>
          <w:szCs w:val="17"/>
          <w:color w:val="181818"/>
          <w:spacing w:val="0"/>
          <w:w w:val="108"/>
          <w:position w:val="0"/>
        </w:rPr>
      </w:r>
      <w:r>
        <w:rPr>
          <w:rFonts w:ascii="Arial" w:hAnsi="Arial" w:cs="Arial" w:eastAsia="Arial"/>
          <w:sz w:val="17"/>
          <w:szCs w:val="17"/>
          <w:color w:val="000000"/>
          <w:spacing w:val="0"/>
          <w:w w:val="100"/>
          <w:position w:val="0"/>
        </w:rPr>
      </w:r>
    </w:p>
    <w:p>
      <w:pPr>
        <w:spacing w:before="0" w:after="0" w:line="1233" w:lineRule="exact"/>
        <w:ind w:left="104" w:right="1099"/>
        <w:jc w:val="center"/>
        <w:rPr>
          <w:rFonts w:ascii="Times New Roman" w:hAnsi="Times New Roman" w:cs="Times New Roman" w:eastAsia="Times New Roman"/>
          <w:sz w:val="24"/>
          <w:szCs w:val="24"/>
        </w:rPr>
      </w:pPr>
      <w:rPr/>
      <w:r>
        <w:rPr/>
        <w:br w:type="column"/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w w:val="110"/>
          <w:position w:val="4"/>
        </w:rPr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spacing w:val="-409"/>
          <w:w w:val="110"/>
          <w:shadow/>
          <w:position w:val="4"/>
        </w:rPr>
        <w:t>-</w:t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spacing w:val="-409"/>
          <w:w w:val="110"/>
          <w:shadow/>
          <w:position w:val="4"/>
        </w:rPr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spacing w:val="-409"/>
          <w:w w:val="110"/>
          <w:position w:val="4"/>
        </w:rPr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spacing w:val="-409"/>
          <w:w w:val="110"/>
          <w:position w:val="4"/>
        </w:rPr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126"/>
          <w:w w:val="105"/>
          <w:position w:val="18"/>
        </w:rPr>
        <w:t>_</w:t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249"/>
          <w:w w:val="109"/>
          <w:position w:val="-24"/>
        </w:rPr>
        <w:t>-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5"/>
          <w:position w:val="18"/>
        </w:rPr>
        <w:t>.._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100"/>
          <w:w w:val="105"/>
          <w:position w:val="18"/>
        </w:rPr>
        <w:t>1</w:t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100"/>
          <w:w w:val="109"/>
          <w:position w:val="-24"/>
        </w:rPr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268"/>
          <w:w w:val="109"/>
          <w:emboss/>
          <w:position w:val="-24"/>
        </w:rPr>
        <w:t>-</w:t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268"/>
          <w:w w:val="109"/>
          <w:emboss/>
          <w:position w:val="-24"/>
        </w:rPr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268"/>
          <w:w w:val="109"/>
          <w:position w:val="-24"/>
        </w:rPr>
      </w:r>
      <w:r>
        <w:rPr>
          <w:rFonts w:ascii="Times New Roman" w:hAnsi="Times New Roman" w:cs="Times New Roman" w:eastAsia="Times New Roman"/>
          <w:sz w:val="110"/>
          <w:szCs w:val="110"/>
          <w:color w:val="181818"/>
          <w:spacing w:val="-268"/>
          <w:w w:val="109"/>
          <w:position w:val="-24"/>
        </w:rPr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0"/>
          <w:w w:val="105"/>
          <w:position w:val="18"/>
        </w:rPr>
        <w:t>'</w:t>
      </w:r>
      <w:r>
        <w:rPr>
          <w:rFonts w:ascii="Times New Roman" w:hAnsi="Times New Roman" w:cs="Times New Roman" w:eastAsia="Times New Roman"/>
          <w:sz w:val="24"/>
          <w:szCs w:val="24"/>
          <w:color w:val="010101"/>
          <w:spacing w:val="-16"/>
          <w:w w:val="105"/>
          <w:position w:val="18"/>
        </w:rPr>
        <w:t>)</w:t>
      </w:r>
      <w:r>
        <w:rPr>
          <w:rFonts w:ascii="Times New Roman" w:hAnsi="Times New Roman" w:cs="Times New Roman" w:eastAsia="Times New Roman"/>
          <w:sz w:val="24"/>
          <w:szCs w:val="24"/>
          <w:color w:val="181818"/>
          <w:spacing w:val="0"/>
          <w:w w:val="172"/>
          <w:position w:val="1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181818"/>
          <w:spacing w:val="-26"/>
          <w:w w:val="172"/>
          <w:position w:val="18"/>
        </w:rPr>
        <w:t>.</w:t>
      </w:r>
      <w:r>
        <w:rPr>
          <w:rFonts w:ascii="Times New Roman" w:hAnsi="Times New Roman" w:cs="Times New Roman" w:eastAsia="Times New Roman"/>
          <w:sz w:val="110"/>
          <w:szCs w:val="110"/>
          <w:color w:val="010101"/>
          <w:spacing w:val="-367"/>
          <w:w w:val="110"/>
          <w:position w:val="4"/>
        </w:rPr>
        <w:t>­</w:t>
      </w:r>
      <w:r>
        <w:rPr>
          <w:rFonts w:ascii="Times New Roman" w:hAnsi="Times New Roman" w:cs="Times New Roman" w:eastAsia="Times New Roman"/>
          <w:sz w:val="24"/>
          <w:szCs w:val="24"/>
          <w:color w:val="181818"/>
          <w:spacing w:val="0"/>
          <w:w w:val="172"/>
          <w:position w:val="18"/>
        </w:rPr>
        <w:t>.</w:t>
      </w:r>
      <w:r>
        <w:rPr>
          <w:rFonts w:ascii="Times New Roman" w:hAnsi="Times New Roman" w:cs="Times New Roman" w:eastAsia="Times New Roman"/>
          <w:sz w:val="24"/>
          <w:szCs w:val="24"/>
          <w:color w:val="000000"/>
          <w:spacing w:val="0"/>
          <w:w w:val="100"/>
          <w:position w:val="0"/>
        </w:rPr>
      </w:r>
    </w:p>
    <w:p>
      <w:pPr>
        <w:spacing w:before="0" w:after="0" w:line="687" w:lineRule="exact"/>
        <w:ind w:left="-88" w:right="989"/>
        <w:jc w:val="center"/>
        <w:rPr>
          <w:rFonts w:ascii="Times New Roman" w:hAnsi="Times New Roman" w:cs="Times New Roman" w:eastAsia="Times New Roman"/>
          <w:sz w:val="74"/>
          <w:szCs w:val="74"/>
        </w:rPr>
      </w:pPr>
      <w:rPr/>
      <w:r>
        <w:rPr>
          <w:rFonts w:ascii="Times New Roman" w:hAnsi="Times New Roman" w:cs="Times New Roman" w:eastAsia="Times New Roman"/>
          <w:sz w:val="90"/>
          <w:szCs w:val="90"/>
          <w:color w:val="181818"/>
          <w:spacing w:val="-471"/>
          <w:w w:val="157"/>
          <w:position w:val="5"/>
        </w:rPr>
        <w:t>-</w:t>
      </w:r>
      <w:r>
        <w:rPr>
          <w:rFonts w:ascii="Times New Roman" w:hAnsi="Times New Roman" w:cs="Times New Roman" w:eastAsia="Times New Roman"/>
          <w:sz w:val="74"/>
          <w:szCs w:val="74"/>
          <w:color w:val="010101"/>
          <w:spacing w:val="0"/>
          <w:w w:val="58"/>
          <w:position w:val="12"/>
        </w:rPr>
        <w:t>..</w:t>
      </w:r>
      <w:r>
        <w:rPr>
          <w:rFonts w:ascii="Times New Roman" w:hAnsi="Times New Roman" w:cs="Times New Roman" w:eastAsia="Times New Roman"/>
          <w:sz w:val="74"/>
          <w:szCs w:val="74"/>
          <w:color w:val="010101"/>
          <w:spacing w:val="-7"/>
          <w:w w:val="58"/>
          <w:position w:val="12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10101"/>
          <w:spacing w:val="0"/>
          <w:w w:val="58"/>
          <w:position w:val="12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10101"/>
          <w:spacing w:val="-28"/>
          <w:w w:val="58"/>
          <w:position w:val="12"/>
        </w:rPr>
        <w:t>.</w:t>
      </w:r>
      <w:r>
        <w:rPr>
          <w:rFonts w:ascii="Times New Roman" w:hAnsi="Times New Roman" w:cs="Times New Roman" w:eastAsia="Times New Roman"/>
          <w:sz w:val="74"/>
          <w:szCs w:val="74"/>
          <w:color w:val="010101"/>
          <w:spacing w:val="0"/>
          <w:w w:val="58"/>
          <w:position w:val="12"/>
        </w:rPr>
        <w:t>.....</w:t>
      </w:r>
      <w:r>
        <w:rPr>
          <w:rFonts w:ascii="Times New Roman" w:hAnsi="Times New Roman" w:cs="Times New Roman" w:eastAsia="Times New Roman"/>
          <w:sz w:val="74"/>
          <w:szCs w:val="74"/>
          <w:color w:val="000000"/>
          <w:spacing w:val="0"/>
          <w:w w:val="100"/>
          <w:position w:val="0"/>
        </w:rPr>
      </w:r>
    </w:p>
    <w:p>
      <w:pPr>
        <w:jc w:val="center"/>
        <w:spacing w:after="0"/>
        <w:sectPr>
          <w:type w:val="continuous"/>
          <w:pgSz w:w="15840" w:h="12240" w:orient="landscape"/>
          <w:pgMar w:top="1480" w:bottom="280" w:left="1400" w:right="2260"/>
          <w:cols w:num="2" w:equalWidth="0">
            <w:col w:w="4347" w:space="5395"/>
            <w:col w:w="2438"/>
          </w:cols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/>
        <w:pict>
          <v:group style="position:absolute;margin-left:51.260868pt;margin-top:66.521736pt;width:691.826087pt;height:510.26087pt;mso-position-horizontal-relative:page;mso-position-vertical-relative:page;z-index:-2326" coordorigin="1025,1330" coordsize="13837,10205">
            <v:shape style="position:absolute;left:13899;top:1659;width:783;height:845" type="#_x0000_t75">
              <v:imagedata r:id="rId82" o:title=""/>
            </v:shape>
            <v:group style="position:absolute;left:1150;top:1503;width:2;height:9877" coordorigin="1150,1503" coordsize="2,9877">
              <v:shape style="position:absolute;left:1150;top:1503;width:2;height:9877" coordorigin="1150,1503" coordsize="0,9877" path="m1150,11379l1150,1503e" filled="f" stroked="t" strokeweight=".782609pt" strokecolor="#000000">
                <v:path arrowok="t"/>
              </v:shape>
            </v:group>
            <v:group style="position:absolute;left:1033;top:1620;width:13821;height:2" coordorigin="1033,1620" coordsize="13821,2">
              <v:shape style="position:absolute;left:1033;top:1620;width:13821;height:2" coordorigin="1033,1620" coordsize="13821,0" path="m1033,1620l14854,1620e" filled="f" stroked="t" strokeweight=".782609pt" strokecolor="#000000">
                <v:path arrowok="t"/>
              </v:shape>
              <v:shape style="position:absolute;left:13743;top:5823;width:1064;height:2786" type="#_x0000_t75">
                <v:imagedata r:id="rId83" o:title=""/>
              </v:shape>
              <v:shape style="position:absolute;left:13930;top:9047;width:595;height:1002" type="#_x0000_t75">
                <v:imagedata r:id="rId84" o:title=""/>
              </v:shape>
              <v:shape style="position:absolute;left:13868;top:10487;width:814;height:657" type="#_x0000_t75">
                <v:imagedata r:id="rId85" o:title=""/>
              </v:shape>
            </v:group>
            <v:group style="position:absolute;left:14103;top:1471;width:282;height:9923" coordorigin="14103,1471" coordsize="282,9923">
              <v:shape style="position:absolute;left:14103;top:1471;width:282;height:9923" coordorigin="14103,1471" coordsize="282,9923" path="m14103,1471l14384,1471,14384,11395,14103,11395,14103,1471xe" filled="t" fillcolor="#0C0C0C" stroked="f">
                <v:path arrowok="t"/>
                <v:fill/>
              </v:shape>
            </v:group>
            <v:group style="position:absolute;left:13030;top:8327;width:2;height:1283" coordorigin="13030,8327" coordsize="2,1283">
              <v:shape style="position:absolute;left:13030;top:8327;width:2;height:1283" coordorigin="13030,8327" coordsize="0,1283" path="m13030,9610l13030,8327e" filled="f" stroked="t" strokeweight=".782609pt" strokecolor="#080808">
                <v:path arrowok="t"/>
              </v:shape>
            </v:group>
            <v:group style="position:absolute;left:13899;top:2622;width:736;height:2" coordorigin="13899,2622" coordsize="736,2">
              <v:shape style="position:absolute;left:13899;top:2622;width:736;height:2" coordorigin="13899,2622" coordsize="736,0" path="m13899,2622l14635,2622e" filled="f" stroked="t" strokeweight=".782609pt" strokecolor="#000000">
                <v:path arrowok="t"/>
              </v:shape>
            </v:group>
            <v:group style="position:absolute;left:13899;top:2841;width:736;height:2" coordorigin="13899,2841" coordsize="736,2">
              <v:shape style="position:absolute;left:13899;top:2841;width:736;height:2" coordorigin="13899,2841" coordsize="736,0" path="m13899,2841l14635,2841e" filled="f" stroked="t" strokeweight=".782609pt" strokecolor="#000000">
                <v:path arrowok="t"/>
              </v:shape>
            </v:group>
            <v:group style="position:absolute;left:13899;top:3874;width:736;height:2" coordorigin="13899,3874" coordsize="736,2">
              <v:shape style="position:absolute;left:13899;top:3874;width:736;height:2" coordorigin="13899,3874" coordsize="736,0" path="m13899,3874l14635,3874e" filled="f" stroked="t" strokeweight=".782609pt" strokecolor="#000000">
                <v:path arrowok="t"/>
              </v:shape>
            </v:group>
            <v:group style="position:absolute;left:13899;top:4062;width:736;height:2" coordorigin="13899,4062" coordsize="736,2">
              <v:shape style="position:absolute;left:13899;top:4062;width:736;height:2" coordorigin="13899,4062" coordsize="736,0" path="m13899,4062l14635,4062e" filled="f" stroked="t" strokeweight=".782609pt" strokecolor="#000000">
                <v:path arrowok="t"/>
              </v:shape>
            </v:group>
            <v:group style="position:absolute;left:13899;top:4265;width:736;height:2" coordorigin="13899,4265" coordsize="736,2">
              <v:shape style="position:absolute;left:13899;top:4265;width:736;height:2" coordorigin="13899,4265" coordsize="736,0" path="m13899,4265l14635,4265e" filled="f" stroked="t" strokeweight=".782609pt" strokecolor="#000000">
                <v:path arrowok="t"/>
              </v:shape>
            </v:group>
            <v:group style="position:absolute;left:13899;top:4484;width:736;height:2" coordorigin="13899,4484" coordsize="736,2">
              <v:shape style="position:absolute;left:13899;top:4484;width:736;height:2" coordorigin="13899,4484" coordsize="736,0" path="m13899,4484l14635,4484e" filled="f" stroked="t" strokeweight=".782609pt" strokecolor="#000000">
                <v:path arrowok="t"/>
              </v:shape>
            </v:group>
            <v:group style="position:absolute;left:13899;top:5502;width:736;height:2" coordorigin="13899,5502" coordsize="736,2">
              <v:shape style="position:absolute;left:13899;top:5502;width:736;height:2" coordorigin="13899,5502" coordsize="736,0" path="m13899,5502l14635,5502e" filled="f" stroked="t" strokeweight=".782609pt" strokecolor="#000000">
                <v:path arrowok="t"/>
              </v:shape>
            </v:group>
            <v:group style="position:absolute;left:13930;top:5705;width:673;height:2" coordorigin="13930,5705" coordsize="673,2">
              <v:shape style="position:absolute;left:13930;top:5705;width:673;height:2" coordorigin="13930,5705" coordsize="673,0" path="m13930,5705l14603,5705e" filled="f" stroked="t" strokeweight=".782609pt" strokecolor="#030303">
                <v:path arrowok="t"/>
              </v:shape>
            </v:group>
            <v:group style="position:absolute;left:13962;top:8695;width:642;height:2" coordorigin="13962,8695" coordsize="642,2">
              <v:shape style="position:absolute;left:13962;top:8695;width:642;height:2" coordorigin="13962,8695" coordsize="642,0" path="m13962,8695l14603,8695e" filled="f" stroked="t" strokeweight=".782609pt" strokecolor="#030303">
                <v:path arrowok="t"/>
              </v:shape>
            </v:group>
            <v:group style="position:absolute;left:13946;top:10448;width:673;height:2" coordorigin="13946,10448" coordsize="673,2">
              <v:shape style="position:absolute;left:13946;top:10448;width:673;height:2" coordorigin="13946,10448" coordsize="673,0" path="m13946,10448l14619,10448e" filled="f" stroked="t" strokeweight=".782609pt" strokecolor="#030303">
                <v:path arrowok="t"/>
              </v:shape>
              <v:shape style="position:absolute;left:6699;top:11301;width:1409;height:125" type="#_x0000_t75">
                <v:imagedata r:id="rId86" o:title=""/>
              </v:shape>
            </v:group>
            <v:group style="position:absolute;left:1033;top:11277;width:13821;height:2" coordorigin="1033,11277" coordsize="13821,2">
              <v:shape style="position:absolute;left:1033;top:11277;width:13821;height:2" coordorigin="1033,11277" coordsize="13821,0" path="m1033,11277l14854,11277e" filled="f" stroked="t" strokeweight=".782609pt" strokecolor="#000000">
                <v:path arrowok="t"/>
              </v:shape>
              <v:shape style="position:absolute;left:2035;top:2285;width:9642;height:3130" type="#_x0000_t75">
                <v:imagedata r:id="rId87" o:title=""/>
              </v:shape>
            </v:group>
            <v:group style="position:absolute;left:11457;top:2379;width:1080;height:2" coordorigin="11457,2379" coordsize="1080,2">
              <v:shape style="position:absolute;left:11457;top:2379;width:1080;height:2" coordorigin="11457,2379" coordsize="1080,0" path="m11457,2379l12537,2379e" filled="f" stroked="t" strokeweight="3.913043pt" strokecolor="#181818">
                <v:path arrowok="t"/>
              </v:shape>
              <v:shape style="position:absolute;left:7763;top:6668;width:3663;height:3913" type="#_x0000_t75">
                <v:imagedata r:id="rId88" o:title=""/>
              </v:shape>
            </v:group>
            <v:group style="position:absolute;left:11363;top:9603;width:1753;height:2" coordorigin="11363,9603" coordsize="1753,2">
              <v:shape style="position:absolute;left:11363;top:9603;width:1753;height:2" coordorigin="11363,9603" coordsize="1753,0" path="m11363,9603l13117,9603e" filled="f" stroked="t" strokeweight=".782609pt" strokecolor="#000000">
                <v:path arrowok="t"/>
              </v:shape>
              <v:shape style="position:absolute;left:6417;top:8296;width:376;height:1377" type="#_x0000_t75">
                <v:imagedata r:id="rId89" o:title=""/>
              </v:shape>
            </v:group>
            <v:group style="position:absolute;left:6707;top:7623;width:2;height:736" coordorigin="6707,7623" coordsize="2,736">
              <v:shape style="position:absolute;left:6707;top:7623;width:2;height:736" coordorigin="6707,7623" coordsize="0,736" path="m6707,8358l6707,7623e" filled="f" stroked="t" strokeweight=".782609pt" strokecolor="#000000">
                <v:path arrowok="t"/>
              </v:shape>
            </v:group>
            <v:group style="position:absolute;left:11363;top:8335;width:1753;height:2" coordorigin="11363,8335" coordsize="1753,2">
              <v:shape style="position:absolute;left:11363;top:8335;width:1753;height:2" coordorigin="11363,8335" coordsize="1753,0" path="m11363,8335l13117,8335e" filled="f" stroked="t" strokeweight=".782609pt" strokecolor="#000000">
                <v:path arrowok="t"/>
              </v:shape>
            </v:group>
            <v:group style="position:absolute;left:6730;top:8648;width:1096;height:2" coordorigin="6730,8648" coordsize="1096,2">
              <v:shape style="position:absolute;left:6730;top:8648;width:1096;height:2" coordorigin="6730,8648" coordsize="1096,0" path="m6730,8648l7826,8648e" filled="f" stroked="t" strokeweight=".782609pt" strokecolor="#000000">
                <v:path arrowok="t"/>
              </v:shape>
            </v:group>
            <v:group style="position:absolute;left:6730;top:9102;width:1096;height:2" coordorigin="6730,9102" coordsize="1096,2">
              <v:shape style="position:absolute;left:6730;top:9102;width:1096;height:2" coordorigin="6730,9102" coordsize="1096,0" path="m6730,9102l7826,9102e" filled="f" stroked="t" strokeweight=".782609pt" strokecolor="#000000">
                <v:path arrowok="t"/>
              </v:shape>
            </v:group>
            <v:group style="position:absolute;left:6730;top:9603;width:1096;height:2" coordorigin="6730,9603" coordsize="1096,2">
              <v:shape style="position:absolute;left:6730;top:9603;width:1096;height:2" coordorigin="6730,9603" coordsize="1096,0" path="m6730,9603l7826,9603e" filled="f" stroked="t" strokeweight=".782609pt" strokecolor="#000000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p>
      <w:pPr>
        <w:spacing w:before="18" w:after="0" w:line="240" w:lineRule="exact"/>
        <w:jc w:val="left"/>
        <w:rPr>
          <w:sz w:val="24"/>
          <w:szCs w:val="24"/>
        </w:rPr>
      </w:pPr>
      <w:rPr/>
      <w:r>
        <w:rPr>
          <w:sz w:val="24"/>
          <w:szCs w:val="24"/>
        </w:rPr>
      </w:r>
    </w:p>
    <w:p>
      <w:pPr>
        <w:spacing w:before="0" w:after="0" w:line="240" w:lineRule="auto"/>
        <w:ind w:left="6489" w:right="-20"/>
        <w:jc w:val="left"/>
        <w:rPr>
          <w:rFonts w:ascii="Times New Roman" w:hAnsi="Times New Roman" w:cs="Times New Roman" w:eastAsia="Times New Roman"/>
          <w:sz w:val="20"/>
          <w:szCs w:val="20"/>
        </w:rPr>
      </w:pPr>
      <w:rPr/>
      <w:r>
        <w:rPr/>
        <w:pict>
          <v:shape style="width:187.199987pt;height:14.04pt;mso-position-horizontal-relative:char;mso-position-vertical-relative:line" type="#_x0000_t75">
            <v:imagedata r:id="rId90" o:title=""/>
          </v:shape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jc w:val="left"/>
        <w:spacing w:after="0"/>
        <w:sectPr>
          <w:type w:val="continuous"/>
          <w:pgSz w:w="15840" w:h="12240" w:orient="landscape"/>
          <w:pgMar w:top="1480" w:bottom="280" w:left="1400" w:right="2260"/>
        </w:sectPr>
      </w:pPr>
      <w:rPr/>
    </w:p>
    <w:p>
      <w:pPr>
        <w:spacing w:before="0" w:after="0" w:line="200" w:lineRule="exact"/>
        <w:jc w:val="left"/>
        <w:rPr>
          <w:sz w:val="20"/>
          <w:szCs w:val="20"/>
        </w:rPr>
      </w:pPr>
      <w:rPr/>
      <w:r>
        <w:rPr>
          <w:sz w:val="20"/>
          <w:szCs w:val="20"/>
        </w:rPr>
      </w:r>
    </w:p>
    <w:sectPr>
      <w:pgMar w:header="741" w:footer="0" w:top="1160" w:bottom="280" w:left="2260" w:right="2260"/>
      <w:headerReference w:type="default" r:id="rId91"/>
      <w:footerReference w:type="default" r:id="rId92"/>
      <w:pgSz w:w="15840" w:h="12240" w:orient="landscape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01.239990pt;margin-top:744.529236pt;width:9.53776pt;height:11.96pt;mso-position-horizontal-relative:page;mso-position-vertical-relative:page;z-index:-2367" type="#_x0000_t202" filled="f" stroked="f">
          <v:textbox inset="0,0,0,0">
            <w:txbxContent>
              <w:p>
                <w:pPr>
                  <w:spacing w:before="0" w:after="0" w:line="224" w:lineRule="exact"/>
                  <w:ind w:left="40" w:right="-2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w w:val="99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8.359985pt;margin-top:744.214111pt;width:15.36173pt;height:12.275135pt;mso-position-horizontal-relative:page;mso-position-vertical-relative:page;z-index:-2366" type="#_x0000_t202" filled="f" stroked="f">
          <v:textbox inset="0,0,0,0">
            <w:txbxContent>
              <w:p>
                <w:pPr>
                  <w:spacing w:before="0" w:after="0" w:line="224" w:lineRule="exact"/>
                  <w:ind w:left="43" w:right="-20"/>
                  <w:jc w:val="left"/>
                  <w:rPr>
                    <w:rFonts w:ascii="Times New Roman" w:hAnsi="Times New Roman" w:cs="Times New Roman" w:eastAsia="Times New Roman"/>
                    <w:sz w:val="20"/>
                    <w:szCs w:val="20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10101"/>
                    <w:w w:val="112"/>
                    <w:b/>
                    <w:bCs/>
                  </w:rPr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10101"/>
                    <w:spacing w:val="0"/>
                    <w:w w:val="112"/>
                    <w:b/>
                    <w:bCs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26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13553pt;margin-top:36.049267pt;width:160.284324pt;height:23.48372pt;mso-position-horizontal-relative:page;mso-position-vertical-relative:page;z-index:-2368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pt;margin-top:34.896854pt;width:128.791506pt;height:12pt;mso-position-horizontal-relative:page;mso-position-vertical-relative:page;z-index:-2357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11"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-3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8"/>
                  </w:rPr>
                  <w:t>Requirements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31.129028pt;margin-top:35.366512pt;width:128.651796pt;height:12.5pt;mso-position-horizontal-relative:page;mso-position-vertical-relative:page;z-index:-2356" type="#_x0000_t202" filled="f" stroked="f">
          <v:textbox inset="0,0,0,0">
            <w:txbxContent>
              <w:p>
                <w:pPr>
                  <w:spacing w:before="0" w:after="0" w:line="235" w:lineRule="exact"/>
                  <w:ind w:left="20" w:right="-51"/>
                  <w:jc w:val="left"/>
                  <w:rPr>
                    <w:rFonts w:ascii="Arial" w:hAnsi="Arial" w:cs="Arial" w:eastAsia="Arial"/>
                    <w:sz w:val="21"/>
                    <w:szCs w:val="21"/>
                  </w:rPr>
                </w:pPr>
                <w:rPr/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5"/>
                  </w:rPr>
                  <w:t>AE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95"/>
                  </w:rPr>
                  <w:t>D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-5"/>
                    <w:w w:val="95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  <w:t>Design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2"/>
                  </w:rPr>
                  <w:t>Requirements</w:t>
                </w:r>
                <w:r>
                  <w:rPr>
                    <w:rFonts w:ascii="Arial" w:hAnsi="Arial" w:cs="Arial" w:eastAsia="Arial"/>
                    <w:sz w:val="21"/>
                    <w:szCs w:val="21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956512pt;margin-top:36.288151pt;width:159.321133pt;height:22.956543pt;mso-position-horizontal-relative:page;mso-position-vertical-relative:page;z-index:-2355" type="#_x0000_t202" filled="f" stroked="f">
          <v:textbox inset="0,0,0,0">
            <w:txbxContent>
              <w:p>
                <w:pPr>
                  <w:spacing w:before="0" w:after="0" w:line="224" w:lineRule="exact"/>
                  <w:ind w:left="280" w:right="267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4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7"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6"/>
                    <w:w w:val="107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7"/>
                  </w:rPr>
                  <w:t>Requirements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0" w:after="0" w:line="219" w:lineRule="exact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Sanitar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4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Sewe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1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Septi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3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10101"/>
                    <w:spacing w:val="0"/>
                    <w:w w:val="105"/>
                  </w:rPr>
                  <w:t>Systems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813568pt;margin-top:36.049267pt;width:160.284324pt;height:23.48372pt;mso-position-horizontal-relative:page;mso-position-vertical-relative:page;z-index:-2354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0" w:lineRule="exact"/>
      <w:jc w:val="left"/>
      <w:rPr>
        <w:sz w:val="0"/>
        <w:szCs w:val="0"/>
      </w:rPr>
    </w:pPr>
    <w:rPr/>
    <w:r>
      <w:rPr>
        <w:sz w:val="0"/>
        <w:szCs w:val="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13553pt;margin-top:36.049267pt;width:160.284324pt;height:23.48372pt;mso-position-horizontal-relative:page;mso-position-vertical-relative:page;z-index:-2365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13553pt;margin-top:36.049267pt;width:160.284324pt;height:23.48372pt;mso-position-horizontal-relative:page;mso-position-vertical-relative:page;z-index:-2364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06.992561pt;margin-top:72.169502pt;width:405.718655pt;height:11.96pt;mso-position-horizontal-relative:page;mso-position-vertical-relative:page;z-index:-2363" type="#_x0000_t202" filled="f" stroked="f">
          <v:textbox inset="0,0,0,0">
            <w:txbxContent>
              <w:p>
                <w:pPr>
                  <w:spacing w:before="0" w:after="0" w:line="224" w:lineRule="exact"/>
                  <w:ind w:left="20" w:right="-50"/>
                  <w:jc w:val="left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3)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 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een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-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5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hou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be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ou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ded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8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b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l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4"/>
                    <w:w w:val="100"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100"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  <w:t>h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13553pt;margin-top:36.049267pt;width:160.284324pt;height:23.48372pt;mso-position-horizontal-relative:page;mso-position-vertical-relative:page;z-index:-2362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25.813553pt;margin-top:36.049267pt;width:160.284324pt;height:23.48372pt;mso-position-horizontal-relative:page;mso-position-vertical-relative:page;z-index:-2361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9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631592pt;margin-top:35.513065pt;width:160.809187pt;height:23.785461pt;mso-position-horizontal-relative:page;mso-position-vertical-relative:page;z-index:-2360" type="#_x0000_t202" filled="f" stroked="f">
          <v:textbox inset="0,0,0,0">
            <w:txbxContent>
              <w:p>
                <w:pPr>
                  <w:spacing w:before="0" w:after="0" w:line="224" w:lineRule="exact"/>
                  <w:ind w:left="305" w:right="297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AE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-9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Design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41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7"/>
                  </w:rPr>
                  <w:t>Requirements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  <w:p>
                <w:pPr>
                  <w:spacing w:before="5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9"/>
                  </w:rPr>
                  <w:t>Sanitar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9"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-15"/>
                    <w:w w:val="109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Sewe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16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0"/>
                    <w:w w:val="100"/>
                  </w:rPr>
                  <w:t>&amp;</w:t>
                </w:r>
                <w:r>
                  <w:rPr>
                    <w:rFonts w:ascii="Times New Roman" w:hAnsi="Times New Roman" w:cs="Times New Roman" w:eastAsia="Times New Roman"/>
                    <w:sz w:val="18"/>
                    <w:szCs w:val="18"/>
                    <w:color w:val="030303"/>
                    <w:spacing w:val="13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Septi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0"/>
                  </w:rPr>
                  <w:t>c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4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30303"/>
                    <w:spacing w:val="0"/>
                    <w:w w:val="107"/>
                  </w:rPr>
                  <w:t>Systems</w:t>
                </w:r>
                <w:r>
                  <w:rPr>
                    <w:rFonts w:ascii="Arial" w:hAnsi="Arial" w:cs="Arial" w:eastAsia="Arial"/>
                    <w:sz w:val="20"/>
                    <w:szCs w:val="20"/>
                    <w:color w:val="00000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799988pt;margin-top:35.190941pt;width:160.389187pt;height:23.922295pt;mso-position-horizontal-relative:page;mso-position-vertical-relative:page;z-index:-2359" type="#_x0000_t202" filled="f" stroked="f">
          <v:textbox inset="0,0,0,0">
            <w:txbxContent>
              <w:p>
                <w:pPr>
                  <w:spacing w:before="0" w:after="0" w:line="234" w:lineRule="exact"/>
                  <w:ind w:left="300" w:right="266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b/>
                    <w:bCs/>
                  </w:rPr>
                  <w:t>AE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sz w:val="21"/>
                    <w:szCs w:val="21"/>
                    <w:spacing w:val="-20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3"/>
                  </w:rPr>
                  <w:t>Design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7"/>
                    <w:w w:val="113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3"/>
                  </w:rPr>
                  <w:t>Requirements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  <w:p>
                <w:pPr>
                  <w:spacing w:before="0" w:after="0" w:line="228" w:lineRule="exact"/>
                  <w:ind w:left="-15" w:right="-35"/>
                  <w:jc w:val="center"/>
                  <w:rPr>
                    <w:rFonts w:ascii="Arial" w:hAnsi="Arial" w:cs="Arial" w:eastAsia="Arial"/>
                    <w:sz w:val="19"/>
                    <w:szCs w:val="19"/>
                  </w:rPr>
                </w:pPr>
                <w:rPr/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4"/>
                  </w:rPr>
                  <w:t>Sanitar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4"/>
                  </w:rPr>
                  <w:t>y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13"/>
                    <w:w w:val="114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Sewe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r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1"/>
                    <w:w w:val="10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0"/>
                    <w:w w:val="100"/>
                  </w:rPr>
                  <w:t>&amp;</w:t>
                </w:r>
                <w:r>
                  <w:rPr>
                    <w:rFonts w:ascii="Times New Roman" w:hAnsi="Times New Roman" w:cs="Times New Roman" w:eastAsia="Times New Roman"/>
                    <w:sz w:val="20"/>
                    <w:szCs w:val="20"/>
                    <w:spacing w:val="-7"/>
                    <w:w w:val="100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2"/>
                  </w:rPr>
                  <w:t>Septi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2"/>
                  </w:rPr>
                  <w:t>c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-6"/>
                    <w:w w:val="112"/>
                  </w:rPr>
                  <w:t> 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12"/>
                  </w:rPr>
                  <w:t>Systems</w:t>
                </w:r>
                <w:r>
                  <w:rPr>
                    <w:rFonts w:ascii="Arial" w:hAnsi="Arial" w:cs="Arial" w:eastAsia="Arial"/>
                    <w:sz w:val="19"/>
                    <w:szCs w:val="19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before="0" w:after="0" w:line="200" w:lineRule="exact"/>
      <w:jc w:val="left"/>
      <w:rPr>
        <w:sz w:val="20"/>
        <w:szCs w:val="20"/>
      </w:rPr>
    </w:pPr>
    <w:rPr/>
    <w:r>
      <w:rPr/>
      <w:pict>
        <w10:wrap type="none"/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5.813568pt;margin-top:36.049267pt;width:160.284324pt;height:23.48372pt;mso-position-horizontal-relative:page;mso-position-vertical-relative:page;z-index:-2358" type="#_x0000_t202" filled="f" stroked="f">
          <v:textbox inset="0,0,0,0">
            <w:txbxContent>
              <w:p>
                <w:pPr>
                  <w:spacing w:before="0" w:after="0" w:line="224" w:lineRule="exact"/>
                  <w:ind w:left="302" w:right="280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D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esi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g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6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q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u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99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  <w:p>
                <w:pPr>
                  <w:spacing w:before="0" w:after="0" w:line="240" w:lineRule="auto"/>
                  <w:ind w:left="-15" w:right="-35"/>
                  <w:jc w:val="center"/>
                  <w:rPr>
                    <w:rFonts w:ascii="Arial" w:hAnsi="Arial" w:cs="Arial" w:eastAsia="Arial"/>
                    <w:sz w:val="20"/>
                    <w:szCs w:val="20"/>
                  </w:rPr>
                </w:pPr>
                <w:rPr/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n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a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100"/>
                    <w:b/>
                    <w:bCs/>
                  </w:rPr>
                  <w:t>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8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100"/>
                    <w:b/>
                    <w:bCs/>
                  </w:rPr>
                  <w:t>w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er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7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&amp;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1"/>
                    <w:w w:val="100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p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100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  <w:b/>
                    <w:bCs/>
                  </w:rPr>
                  <w:t>ic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4"/>
                    <w:w w:val="100"/>
                    <w:b/>
                    <w:bCs/>
                  </w:rPr>
                  <w:t> 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2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-3"/>
                    <w:w w:val="99"/>
                    <w:b/>
                    <w:bCs/>
                  </w:rPr>
                  <w:t>y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1"/>
                    <w:w w:val="99"/>
                    <w:b/>
                    <w:bCs/>
                  </w:rPr>
                  <w:t>t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e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3"/>
                    <w:w w:val="99"/>
                    <w:b/>
                    <w:bCs/>
                  </w:rPr>
                  <w:t>m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99"/>
                    <w:b/>
                    <w:bCs/>
                  </w:rPr>
                  <w:t>s</w:t>
                </w:r>
                <w:r>
                  <w:rPr>
                    <w:rFonts w:ascii="Arial" w:hAnsi="Arial" w:cs="Arial" w:eastAsia="Arial"/>
                    <w:sz w:val="20"/>
                    <w:szCs w:val="20"/>
                    <w:spacing w:val="0"/>
                    <w:w w:val="100"/>
                  </w:rPr>
                </w:r>
              </w:p>
            </w:txbxContent>
          </v:textbox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header" Target="header2.xml"/><Relationship Id="rId9" Type="http://schemas.openxmlformats.org/officeDocument/2006/relationships/footer" Target="footer2.xml"/><Relationship Id="rId10" Type="http://schemas.openxmlformats.org/officeDocument/2006/relationships/image" Target="media/image2.jpg"/><Relationship Id="rId11" Type="http://schemas.openxmlformats.org/officeDocument/2006/relationships/image" Target="media/image3.jpg"/><Relationship Id="rId12" Type="http://schemas.openxmlformats.org/officeDocument/2006/relationships/footer" Target="footer3.xml"/><Relationship Id="rId13" Type="http://schemas.openxmlformats.org/officeDocument/2006/relationships/image" Target="media/image4.png"/><Relationship Id="rId14" Type="http://schemas.openxmlformats.org/officeDocument/2006/relationships/header" Target="header3.xml"/><Relationship Id="rId15" Type="http://schemas.openxmlformats.org/officeDocument/2006/relationships/header" Target="header4.xml"/><Relationship Id="rId16" Type="http://schemas.openxmlformats.org/officeDocument/2006/relationships/header" Target="header5.xml"/><Relationship Id="rId17" Type="http://schemas.openxmlformats.org/officeDocument/2006/relationships/image" Target="media/image5.png"/><Relationship Id="rId18" Type="http://schemas.openxmlformats.org/officeDocument/2006/relationships/image" Target="media/image6.jpg"/><Relationship Id="rId19" Type="http://schemas.openxmlformats.org/officeDocument/2006/relationships/image" Target="media/image7.png"/><Relationship Id="rId20" Type="http://schemas.openxmlformats.org/officeDocument/2006/relationships/image" Target="media/image8.png"/><Relationship Id="rId21" Type="http://schemas.openxmlformats.org/officeDocument/2006/relationships/image" Target="media/image9.png"/><Relationship Id="rId22" Type="http://schemas.openxmlformats.org/officeDocument/2006/relationships/image" Target="media/image10.png"/><Relationship Id="rId23" Type="http://schemas.openxmlformats.org/officeDocument/2006/relationships/image" Target="media/image11.png"/><Relationship Id="rId24" Type="http://schemas.openxmlformats.org/officeDocument/2006/relationships/image" Target="media/image12.jpg"/><Relationship Id="rId25" Type="http://schemas.openxmlformats.org/officeDocument/2006/relationships/image" Target="media/image13.png"/><Relationship Id="rId26" Type="http://schemas.openxmlformats.org/officeDocument/2006/relationships/image" Target="media/image14.png"/><Relationship Id="rId27" Type="http://schemas.openxmlformats.org/officeDocument/2006/relationships/hyperlink" Target="http://www.wbdg.org/ccb/DOD/UFC/ufc_3_240_09fa.pdf" TargetMode="External"/><Relationship Id="rId28" Type="http://schemas.openxmlformats.org/officeDocument/2006/relationships/hyperlink" Target="http://www.epa.gov/safewater/uic/class5/pdf/techguide_uic-class5_2002_onsite_wwt_sys_man.pdf" TargetMode="External"/><Relationship Id="rId29" Type="http://schemas.openxmlformats.org/officeDocument/2006/relationships/hyperlink" Target="http://www.epa.gov/safewater/uic/class5/pdf/techguide_uic-class5_2002_onsite_wwt_sys_man.pdf" TargetMode="External"/><Relationship Id="rId30" Type="http://schemas.openxmlformats.org/officeDocument/2006/relationships/hyperlink" Target="http://www.iowadnr.com/water/wastewater/files/dg_app_b_pdd.pdf" TargetMode="External"/><Relationship Id="rId31" Type="http://schemas.openxmlformats.org/officeDocument/2006/relationships/hyperlink" Target="http://www.doh.wa.gov/ehp/ts/WW/pres-dist-rsg-7-1-2007.pdf" TargetMode="External"/><Relationship Id="rId32" Type="http://schemas.openxmlformats.org/officeDocument/2006/relationships/header" Target="header6.xml"/><Relationship Id="rId33" Type="http://schemas.openxmlformats.org/officeDocument/2006/relationships/footer" Target="footer4.xml"/><Relationship Id="rId34" Type="http://schemas.openxmlformats.org/officeDocument/2006/relationships/header" Target="header7.xml"/><Relationship Id="rId35" Type="http://schemas.openxmlformats.org/officeDocument/2006/relationships/footer" Target="footer5.xml"/><Relationship Id="rId36" Type="http://schemas.openxmlformats.org/officeDocument/2006/relationships/image" Target="media/image15.png"/><Relationship Id="rId37" Type="http://schemas.openxmlformats.org/officeDocument/2006/relationships/image" Target="media/image16.png"/><Relationship Id="rId38" Type="http://schemas.openxmlformats.org/officeDocument/2006/relationships/image" Target="media/image17.png"/><Relationship Id="rId39" Type="http://schemas.openxmlformats.org/officeDocument/2006/relationships/image" Target="media/image18.png"/><Relationship Id="rId40" Type="http://schemas.openxmlformats.org/officeDocument/2006/relationships/image" Target="media/image19.png"/><Relationship Id="rId41" Type="http://schemas.openxmlformats.org/officeDocument/2006/relationships/image" Target="media/image20.png"/><Relationship Id="rId42" Type="http://schemas.openxmlformats.org/officeDocument/2006/relationships/image" Target="media/image21.png"/><Relationship Id="rId43" Type="http://schemas.openxmlformats.org/officeDocument/2006/relationships/header" Target="header8.xml"/><Relationship Id="rId44" Type="http://schemas.openxmlformats.org/officeDocument/2006/relationships/footer" Target="footer6.xml"/><Relationship Id="rId45" Type="http://schemas.openxmlformats.org/officeDocument/2006/relationships/header" Target="header9.xml"/><Relationship Id="rId46" Type="http://schemas.openxmlformats.org/officeDocument/2006/relationships/footer" Target="footer7.xml"/><Relationship Id="rId47" Type="http://schemas.openxmlformats.org/officeDocument/2006/relationships/header" Target="header10.xml"/><Relationship Id="rId48" Type="http://schemas.openxmlformats.org/officeDocument/2006/relationships/footer" Target="footer8.xml"/><Relationship Id="rId49" Type="http://schemas.openxmlformats.org/officeDocument/2006/relationships/header" Target="header11.xml"/><Relationship Id="rId50" Type="http://schemas.openxmlformats.org/officeDocument/2006/relationships/footer" Target="footer9.xml"/><Relationship Id="rId51" Type="http://schemas.openxmlformats.org/officeDocument/2006/relationships/image" Target="media/image22.png"/><Relationship Id="rId52" Type="http://schemas.openxmlformats.org/officeDocument/2006/relationships/image" Target="media/image23.png"/><Relationship Id="rId53" Type="http://schemas.openxmlformats.org/officeDocument/2006/relationships/image" Target="media/image24.png"/><Relationship Id="rId54" Type="http://schemas.openxmlformats.org/officeDocument/2006/relationships/image" Target="media/image25.png"/><Relationship Id="rId55" Type="http://schemas.openxmlformats.org/officeDocument/2006/relationships/image" Target="media/image26.png"/><Relationship Id="rId56" Type="http://schemas.openxmlformats.org/officeDocument/2006/relationships/image" Target="media/image27.png"/><Relationship Id="rId57" Type="http://schemas.openxmlformats.org/officeDocument/2006/relationships/image" Target="media/image28.jpg"/><Relationship Id="rId58" Type="http://schemas.openxmlformats.org/officeDocument/2006/relationships/image" Target="media/image29.jpg"/><Relationship Id="rId59" Type="http://schemas.openxmlformats.org/officeDocument/2006/relationships/image" Target="media/image30.jpg"/><Relationship Id="rId60" Type="http://schemas.openxmlformats.org/officeDocument/2006/relationships/image" Target="media/image31.png"/><Relationship Id="rId61" Type="http://schemas.openxmlformats.org/officeDocument/2006/relationships/image" Target="media/image32.png"/><Relationship Id="rId62" Type="http://schemas.openxmlformats.org/officeDocument/2006/relationships/image" Target="media/image33.jpg"/><Relationship Id="rId63" Type="http://schemas.openxmlformats.org/officeDocument/2006/relationships/image" Target="media/image34.png"/><Relationship Id="rId64" Type="http://schemas.openxmlformats.org/officeDocument/2006/relationships/image" Target="media/image35.png"/><Relationship Id="rId65" Type="http://schemas.openxmlformats.org/officeDocument/2006/relationships/header" Target="header12.xml"/><Relationship Id="rId66" Type="http://schemas.openxmlformats.org/officeDocument/2006/relationships/footer" Target="footer10.xml"/><Relationship Id="rId67" Type="http://schemas.openxmlformats.org/officeDocument/2006/relationships/image" Target="media/image36.png"/><Relationship Id="rId68" Type="http://schemas.openxmlformats.org/officeDocument/2006/relationships/image" Target="media/image37.png"/><Relationship Id="rId69" Type="http://schemas.openxmlformats.org/officeDocument/2006/relationships/image" Target="media/image38.png"/><Relationship Id="rId70" Type="http://schemas.openxmlformats.org/officeDocument/2006/relationships/image" Target="media/image39.png"/><Relationship Id="rId71" Type="http://schemas.openxmlformats.org/officeDocument/2006/relationships/image" Target="media/image40.png"/><Relationship Id="rId72" Type="http://schemas.openxmlformats.org/officeDocument/2006/relationships/image" Target="media/image41.jpg"/><Relationship Id="rId73" Type="http://schemas.openxmlformats.org/officeDocument/2006/relationships/image" Target="media/image42.png"/><Relationship Id="rId74" Type="http://schemas.openxmlformats.org/officeDocument/2006/relationships/image" Target="media/image43.png"/><Relationship Id="rId75" Type="http://schemas.openxmlformats.org/officeDocument/2006/relationships/image" Target="media/image44.png"/><Relationship Id="rId76" Type="http://schemas.openxmlformats.org/officeDocument/2006/relationships/image" Target="media/image45.png"/><Relationship Id="rId77" Type="http://schemas.openxmlformats.org/officeDocument/2006/relationships/image" Target="media/image46.jpg"/><Relationship Id="rId78" Type="http://schemas.openxmlformats.org/officeDocument/2006/relationships/header" Target="header13.xml"/><Relationship Id="rId79" Type="http://schemas.openxmlformats.org/officeDocument/2006/relationships/footer" Target="footer11.xml"/><Relationship Id="rId80" Type="http://schemas.openxmlformats.org/officeDocument/2006/relationships/image" Target="media/image47.jpg"/><Relationship Id="rId81" Type="http://schemas.openxmlformats.org/officeDocument/2006/relationships/image" Target="media/image48.png"/><Relationship Id="rId82" Type="http://schemas.openxmlformats.org/officeDocument/2006/relationships/image" Target="media/image49.png"/><Relationship Id="rId83" Type="http://schemas.openxmlformats.org/officeDocument/2006/relationships/image" Target="media/image50.png"/><Relationship Id="rId84" Type="http://schemas.openxmlformats.org/officeDocument/2006/relationships/image" Target="media/image51.png"/><Relationship Id="rId85" Type="http://schemas.openxmlformats.org/officeDocument/2006/relationships/image" Target="media/image52.png"/><Relationship Id="rId86" Type="http://schemas.openxmlformats.org/officeDocument/2006/relationships/image" Target="media/image53.png"/><Relationship Id="rId87" Type="http://schemas.openxmlformats.org/officeDocument/2006/relationships/image" Target="media/image54.jpg"/><Relationship Id="rId88" Type="http://schemas.openxmlformats.org/officeDocument/2006/relationships/image" Target="media/image55.jpg"/><Relationship Id="rId89" Type="http://schemas.openxmlformats.org/officeDocument/2006/relationships/image" Target="media/image56.png"/><Relationship Id="rId90" Type="http://schemas.openxmlformats.org/officeDocument/2006/relationships/image" Target="media/image57.png"/><Relationship Id="rId91" Type="http://schemas.openxmlformats.org/officeDocument/2006/relationships/header" Target="header14.xml"/><Relationship Id="rId92" Type="http://schemas.openxmlformats.org/officeDocument/2006/relationships/footer" Target="footer12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dc:title>Percolation Tests</dc:title>
  <dcterms:created xsi:type="dcterms:W3CDTF">2015-09-17T08:53:29Z</dcterms:created>
  <dcterms:modified xsi:type="dcterms:W3CDTF">2015-09-17T08:53:29Z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2009-10-18T00:00:00Z</vt:filetime>
  </property>
  <property fmtid="{D5CDD505-2E9C-101B-9397-08002B2CF9AE}" pid="3" name="LastSaved">
    <vt:filetime>2015-09-17T00:00:00Z</vt:filetime>
  </property>
</Properties>
</file>